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156"/>
        <w:gridCol w:w="4381"/>
        <w:gridCol w:w="1933"/>
        <w:gridCol w:w="3330"/>
      </w:tblGrid>
      <w:tr w:rsidR="002C6498" w:rsidRPr="0085434B" w14:paraId="71FB8837" w14:textId="77777777" w:rsidTr="00141ABA">
        <w:trPr>
          <w:trHeight w:val="576"/>
        </w:trPr>
        <w:tc>
          <w:tcPr>
            <w:tcW w:w="1156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4AEB98D3" w14:textId="77777777" w:rsidR="002C6498" w:rsidRPr="0085434B" w:rsidRDefault="002C6498" w:rsidP="00B96090">
            <w:pPr>
              <w:pStyle w:val="PurpleHeader"/>
            </w:pPr>
            <w:r w:rsidRPr="0085434B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B52BA28" w14:textId="77777777" w:rsidR="002C6498" w:rsidRPr="0085434B" w:rsidRDefault="002C6498" w:rsidP="00A3126C">
            <w:pPr>
              <w:pStyle w:val="BodyText1"/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right w:val="nil"/>
            </w:tcBorders>
            <w:shd w:val="clear" w:color="auto" w:fill="EBE2F0"/>
            <w:vAlign w:val="center"/>
          </w:tcPr>
          <w:p w14:paraId="3FBC72C3" w14:textId="77777777" w:rsidR="002C6498" w:rsidRPr="0085434B" w:rsidRDefault="002C6498" w:rsidP="004E76A9">
            <w:pPr>
              <w:pStyle w:val="PurpleHeader"/>
            </w:pPr>
            <w:r w:rsidRPr="0085434B">
              <w:t>Date of Birth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</w:tcBorders>
            <w:vAlign w:val="center"/>
          </w:tcPr>
          <w:p w14:paraId="3B8B81B3" w14:textId="77777777" w:rsidR="002C6498" w:rsidRPr="0085434B" w:rsidRDefault="002C6498" w:rsidP="00D131E6">
            <w:pPr>
              <w:pStyle w:val="BodyText1"/>
            </w:pPr>
          </w:p>
        </w:tc>
      </w:tr>
      <w:tr w:rsidR="002C6498" w:rsidRPr="0085434B" w14:paraId="55377879" w14:textId="77777777" w:rsidTr="00141ABA">
        <w:trPr>
          <w:trHeight w:val="576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59A59E2A" w14:textId="77777777" w:rsidR="002C6498" w:rsidRPr="0085434B" w:rsidRDefault="002C6498" w:rsidP="004E76A9">
            <w:pPr>
              <w:pStyle w:val="PurpleHeader"/>
            </w:pPr>
            <w:r w:rsidRPr="0085434B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41B19896" w14:textId="77777777" w:rsidR="004E76A9" w:rsidRPr="0085434B" w:rsidRDefault="004E76A9" w:rsidP="00B96090">
            <w:pPr>
              <w:pStyle w:val="BodyText1"/>
            </w:pPr>
          </w:p>
        </w:tc>
      </w:tr>
    </w:tbl>
    <w:p w14:paraId="4C15ACD2" w14:textId="77777777" w:rsidR="007D4548" w:rsidRDefault="007D4548">
      <w:pPr>
        <w:rPr>
          <w:sz w:val="18"/>
          <w:szCs w:val="18"/>
        </w:rPr>
      </w:pPr>
    </w:p>
    <w:p w14:paraId="0AEFB2A4" w14:textId="77777777" w:rsidR="0012291B" w:rsidRDefault="0012291B">
      <w:pPr>
        <w:rPr>
          <w:sz w:val="18"/>
          <w:szCs w:val="18"/>
        </w:rPr>
      </w:pPr>
    </w:p>
    <w:p w14:paraId="5A9570B1" w14:textId="77777777" w:rsidR="0012291B" w:rsidRDefault="0012291B">
      <w:pPr>
        <w:rPr>
          <w:sz w:val="18"/>
          <w:szCs w:val="18"/>
        </w:rPr>
      </w:pPr>
    </w:p>
    <w:p w14:paraId="4A95B845" w14:textId="77777777" w:rsidR="0012291B" w:rsidRPr="000C4576" w:rsidRDefault="0012291B" w:rsidP="0012291B">
      <w:r w:rsidRPr="000C4576">
        <w:rPr>
          <w:b/>
          <w:bCs/>
          <w:color w:val="32195B"/>
        </w:rPr>
        <w:t>IMPORTANT INSTRUCTIONS, PLEASE READ:</w:t>
      </w:r>
      <w:r w:rsidRPr="000C4576">
        <w:rPr>
          <w:b/>
          <w:bCs/>
          <w:color w:val="32195B"/>
        </w:rPr>
        <w:br/>
      </w:r>
      <w:r w:rsidRPr="000C4576">
        <w:t xml:space="preserve">When indexing to the Universal </w:t>
      </w:r>
      <w:proofErr w:type="spellStart"/>
      <w:r w:rsidRPr="000C4576">
        <w:t>Couchtop</w:t>
      </w:r>
      <w:proofErr w:type="spellEnd"/>
      <w:r w:rsidRPr="000C4576">
        <w:t xml:space="preserve">, use the indexing marks along the side of the </w:t>
      </w:r>
      <w:proofErr w:type="spellStart"/>
      <w:r w:rsidRPr="000C4576">
        <w:t>couchtop</w:t>
      </w:r>
      <w:proofErr w:type="spellEnd"/>
      <w:r w:rsidRPr="000C4576">
        <w:t xml:space="preserve"> for indexing Lok-Bars™ and the indexing marks along the top of the </w:t>
      </w:r>
      <w:proofErr w:type="spellStart"/>
      <w:r w:rsidRPr="000C4576">
        <w:t>couchtop</w:t>
      </w:r>
      <w:proofErr w:type="spellEnd"/>
      <w:r w:rsidRPr="000C4576">
        <w:t xml:space="preserve"> for indexing Body Pro-Lok ONE devices.</w:t>
      </w:r>
    </w:p>
    <w:p w14:paraId="6CCB0E39" w14:textId="77777777" w:rsidR="0012291B" w:rsidRPr="000C4576" w:rsidRDefault="0012291B" w:rsidP="0012291B">
      <w:pPr>
        <w:pStyle w:val="ListParagraph"/>
        <w:numPr>
          <w:ilvl w:val="0"/>
          <w:numId w:val="11"/>
        </w:numPr>
      </w:pPr>
      <w:r w:rsidRPr="000C4576">
        <w:t xml:space="preserve">When transferring a setup from the Universal </w:t>
      </w:r>
      <w:proofErr w:type="spellStart"/>
      <w:r w:rsidRPr="000C4576">
        <w:t>Couchtop</w:t>
      </w:r>
      <w:proofErr w:type="spellEnd"/>
      <w:r w:rsidRPr="000C4576">
        <w:t xml:space="preserve"> or ONEPlatform to the Body Pro-Lok ONE Rails-Only System, the ONEBridge™ must be adjusted and set 50 mm lower than on the Universal </w:t>
      </w:r>
      <w:proofErr w:type="spellStart"/>
      <w:r w:rsidRPr="000C4576">
        <w:t>Couchtop</w:t>
      </w:r>
      <w:proofErr w:type="spellEnd"/>
      <w:r w:rsidRPr="000C4576">
        <w:t xml:space="preserve"> or ONEPlatform*.</w:t>
      </w:r>
    </w:p>
    <w:p w14:paraId="44ED94C5" w14:textId="77777777" w:rsidR="0012291B" w:rsidRPr="000C4576" w:rsidRDefault="0012291B" w:rsidP="0012291B">
      <w:pPr>
        <w:pStyle w:val="ListParagraph"/>
        <w:numPr>
          <w:ilvl w:val="0"/>
          <w:numId w:val="11"/>
        </w:numPr>
      </w:pPr>
      <w:r w:rsidRPr="000C4576">
        <w:t xml:space="preserve">When transferring a setup from the Universal </w:t>
      </w:r>
      <w:proofErr w:type="spellStart"/>
      <w:r w:rsidRPr="000C4576">
        <w:t>Couchtop</w:t>
      </w:r>
      <w:proofErr w:type="spellEnd"/>
      <w:r w:rsidRPr="000C4576">
        <w:t xml:space="preserve"> or ONEPlatform to the </w:t>
      </w:r>
      <w:proofErr w:type="spellStart"/>
      <w:r w:rsidRPr="000C4576">
        <w:t>iBEAM</w:t>
      </w:r>
      <w:proofErr w:type="spellEnd"/>
      <w:r w:rsidRPr="000C4576">
        <w:t xml:space="preserve">® evo </w:t>
      </w:r>
      <w:proofErr w:type="spellStart"/>
      <w:r w:rsidRPr="000C4576">
        <w:t>Couchtop</w:t>
      </w:r>
      <w:proofErr w:type="spellEnd"/>
      <w:r w:rsidRPr="000C4576">
        <w:t xml:space="preserve"> with the Body Pro-Lok ONE evo Adapter, reference Appendix A for available setup regions*.</w:t>
      </w:r>
    </w:p>
    <w:p w14:paraId="69713157" w14:textId="77777777" w:rsidR="0012291B" w:rsidRPr="000C4576" w:rsidRDefault="0012291B" w:rsidP="0012291B">
      <w:pPr>
        <w:rPr>
          <w:rFonts w:cs="Roboto-Italic"/>
          <w:sz w:val="16"/>
          <w:szCs w:val="16"/>
        </w:rPr>
      </w:pPr>
      <w:r w:rsidRPr="000C4576">
        <w:rPr>
          <w:rFonts w:cs="Roboto-Italic"/>
          <w:i/>
          <w:iCs/>
          <w:sz w:val="16"/>
          <w:szCs w:val="16"/>
        </w:rPr>
        <w:t>*Separate set-up sheets for Body Pro-Lok ONE Rails-Only and evo Adapter are available.</w:t>
      </w:r>
    </w:p>
    <w:p w14:paraId="367EC666" w14:textId="77777777" w:rsidR="0012291B" w:rsidRDefault="0012291B" w:rsidP="0012291B">
      <w:pPr>
        <w:rPr>
          <w:b/>
          <w:bCs/>
          <w:color w:val="32195B"/>
        </w:rPr>
      </w:pPr>
    </w:p>
    <w:p w14:paraId="388E1132" w14:textId="77777777" w:rsidR="0012291B" w:rsidRDefault="0012291B" w:rsidP="0012291B">
      <w:pPr>
        <w:rPr>
          <w:b/>
          <w:bCs/>
          <w:color w:val="32195B"/>
        </w:rPr>
      </w:pPr>
    </w:p>
    <w:p w14:paraId="3D367259" w14:textId="77777777" w:rsidR="0012291B" w:rsidRPr="000C4576" w:rsidRDefault="0012291B" w:rsidP="0012291B">
      <w:pPr>
        <w:rPr>
          <w:b/>
          <w:bCs/>
          <w:color w:val="32195B"/>
        </w:rPr>
      </w:pPr>
      <w:r w:rsidRPr="000C4576">
        <w:rPr>
          <w:b/>
          <w:bCs/>
          <w:color w:val="32195B"/>
        </w:rPr>
        <w:t>If utilizing the ONEPlatform, start at #1</w:t>
      </w:r>
      <w:r w:rsidRPr="000C4576">
        <w:rPr>
          <w:b/>
          <w:bCs/>
          <w:color w:val="32195B"/>
        </w:rPr>
        <w:br/>
        <w:t xml:space="preserve">If indexing directly to the Universal </w:t>
      </w:r>
      <w:proofErr w:type="spellStart"/>
      <w:r w:rsidRPr="000C4576">
        <w:rPr>
          <w:b/>
          <w:bCs/>
          <w:color w:val="32195B"/>
        </w:rPr>
        <w:t>Couchtop</w:t>
      </w:r>
      <w:proofErr w:type="spellEnd"/>
      <w:r w:rsidRPr="000C4576">
        <w:rPr>
          <w:b/>
          <w:bCs/>
          <w:color w:val="32195B"/>
        </w:rPr>
        <w:t xml:space="preserve">, start at </w:t>
      </w:r>
      <w:r>
        <w:rPr>
          <w:b/>
          <w:bCs/>
          <w:color w:val="32195B"/>
        </w:rPr>
        <w:t>“Respiratory Plate” (page 2)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880"/>
        <w:gridCol w:w="2856"/>
        <w:gridCol w:w="1464"/>
        <w:gridCol w:w="1080"/>
        <w:gridCol w:w="2520"/>
      </w:tblGrid>
      <w:tr w:rsidR="0012291B" w:rsidRPr="000C4576" w14:paraId="16BF9A22" w14:textId="77777777" w:rsidTr="009A527F">
        <w:trPr>
          <w:trHeight w:val="287"/>
        </w:trPr>
        <w:tc>
          <w:tcPr>
            <w:tcW w:w="7200" w:type="dxa"/>
            <w:gridSpan w:val="3"/>
            <w:tcBorders>
              <w:bottom w:val="single" w:sz="4" w:space="0" w:color="auto"/>
              <w:right w:val="nil"/>
            </w:tcBorders>
            <w:shd w:val="clear" w:color="auto" w:fill="EBE2F0"/>
            <w:vAlign w:val="center"/>
          </w:tcPr>
          <w:p w14:paraId="6CCD893C" w14:textId="77777777" w:rsidR="0012291B" w:rsidRPr="000C4576" w:rsidRDefault="0012291B" w:rsidP="009A527F">
            <w:pPr>
              <w:pStyle w:val="PurpleHeading"/>
            </w:pPr>
            <w:r w:rsidRPr="000C4576">
              <w:t>Lok-Bars for indexing the ONEPlatform are indexed to table at</w:t>
            </w:r>
          </w:p>
        </w:tc>
        <w:tc>
          <w:tcPr>
            <w:tcW w:w="3600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416B8E3" w14:textId="77777777" w:rsidR="0012291B" w:rsidRPr="000C4576" w:rsidRDefault="0012291B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12291B" w:rsidRPr="000C4576" w14:paraId="208CEEE3" w14:textId="77777777" w:rsidTr="009A527F">
        <w:trPr>
          <w:trHeight w:val="98"/>
        </w:trPr>
        <w:tc>
          <w:tcPr>
            <w:tcW w:w="2880" w:type="dxa"/>
            <w:tcBorders>
              <w:right w:val="nil"/>
            </w:tcBorders>
            <w:shd w:val="clear" w:color="auto" w:fill="EBE2F0"/>
            <w:vAlign w:val="center"/>
          </w:tcPr>
          <w:p w14:paraId="4F88D0A2" w14:textId="77777777" w:rsidR="0012291B" w:rsidRPr="000C4576" w:rsidRDefault="0012291B" w:rsidP="009A527F">
            <w:pPr>
              <w:pStyle w:val="PurpleHeading"/>
            </w:pPr>
            <w:r w:rsidRPr="000C4576">
              <w:t>Lateral Lok-Bar Position</w:t>
            </w:r>
          </w:p>
        </w:tc>
        <w:sdt>
          <w:sdtPr>
            <w:rPr>
              <w:rFonts w:cstheme="majorHAnsi"/>
            </w:rPr>
            <w:alias w:val="Lateral Lok-Bar Position"/>
            <w:tag w:val="Lateral Lok-Bar Position"/>
            <w:id w:val="-198246753"/>
            <w:placeholder>
              <w:docPart w:val="9B7EB0A1076B450494E0C4DC40CE219B"/>
            </w:placeholder>
            <w:showingPlcHdr/>
            <w:dropDownList>
              <w:listItem w:value="Choose an item."/>
              <w:listItem w:displayText="F" w:value="F"/>
              <w:listItem w:displayText="G" w:value="G"/>
              <w:listItem w:displayText="H" w:value="H"/>
            </w:dropDownList>
          </w:sdtPr>
          <w:sdtEndPr/>
          <w:sdtContent>
            <w:tc>
              <w:tcPr>
                <w:tcW w:w="7920" w:type="dxa"/>
                <w:gridSpan w:val="4"/>
                <w:tcBorders>
                  <w:left w:val="nil"/>
                </w:tcBorders>
                <w:vAlign w:val="center"/>
              </w:tcPr>
              <w:p w14:paraId="4EB8BF3A" w14:textId="77777777" w:rsidR="0012291B" w:rsidRPr="000C4576" w:rsidRDefault="0012291B" w:rsidP="009A527F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2291B" w:rsidRPr="000C4576" w14:paraId="178ABE66" w14:textId="77777777" w:rsidTr="009A527F">
        <w:trPr>
          <w:trHeight w:val="260"/>
        </w:trPr>
        <w:tc>
          <w:tcPr>
            <w:tcW w:w="10800" w:type="dxa"/>
            <w:gridSpan w:val="5"/>
            <w:tcBorders>
              <w:bottom w:val="nil"/>
            </w:tcBorders>
            <w:shd w:val="clear" w:color="auto" w:fill="EBE2F0"/>
            <w:vAlign w:val="center"/>
          </w:tcPr>
          <w:p w14:paraId="59B533A2" w14:textId="77777777" w:rsidR="0012291B" w:rsidRPr="000C4576" w:rsidRDefault="0012291B" w:rsidP="009A527F">
            <w:pPr>
              <w:pStyle w:val="PurpleHeading"/>
            </w:pPr>
            <w:r w:rsidRPr="000C4576">
              <w:t>Lateral Position (only if using a Transverse Lok-Bar)</w:t>
            </w:r>
          </w:p>
        </w:tc>
      </w:tr>
      <w:tr w:rsidR="0012291B" w:rsidRPr="000C4576" w14:paraId="18366086" w14:textId="77777777" w:rsidTr="009A527F">
        <w:trPr>
          <w:trHeight w:val="350"/>
        </w:trPr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BE2F0"/>
            <w:vAlign w:val="center"/>
          </w:tcPr>
          <w:p w14:paraId="40B6FBCA" w14:textId="77777777" w:rsidR="0012291B" w:rsidRPr="000C4576" w:rsidRDefault="0012291B" w:rsidP="009A527F">
            <w:pPr>
              <w:pStyle w:val="PurpleHeading"/>
            </w:pPr>
            <w:r w:rsidRPr="000C4576">
              <w:t xml:space="preserve">Head end indexed at: 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638B8" w14:textId="77777777" w:rsidR="0012291B" w:rsidRPr="000C4576" w:rsidRDefault="0012291B" w:rsidP="009A527F">
            <w:pPr>
              <w:pStyle w:val="PurpleHeading"/>
            </w:pPr>
          </w:p>
        </w:tc>
        <w:tc>
          <w:tcPr>
            <w:tcW w:w="2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2F0"/>
            <w:vAlign w:val="center"/>
          </w:tcPr>
          <w:p w14:paraId="091AB780" w14:textId="77777777" w:rsidR="0012291B" w:rsidRPr="000C4576" w:rsidRDefault="0012291B" w:rsidP="009A527F">
            <w:pPr>
              <w:pStyle w:val="PurpleHeading"/>
            </w:pPr>
            <w:r w:rsidRPr="000C4576">
              <w:t xml:space="preserve">Foot End Indexed at: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FE5601" w14:textId="77777777" w:rsidR="0012291B" w:rsidRPr="000C4576" w:rsidRDefault="0012291B" w:rsidP="009A527F">
            <w:pPr>
              <w:pStyle w:val="PurpleHeading"/>
            </w:pPr>
          </w:p>
        </w:tc>
      </w:tr>
      <w:tr w:rsidR="0012291B" w:rsidRPr="000C4576" w14:paraId="4B388F8F" w14:textId="77777777" w:rsidTr="009A527F">
        <w:trPr>
          <w:trHeight w:val="901"/>
        </w:trPr>
        <w:tc>
          <w:tcPr>
            <w:tcW w:w="5736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921A754" w14:textId="77777777" w:rsidR="0012291B" w:rsidRPr="000C4576" w:rsidRDefault="0012291B" w:rsidP="009A527F">
            <w:pPr>
              <w:pStyle w:val="PurpleHeadi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6069F0" wp14:editId="42CCE23F">
                      <wp:simplePos x="0" y="0"/>
                      <wp:positionH relativeFrom="column">
                        <wp:posOffset>1412202</wp:posOffset>
                      </wp:positionH>
                      <wp:positionV relativeFrom="paragraph">
                        <wp:posOffset>181743</wp:posOffset>
                      </wp:positionV>
                      <wp:extent cx="696036" cy="259307"/>
                      <wp:effectExtent l="0" t="0" r="8890" b="7620"/>
                      <wp:wrapNone/>
                      <wp:docPr id="114479821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6036" cy="259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F60AEF" id="Rectangle 1" o:spid="_x0000_s1026" style="position:absolute;margin-left:111.2pt;margin-top:14.3pt;width:54.8pt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" fillcolor="white [3212]" stroked="f" strokeweight="1pt"/>
                  </w:pict>
                </mc:Fallback>
              </mc:AlternateContent>
            </w:r>
            <w:r w:rsidRPr="000C4576">
              <w:rPr>
                <w:noProof/>
              </w:rPr>
              <w:drawing>
                <wp:inline distT="0" distB="0" distL="0" distR="0" wp14:anchorId="49105E5B" wp14:editId="1400B03D">
                  <wp:extent cx="1827866" cy="964856"/>
                  <wp:effectExtent l="0" t="0" r="1270" b="6985"/>
                  <wp:docPr id="1299022230" name="Picture 1" descr="A white paper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022230" name="Picture 1" descr="A white paper with black tex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53" cy="97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3"/>
            <w:tcBorders>
              <w:top w:val="nil"/>
              <w:left w:val="nil"/>
            </w:tcBorders>
            <w:shd w:val="clear" w:color="auto" w:fill="auto"/>
            <w:vAlign w:val="bottom"/>
          </w:tcPr>
          <w:p w14:paraId="1B1D39A1" w14:textId="77777777" w:rsidR="0012291B" w:rsidRPr="000C4576" w:rsidRDefault="0012291B" w:rsidP="009A527F">
            <w:pPr>
              <w:pStyle w:val="PurpleHeading"/>
              <w:jc w:val="center"/>
            </w:pPr>
            <w:r w:rsidRPr="000C4576">
              <w:rPr>
                <w:noProof/>
              </w:rPr>
              <w:drawing>
                <wp:inline distT="0" distB="0" distL="0" distR="0" wp14:anchorId="7975CC34" wp14:editId="3727E200">
                  <wp:extent cx="1685410" cy="913954"/>
                  <wp:effectExtent l="0" t="0" r="0" b="635"/>
                  <wp:docPr id="923021424" name="Picture 1" descr="A close-up of a spiral note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21424" name="Picture 1" descr="A close-up of a spiral notebook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21" cy="92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83205" w14:textId="77777777" w:rsidR="0012291B" w:rsidRPr="000C4576" w:rsidRDefault="0012291B" w:rsidP="0012291B"/>
    <w:p w14:paraId="13197245" w14:textId="732F201D" w:rsidR="0012291B" w:rsidRDefault="0012291B" w:rsidP="0012291B"/>
    <w:p w14:paraId="1E9C1708" w14:textId="652C57DC" w:rsidR="0012291B" w:rsidRDefault="0012291B">
      <w:r>
        <w:br w:type="page"/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690"/>
        <w:gridCol w:w="1980"/>
        <w:gridCol w:w="3240"/>
        <w:gridCol w:w="1890"/>
      </w:tblGrid>
      <w:tr w:rsidR="00B038BF" w:rsidRPr="00755F87" w14:paraId="4864AF10" w14:textId="77777777" w:rsidTr="00B038BF">
        <w:trPr>
          <w:trHeight w:val="39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2B773171" w14:textId="77777777" w:rsidR="00B038BF" w:rsidRPr="00755F87" w:rsidRDefault="00B038BF" w:rsidP="00883F37">
            <w:pPr>
              <w:pStyle w:val="PurpleHeading"/>
            </w:pPr>
            <w:r w:rsidRPr="00755F87">
              <w:lastRenderedPageBreak/>
              <w:t>Wing Board Used?</w:t>
            </w:r>
            <w:r w:rsidRPr="00755F87">
              <w:tab/>
            </w:r>
          </w:p>
        </w:tc>
        <w:sdt>
          <w:sdtPr>
            <w:rPr>
              <w:rFonts w:cstheme="majorHAnsi"/>
            </w:rPr>
            <w:alias w:val="Wing Board Used?"/>
            <w:tag w:val="Wing Board Used?"/>
            <w:id w:val="1523969114"/>
            <w:placeholder>
              <w:docPart w:val="D19C913E453140329F42735084ECE20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980" w:type="dxa"/>
                <w:tcBorders>
                  <w:left w:val="nil"/>
                  <w:right w:val="nil"/>
                </w:tcBorders>
                <w:vAlign w:val="center"/>
              </w:tcPr>
              <w:p w14:paraId="16B08077" w14:textId="77777777" w:rsidR="00B038BF" w:rsidRPr="00755F87" w:rsidRDefault="00B038BF" w:rsidP="00883F37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D224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40" w:type="dxa"/>
            <w:tcBorders>
              <w:left w:val="nil"/>
              <w:right w:val="nil"/>
            </w:tcBorders>
            <w:shd w:val="clear" w:color="auto" w:fill="EBE2F0"/>
            <w:vAlign w:val="center"/>
          </w:tcPr>
          <w:p w14:paraId="0C3D027E" w14:textId="77777777" w:rsidR="00B038BF" w:rsidRPr="00755F87" w:rsidRDefault="00B038BF" w:rsidP="00883F37">
            <w:pPr>
              <w:pStyle w:val="PurpleHeading"/>
            </w:pPr>
            <w:r w:rsidRPr="00755F87">
              <w:t>Wing Board Indexed at</w:t>
            </w:r>
          </w:p>
        </w:tc>
        <w:tc>
          <w:tcPr>
            <w:tcW w:w="1890" w:type="dxa"/>
            <w:tcBorders>
              <w:left w:val="nil"/>
            </w:tcBorders>
            <w:vAlign w:val="center"/>
          </w:tcPr>
          <w:p w14:paraId="1B95442A" w14:textId="77777777" w:rsidR="00B038BF" w:rsidRPr="00755F87" w:rsidRDefault="00B038BF" w:rsidP="00883F37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B038BF" w:rsidRPr="00755F87" w14:paraId="6B203F56" w14:textId="77777777" w:rsidTr="00B038BF">
        <w:trPr>
          <w:trHeight w:val="39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599CCE4E" w14:textId="77777777" w:rsidR="00B038BF" w:rsidRPr="00755F87" w:rsidRDefault="00B038BF" w:rsidP="00883F37">
            <w:pPr>
              <w:pStyle w:val="PurpleHeading"/>
            </w:pPr>
            <w:r w:rsidRPr="00755F87">
              <w:t>Headrest Used?</w:t>
            </w:r>
          </w:p>
        </w:tc>
        <w:sdt>
          <w:sdtPr>
            <w:rPr>
              <w:rFonts w:cstheme="majorHAnsi"/>
            </w:rPr>
            <w:alias w:val="Headrest Used?"/>
            <w:tag w:val="Headrest Used?"/>
            <w:id w:val="2010173142"/>
            <w:placeholder>
              <w:docPart w:val="7B63C8692DFE41EFA4668374D471EEF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7110" w:type="dxa"/>
                <w:gridSpan w:val="3"/>
                <w:tcBorders>
                  <w:left w:val="nil"/>
                  <w:bottom w:val="single" w:sz="4" w:space="0" w:color="auto"/>
                </w:tcBorders>
                <w:vAlign w:val="center"/>
              </w:tcPr>
              <w:p w14:paraId="6FA369D7" w14:textId="77777777" w:rsidR="00B038BF" w:rsidRPr="00755F87" w:rsidRDefault="00B038BF" w:rsidP="00883F37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D224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B038BF" w:rsidRPr="00755F87" w14:paraId="33AEF823" w14:textId="77777777" w:rsidTr="00B038BF">
        <w:trPr>
          <w:trHeight w:val="39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4F2AA52D" w14:textId="77777777" w:rsidR="00B038BF" w:rsidRPr="00755F87" w:rsidRDefault="00B038BF" w:rsidP="00883F37">
            <w:pPr>
              <w:pStyle w:val="PurpleHeading"/>
            </w:pPr>
            <w:r w:rsidRPr="00755F87">
              <w:t>Vac-Lok Used?</w:t>
            </w:r>
          </w:p>
        </w:tc>
        <w:sdt>
          <w:sdtPr>
            <w:rPr>
              <w:rFonts w:cstheme="majorHAnsi"/>
            </w:rPr>
            <w:alias w:val="Vac-Lok Used?"/>
            <w:tag w:val="Vac-Lok Used?"/>
            <w:id w:val="1646387835"/>
            <w:placeholder>
              <w:docPart w:val="8D3938D2B8B34AABBD9DF8D647855CD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1980" w:type="dxa"/>
                <w:tcBorders>
                  <w:left w:val="nil"/>
                  <w:right w:val="nil"/>
                </w:tcBorders>
                <w:vAlign w:val="center"/>
              </w:tcPr>
              <w:p w14:paraId="320F8E95" w14:textId="77777777" w:rsidR="00B038BF" w:rsidRPr="00755F87" w:rsidRDefault="00B038BF" w:rsidP="00883F37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D224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240" w:type="dxa"/>
            <w:tcBorders>
              <w:left w:val="nil"/>
              <w:right w:val="nil"/>
            </w:tcBorders>
            <w:shd w:val="clear" w:color="auto" w:fill="EBE2F0"/>
            <w:vAlign w:val="center"/>
          </w:tcPr>
          <w:p w14:paraId="19DDBECD" w14:textId="77777777" w:rsidR="00B038BF" w:rsidRPr="00755F87" w:rsidRDefault="00B038BF" w:rsidP="00883F37">
            <w:pPr>
              <w:pStyle w:val="PurpleHeading"/>
            </w:pPr>
            <w:r w:rsidRPr="00755F87">
              <w:t>Vac-Lok Lok-Bar Indexed at</w:t>
            </w:r>
          </w:p>
        </w:tc>
        <w:tc>
          <w:tcPr>
            <w:tcW w:w="1890" w:type="dxa"/>
            <w:tcBorders>
              <w:left w:val="nil"/>
            </w:tcBorders>
            <w:vAlign w:val="center"/>
          </w:tcPr>
          <w:p w14:paraId="6AED7BB0" w14:textId="77777777" w:rsidR="00B038BF" w:rsidRPr="00755F87" w:rsidRDefault="00B038BF" w:rsidP="00883F37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35AD0544" w14:textId="77777777" w:rsidR="00B038BF" w:rsidRPr="0012291B" w:rsidRDefault="00B038BF" w:rsidP="0012291B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690"/>
        <w:gridCol w:w="1980"/>
        <w:gridCol w:w="90"/>
        <w:gridCol w:w="5040"/>
      </w:tblGrid>
      <w:tr w:rsidR="0012291B" w:rsidRPr="000C4576" w14:paraId="4FBB13E6" w14:textId="77777777" w:rsidTr="009A527F">
        <w:trPr>
          <w:trHeight w:val="224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524189D2" w14:textId="77777777" w:rsidR="0012291B" w:rsidRPr="000C4576" w:rsidRDefault="0012291B" w:rsidP="009A527F">
            <w:pPr>
              <w:pStyle w:val="PurpleHeading"/>
            </w:pPr>
            <w:r w:rsidRPr="000C4576">
              <w:t>Respiratory Plate Used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37512571" w14:textId="77777777" w:rsidR="0012291B" w:rsidRPr="000C4576" w:rsidRDefault="00B038BF" w:rsidP="009A527F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  <w:sdt>
              <w:sdtPr>
                <w:alias w:val="Respiratory Plate Used"/>
                <w:tag w:val="Respiratory Plate Used"/>
                <w:id w:val="2638437"/>
                <w:placeholder>
                  <w:docPart w:val="50F00B11A1404E2191003D0FA43A68FB"/>
                </w:placeholder>
                <w:showingPlcHdr/>
                <w:dropDownList>
                  <w:listItem w:value="Choose an item."/>
                  <w:listItem w:displayText="Standard" w:value="Standard"/>
                  <w:listItem w:displayText="Wide" w:value="Wide"/>
                  <w:listItem w:displayText="ComfortCare Cushion" w:value="ComfortCare Cushion"/>
                </w:dropDownList>
              </w:sdtPr>
              <w:sdtEndPr/>
              <w:sdtContent>
                <w:r w:rsidR="0012291B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5130" w:type="dxa"/>
            <w:gridSpan w:val="2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F1625F6" w14:textId="77777777" w:rsidR="0012291B" w:rsidRPr="000C4576" w:rsidRDefault="0012291B" w:rsidP="009A527F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</w:p>
        </w:tc>
      </w:tr>
      <w:tr w:rsidR="0012291B" w:rsidRPr="000C4576" w14:paraId="43EC466D" w14:textId="77777777" w:rsidTr="009A527F">
        <w:trPr>
          <w:trHeight w:val="57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56F74DF9" w14:textId="77777777" w:rsidR="0012291B" w:rsidRPr="000C4576" w:rsidRDefault="0012291B" w:rsidP="009A527F">
            <w:pPr>
              <w:pStyle w:val="PurpleHeading"/>
            </w:pPr>
            <w:r w:rsidRPr="000C4576">
              <w:t>1) ONEBridge Side A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6877271E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13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3E2485B0" w14:textId="77777777" w:rsidR="0012291B" w:rsidRPr="000C4576" w:rsidRDefault="0012291B" w:rsidP="009A527F">
            <w:pPr>
              <w:pStyle w:val="ListParagraph"/>
              <w:spacing w:before="80" w:after="80"/>
              <w:ind w:left="-14"/>
              <w:jc w:val="center"/>
              <w:rPr>
                <w:rFonts w:cstheme="majorHAnsi"/>
              </w:rPr>
            </w:pPr>
            <w:r w:rsidRPr="000C4576">
              <w:rPr>
                <w:rFonts w:cstheme="majorHAnsi"/>
                <w:noProof/>
              </w:rPr>
              <w:drawing>
                <wp:inline distT="0" distB="0" distL="0" distR="0" wp14:anchorId="1015DE43" wp14:editId="3E57F42C">
                  <wp:extent cx="2746824" cy="2302881"/>
                  <wp:effectExtent l="0" t="0" r="0" b="254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7" b="1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24" cy="2302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2977F9" w14:textId="77777777" w:rsidR="0012291B" w:rsidRPr="000C4576" w:rsidRDefault="0012291B" w:rsidP="009A527F">
            <w:pPr>
              <w:pStyle w:val="ListParagraph"/>
              <w:spacing w:before="80" w:after="80"/>
              <w:ind w:left="-14" w:right="76"/>
              <w:jc w:val="center"/>
              <w:rPr>
                <w:rFonts w:cstheme="majorHAnsi"/>
              </w:rPr>
            </w:pPr>
          </w:p>
        </w:tc>
      </w:tr>
      <w:tr w:rsidR="0012291B" w:rsidRPr="000C4576" w14:paraId="75B9F9B7" w14:textId="77777777" w:rsidTr="009A527F">
        <w:trPr>
          <w:trHeight w:val="57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5A569B90" w14:textId="77777777" w:rsidR="0012291B" w:rsidRPr="000C4576" w:rsidRDefault="0012291B" w:rsidP="009A527F">
            <w:pPr>
              <w:pStyle w:val="PurpleHeading"/>
              <w:rPr>
                <w:bCs/>
              </w:rPr>
            </w:pPr>
            <w:r w:rsidRPr="000C4576">
              <w:t>2) ONEBridge Side B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479AC698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130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7C1828C" w14:textId="77777777" w:rsidR="0012291B" w:rsidRPr="000C4576" w:rsidRDefault="0012291B" w:rsidP="009A527F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12291B" w:rsidRPr="000C4576" w14:paraId="2DA8783E" w14:textId="77777777" w:rsidTr="009A527F">
        <w:trPr>
          <w:trHeight w:val="57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7AADDEE8" w14:textId="77777777" w:rsidR="0012291B" w:rsidRPr="000C4576" w:rsidRDefault="0012291B" w:rsidP="009A527F">
            <w:pPr>
              <w:pStyle w:val="PurpleHeading"/>
              <w:rPr>
                <w:bCs/>
              </w:rPr>
            </w:pPr>
            <w:r w:rsidRPr="000C4576">
              <w:t>3) Docking Index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7B4D6D2D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130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4626423" w14:textId="77777777" w:rsidR="0012291B" w:rsidRPr="000C4576" w:rsidRDefault="0012291B" w:rsidP="009A527F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12291B" w:rsidRPr="000C4576" w14:paraId="5D454E30" w14:textId="77777777" w:rsidTr="009A527F">
        <w:trPr>
          <w:trHeight w:val="584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3319C116" w14:textId="77777777" w:rsidR="0012291B" w:rsidRPr="000C4576" w:rsidRDefault="0012291B" w:rsidP="009A527F">
            <w:pPr>
              <w:pStyle w:val="PurpleHeading"/>
            </w:pPr>
            <w:r w:rsidRPr="000C4576">
              <w:t>4) ONEBridge Lateral Position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7E11254E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130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2D12A01" w14:textId="77777777" w:rsidR="0012291B" w:rsidRPr="000C4576" w:rsidRDefault="0012291B" w:rsidP="009A527F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12291B" w:rsidRPr="000C4576" w14:paraId="0BD53266" w14:textId="77777777" w:rsidTr="009A527F">
        <w:trPr>
          <w:trHeight w:val="57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46D581F2" w14:textId="77777777" w:rsidR="0012291B" w:rsidRPr="000C4576" w:rsidRDefault="0012291B" w:rsidP="009A527F">
            <w:pPr>
              <w:pStyle w:val="PurpleHeading"/>
            </w:pPr>
            <w:r w:rsidRPr="000C4576">
              <w:t>5) Respiratory Plate Height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07E6FA15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130" w:type="dxa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314B0F3" w14:textId="77777777" w:rsidR="0012291B" w:rsidRPr="000C4576" w:rsidRDefault="0012291B" w:rsidP="009A527F">
            <w:pPr>
              <w:pStyle w:val="ListParagraph"/>
              <w:spacing w:before="80" w:after="80"/>
              <w:ind w:left="406"/>
              <w:rPr>
                <w:noProof/>
              </w:rPr>
            </w:pPr>
          </w:p>
        </w:tc>
      </w:tr>
      <w:tr w:rsidR="0012291B" w:rsidRPr="000C4576" w14:paraId="5BA893B4" w14:textId="77777777" w:rsidTr="009A527F">
        <w:trPr>
          <w:trHeight w:val="219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0CFB178C" w14:textId="77777777" w:rsidR="0012291B" w:rsidRPr="000C4576" w:rsidRDefault="0012291B" w:rsidP="009A527F">
            <w:pPr>
              <w:pStyle w:val="PurpleHeading"/>
            </w:pPr>
            <w:r w:rsidRPr="000C4576">
              <w:t xml:space="preserve">6) Respiratory Plate </w:t>
            </w:r>
            <w:r w:rsidRPr="000C4576">
              <w:br/>
              <w:t xml:space="preserve">    Lateral Position</w:t>
            </w:r>
          </w:p>
        </w:tc>
        <w:tc>
          <w:tcPr>
            <w:tcW w:w="1980" w:type="dxa"/>
            <w:tcBorders>
              <w:left w:val="nil"/>
              <w:right w:val="nil"/>
            </w:tcBorders>
            <w:vAlign w:val="center"/>
          </w:tcPr>
          <w:p w14:paraId="17C31AF2" w14:textId="77777777" w:rsidR="0012291B" w:rsidRPr="000C4576" w:rsidRDefault="00B038BF" w:rsidP="009A527F">
            <w:pPr>
              <w:spacing w:before="80" w:after="80"/>
              <w:rPr>
                <w:rFonts w:cstheme="majorHAnsi"/>
              </w:rPr>
            </w:pPr>
            <w:sdt>
              <w:sdtPr>
                <w:alias w:val="Respiratory Plate Lateral Position"/>
                <w:tag w:val="Respiratory Plate Lateral Position"/>
                <w:id w:val="1250611894"/>
                <w:placeholder>
                  <w:docPart w:val="9B7EB0A1076B450494E0C4DC40CE219B"/>
                </w:placeholder>
                <w:showingPlcHdr/>
                <w:dropDownList>
                  <w:listItem w:value="Choose an item."/>
                  <w:listItem w:displayText="D" w:value="D"/>
                  <w:listItem w:displayText="C" w:value="C"/>
                  <w:listItem w:displayText="E" w:value="E"/>
                </w:dropDownList>
              </w:sdtPr>
              <w:sdtEndPr/>
              <w:sdtContent>
                <w:r w:rsidR="0012291B" w:rsidRPr="0092653D">
                  <w:rPr>
                    <w:rStyle w:val="PlaceholderText"/>
                  </w:rPr>
                  <w:t>Choose an item.</w:t>
                </w:r>
              </w:sdtContent>
            </w:sdt>
            <w:r w:rsidR="0012291B" w:rsidRPr="000C4576">
              <w:t xml:space="preserve"> </w:t>
            </w:r>
          </w:p>
        </w:tc>
        <w:tc>
          <w:tcPr>
            <w:tcW w:w="513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D7B86" w14:textId="77777777" w:rsidR="0012291B" w:rsidRPr="000C4576" w:rsidRDefault="0012291B" w:rsidP="009A527F">
            <w:pPr>
              <w:spacing w:before="80" w:after="80"/>
              <w:rPr>
                <w:noProof/>
              </w:rPr>
            </w:pPr>
          </w:p>
        </w:tc>
      </w:tr>
      <w:tr w:rsidR="0012291B" w:rsidRPr="000C4576" w14:paraId="1E69A655" w14:textId="77777777" w:rsidTr="009A527F">
        <w:trPr>
          <w:trHeight w:val="1011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6D3739ED" w14:textId="77777777" w:rsidR="0012291B" w:rsidRPr="007F2D6B" w:rsidRDefault="0012291B" w:rsidP="009A527F">
            <w:pPr>
              <w:spacing w:before="80" w:after="80"/>
              <w:rPr>
                <w:rFonts w:cstheme="majorHAnsi"/>
                <w:b/>
                <w:bCs/>
                <w:color w:val="FF0000"/>
                <w:sz w:val="18"/>
                <w:szCs w:val="18"/>
              </w:rPr>
            </w:pPr>
            <w:r w:rsidRPr="000C4576">
              <w:rPr>
                <w:rFonts w:cstheme="majorHAnsi"/>
                <w:b/>
                <w:bCs/>
                <w:color w:val="FF0000"/>
                <w:sz w:val="18"/>
                <w:szCs w:val="18"/>
              </w:rPr>
              <w:t xml:space="preserve">If using </w:t>
            </w:r>
            <w:proofErr w:type="spellStart"/>
            <w:r w:rsidRPr="000C4576">
              <w:rPr>
                <w:rFonts w:cstheme="majorHAnsi"/>
                <w:b/>
                <w:bCs/>
                <w:color w:val="FF0000"/>
                <w:sz w:val="18"/>
                <w:szCs w:val="18"/>
              </w:rPr>
              <w:t>ComfortCare</w:t>
            </w:r>
            <w:proofErr w:type="spellEnd"/>
            <w:r w:rsidRPr="000C4576">
              <w:rPr>
                <w:rFonts w:cstheme="majorHAnsi"/>
                <w:b/>
                <w:bCs/>
                <w:color w:val="FF0000"/>
                <w:sz w:val="18"/>
                <w:szCs w:val="18"/>
              </w:rPr>
              <w:t xml:space="preserve"> Cushion with </w:t>
            </w:r>
            <w:r>
              <w:rPr>
                <w:rFonts w:cstheme="majorHAnsi"/>
                <w:b/>
                <w:bCs/>
                <w:color w:val="FF0000"/>
                <w:sz w:val="18"/>
                <w:szCs w:val="18"/>
              </w:rPr>
              <w:br/>
            </w:r>
            <w:r w:rsidRPr="000C4576">
              <w:rPr>
                <w:rFonts w:cstheme="majorHAnsi"/>
                <w:b/>
                <w:bCs/>
                <w:color w:val="FF0000"/>
                <w:sz w:val="18"/>
                <w:szCs w:val="18"/>
              </w:rPr>
              <w:t>Wide Respiratory Plate)</w:t>
            </w:r>
          </w:p>
          <w:p w14:paraId="7AB63B9F" w14:textId="77777777" w:rsidR="0012291B" w:rsidRPr="000C4576" w:rsidRDefault="0012291B" w:rsidP="009A527F">
            <w:pPr>
              <w:pStyle w:val="PurpleHeading"/>
            </w:pPr>
            <w:r w:rsidRPr="000C4576">
              <w:t>7) Set pressure between</w:t>
            </w:r>
          </w:p>
          <w:p w14:paraId="3C1A2CC9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070" w:type="dxa"/>
            <w:gridSpan w:val="2"/>
            <w:tcBorders>
              <w:left w:val="nil"/>
              <w:right w:val="nil"/>
            </w:tcBorders>
            <w:vAlign w:val="center"/>
          </w:tcPr>
          <w:p w14:paraId="5334F5C2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  <w:r w:rsidRPr="000C4576">
              <w:rPr>
                <w:rFonts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 w:rsidRPr="000C4576">
              <w:rPr>
                <w:rFonts w:cstheme="majorHAnsi"/>
              </w:rPr>
              <w:instrText xml:space="preserve"> FORMTEXT </w:instrText>
            </w:r>
            <w:r w:rsidRPr="000C4576">
              <w:rPr>
                <w:rFonts w:cstheme="majorHAnsi"/>
              </w:rPr>
            </w:r>
            <w:r w:rsidRPr="000C4576">
              <w:rPr>
                <w:rFonts w:cstheme="majorHAnsi"/>
              </w:rPr>
              <w:fldChar w:fldCharType="separate"/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</w:rPr>
              <w:fldChar w:fldCharType="end"/>
            </w:r>
            <w:bookmarkEnd w:id="0"/>
            <w:r w:rsidRPr="000C4576">
              <w:rPr>
                <w:rFonts w:cstheme="majorHAnsi"/>
              </w:rPr>
              <w:t xml:space="preserve"> &amp;</w:t>
            </w:r>
          </w:p>
          <w:p w14:paraId="31C4EC0B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  <w:r w:rsidRPr="000C4576">
              <w:rPr>
                <w:rFonts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" w:name="Text36"/>
            <w:r w:rsidRPr="000C4576">
              <w:rPr>
                <w:rFonts w:cstheme="majorHAnsi"/>
              </w:rPr>
              <w:instrText xml:space="preserve"> FORMTEXT </w:instrText>
            </w:r>
            <w:r w:rsidRPr="000C4576">
              <w:rPr>
                <w:rFonts w:cstheme="majorHAnsi"/>
              </w:rPr>
            </w:r>
            <w:r w:rsidRPr="000C4576">
              <w:rPr>
                <w:rFonts w:cstheme="majorHAnsi"/>
              </w:rPr>
              <w:fldChar w:fldCharType="separate"/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  <w:noProof/>
              </w:rPr>
              <w:t> </w:t>
            </w:r>
            <w:r w:rsidRPr="000C4576">
              <w:rPr>
                <w:rFonts w:cstheme="majorHAnsi"/>
              </w:rPr>
              <w:fldChar w:fldCharType="end"/>
            </w:r>
            <w:bookmarkEnd w:id="1"/>
          </w:p>
        </w:tc>
        <w:tc>
          <w:tcPr>
            <w:tcW w:w="504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0304B" w14:textId="77777777" w:rsidR="0012291B" w:rsidRPr="000C4576" w:rsidRDefault="0012291B" w:rsidP="009A527F">
            <w:pPr>
              <w:spacing w:before="80" w:after="80"/>
              <w:jc w:val="center"/>
              <w:rPr>
                <w:noProof/>
              </w:rPr>
            </w:pPr>
            <w:r w:rsidRPr="000C4576">
              <w:rPr>
                <w:noProof/>
              </w:rPr>
              <w:drawing>
                <wp:inline distT="0" distB="0" distL="0" distR="0" wp14:anchorId="3D489B2C" wp14:editId="79711BD0">
                  <wp:extent cx="2547857" cy="870721"/>
                  <wp:effectExtent l="0" t="0" r="5080" b="5715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" r="5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857" cy="870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ED2BC" w14:textId="5D633095" w:rsidR="006B20E9" w:rsidRDefault="006B20E9" w:rsidP="0012291B"/>
    <w:p w14:paraId="414BBA4B" w14:textId="77777777" w:rsidR="006B20E9" w:rsidRDefault="006B20E9">
      <w:r>
        <w:br w:type="page"/>
      </w:r>
    </w:p>
    <w:p w14:paraId="414A6075" w14:textId="77777777" w:rsidR="0012291B" w:rsidRPr="000C4576" w:rsidRDefault="0012291B" w:rsidP="0012291B"/>
    <w:p w14:paraId="3DCEC321" w14:textId="77777777" w:rsidR="006B20E9" w:rsidRPr="002442D1" w:rsidRDefault="006B20E9" w:rsidP="006B20E9">
      <w:pPr>
        <w:tabs>
          <w:tab w:val="left" w:pos="4142"/>
        </w:tabs>
      </w:pPr>
      <w:r>
        <w:tab/>
      </w:r>
    </w:p>
    <w:tbl>
      <w:tblPr>
        <w:tblStyle w:val="TableGrid"/>
        <w:tblW w:w="10972" w:type="dxa"/>
        <w:tblInd w:w="-5" w:type="dxa"/>
        <w:tblLook w:val="04A0" w:firstRow="1" w:lastRow="0" w:firstColumn="1" w:lastColumn="0" w:noHBand="0" w:noVBand="1"/>
      </w:tblPr>
      <w:tblGrid>
        <w:gridCol w:w="3722"/>
        <w:gridCol w:w="1932"/>
        <w:gridCol w:w="5318"/>
      </w:tblGrid>
      <w:tr w:rsidR="006B20E9" w:rsidRPr="00755F87" w14:paraId="2EC8491C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4020AB4B" w14:textId="77777777" w:rsidR="006B20E9" w:rsidRPr="00755F87" w:rsidRDefault="006B20E9" w:rsidP="007851CC">
            <w:pPr>
              <w:pStyle w:val="PurpleHeading"/>
            </w:pPr>
            <w:r w:rsidRPr="00755F87">
              <w:t>Respiratory Belt Used?</w:t>
            </w:r>
          </w:p>
        </w:tc>
        <w:sdt>
          <w:sdtPr>
            <w:rPr>
              <w:rFonts w:cstheme="majorHAnsi"/>
            </w:rPr>
            <w:alias w:val="Respiratory Belt Used?"/>
            <w:tag w:val="Respiratory Belt Used?"/>
            <w:id w:val="-38128738"/>
            <w:placeholder>
              <w:docPart w:val="65C04A03B2C44131877A52E9684464DC"/>
            </w:placeholder>
            <w:showingPlcHdr/>
            <w:dropDownList>
              <w:listItem w:value="Choose an item."/>
              <w:listItem w:displayText="ZiFix Traverse" w:value="ZiFix Traverse"/>
              <w:listItem w:displayText="Body Pro-Lok ONE Respiratory Belt" w:value="Body Pro-Lok ONE Respiratory Belt"/>
              <w:listItem w:displayText="No" w:value="No"/>
            </w:dropDownList>
          </w:sdtPr>
          <w:sdtEndPr/>
          <w:sdtContent>
            <w:tc>
              <w:tcPr>
                <w:tcW w:w="1932" w:type="dxa"/>
                <w:tcBorders>
                  <w:left w:val="nil"/>
                  <w:right w:val="nil"/>
                </w:tcBorders>
                <w:vAlign w:val="center"/>
              </w:tcPr>
              <w:p w14:paraId="40584213" w14:textId="77777777" w:rsidR="006B20E9" w:rsidRPr="00755F87" w:rsidRDefault="006B20E9" w:rsidP="007851CC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D224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318" w:type="dxa"/>
            <w:vMerge w:val="restart"/>
            <w:tcBorders>
              <w:left w:val="nil"/>
            </w:tcBorders>
            <w:vAlign w:val="center"/>
          </w:tcPr>
          <w:p w14:paraId="14EBA6FA" w14:textId="77777777" w:rsidR="006B20E9" w:rsidRPr="00457DE5" w:rsidRDefault="006B20E9" w:rsidP="007851CC">
            <w:pPr>
              <w:spacing w:before="80" w:after="80" w:line="276" w:lineRule="auto"/>
              <w:jc w:val="center"/>
              <w:rPr>
                <w:rFonts w:cstheme="majorHAnsi"/>
                <w:b/>
                <w:bCs/>
                <w:sz w:val="16"/>
                <w:szCs w:val="18"/>
              </w:rPr>
            </w:pPr>
            <w:proofErr w:type="spellStart"/>
            <w:r w:rsidRPr="00457DE5">
              <w:rPr>
                <w:rFonts w:cstheme="majorHAnsi"/>
                <w:b/>
                <w:bCs/>
                <w:sz w:val="16"/>
                <w:szCs w:val="18"/>
              </w:rPr>
              <w:t>ZiFix</w:t>
            </w:r>
            <w:proofErr w:type="spellEnd"/>
            <w:r w:rsidRPr="00457DE5">
              <w:rPr>
                <w:rFonts w:cstheme="majorHAnsi"/>
                <w:b/>
                <w:bCs/>
                <w:sz w:val="16"/>
                <w:szCs w:val="18"/>
              </w:rPr>
              <w:t xml:space="preserve"> Traverse</w:t>
            </w:r>
          </w:p>
          <w:p w14:paraId="2F7170A8" w14:textId="77777777" w:rsidR="006B20E9" w:rsidRDefault="006B20E9" w:rsidP="007851CC">
            <w:pPr>
              <w:spacing w:before="80" w:after="80" w:line="276" w:lineRule="auto"/>
              <w:jc w:val="center"/>
              <w:rPr>
                <w:rFonts w:cstheme="majorHAnsi"/>
              </w:rPr>
            </w:pPr>
            <w:r>
              <w:rPr>
                <w:rFonts w:cstheme="majorHAnsi"/>
                <w:noProof/>
              </w:rPr>
              <w:drawing>
                <wp:inline distT="0" distB="0" distL="0" distR="0" wp14:anchorId="684338E3" wp14:editId="75EA49EF">
                  <wp:extent cx="2349078" cy="1504372"/>
                  <wp:effectExtent l="0" t="0" r="0" b="635"/>
                  <wp:docPr id="1640381197" name="Picture 1" descr="Diagram of a device with wires attached to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381197" name="Picture 1" descr="Diagram of a device with wires attached to it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7"/>
                          <a:stretch/>
                        </pic:blipFill>
                        <pic:spPr bwMode="auto">
                          <a:xfrm>
                            <a:off x="0" y="0"/>
                            <a:ext cx="2366903" cy="1515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FB9A79" w14:textId="77777777" w:rsidR="006B20E9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  <w:r>
              <w:rPr>
                <w:rFonts w:cstheme="majorHAnsi"/>
              </w:rPr>
              <w:br/>
            </w:r>
          </w:p>
          <w:p w14:paraId="2861EBB3" w14:textId="77777777" w:rsidR="006B20E9" w:rsidRPr="00457DE5" w:rsidRDefault="006B20E9" w:rsidP="007851CC">
            <w:pPr>
              <w:spacing w:before="80" w:after="80" w:line="276" w:lineRule="auto"/>
              <w:jc w:val="center"/>
              <w:rPr>
                <w:rFonts w:cstheme="majorHAnsi"/>
                <w:b/>
                <w:bCs/>
                <w:sz w:val="16"/>
                <w:szCs w:val="18"/>
              </w:rPr>
            </w:pPr>
            <w:r w:rsidRPr="00457DE5">
              <w:rPr>
                <w:rFonts w:cstheme="majorHAnsi"/>
                <w:b/>
                <w:bCs/>
                <w:sz w:val="16"/>
                <w:szCs w:val="18"/>
              </w:rPr>
              <w:t>Body Pro-Lok ONE Respiratory Belt</w:t>
            </w:r>
          </w:p>
          <w:p w14:paraId="4F9C0067" w14:textId="77777777" w:rsidR="006B20E9" w:rsidRPr="00755F87" w:rsidRDefault="006B20E9" w:rsidP="007851CC">
            <w:pPr>
              <w:spacing w:before="80" w:after="80" w:line="276" w:lineRule="auto"/>
              <w:jc w:val="center"/>
              <w:rPr>
                <w:rFonts w:cstheme="majorHAnsi"/>
              </w:rPr>
            </w:pPr>
            <w:r>
              <w:rPr>
                <w:rFonts w:cstheme="majorHAnsi"/>
                <w:noProof/>
              </w:rPr>
              <w:drawing>
                <wp:inline distT="0" distB="0" distL="0" distR="0" wp14:anchorId="38233E20" wp14:editId="3B132578">
                  <wp:extent cx="2320154" cy="1389413"/>
                  <wp:effectExtent l="0" t="0" r="4445" b="1270"/>
                  <wp:docPr id="544259483" name="Picture 2" descr="A diagram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259483" name="Picture 2" descr="A diagram of a devic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78" b="5708"/>
                          <a:stretch/>
                        </pic:blipFill>
                        <pic:spPr bwMode="auto">
                          <a:xfrm>
                            <a:off x="0" y="0"/>
                            <a:ext cx="2341182" cy="1402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0E9" w:rsidRPr="00755F87" w14:paraId="534FFCD7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54A97AE8" w14:textId="77777777" w:rsidR="006B20E9" w:rsidRPr="00755F87" w:rsidRDefault="006B20E9" w:rsidP="007851CC">
            <w:pPr>
              <w:pStyle w:val="PurpleHeading"/>
            </w:pPr>
            <w:r w:rsidRPr="00755F87">
              <w:t xml:space="preserve">1) </w:t>
            </w:r>
            <w:r>
              <w:t xml:space="preserve">LEFT </w:t>
            </w:r>
            <w:r w:rsidRPr="00755F87">
              <w:t>Docking Index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04DCF7EB" w14:textId="77777777" w:rsidR="006B20E9" w:rsidRPr="00755F87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2C1F997C" w14:textId="77777777" w:rsidR="006B20E9" w:rsidRPr="00755F87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6B20E9" w:rsidRPr="00755F87" w14:paraId="1D08BB57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3EA3B94B" w14:textId="77777777" w:rsidR="006B20E9" w:rsidRPr="00755F87" w:rsidRDefault="006B20E9" w:rsidP="007851CC">
            <w:pPr>
              <w:pStyle w:val="PurpleHeading"/>
            </w:pPr>
            <w:r>
              <w:t>1) Right docking index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2A084F62" w14:textId="77777777" w:rsidR="006B20E9" w:rsidRPr="00755F87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1BDA33FA" w14:textId="77777777" w:rsidR="006B20E9" w:rsidRPr="00755F87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6B20E9" w:rsidRPr="00755F87" w14:paraId="3B763D10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307B0F3" w14:textId="77777777" w:rsidR="006B20E9" w:rsidRPr="00755F87" w:rsidRDefault="006B20E9" w:rsidP="007851CC">
            <w:pPr>
              <w:pStyle w:val="PurpleHeading"/>
            </w:pPr>
            <w:r w:rsidRPr="00755F87">
              <w:t>2) Left velcro indexed at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091C4AE6" w14:textId="77777777" w:rsidR="006B20E9" w:rsidRPr="00755F87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1D720D55" w14:textId="77777777" w:rsidR="006B20E9" w:rsidRPr="00755F87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6B20E9" w:rsidRPr="00755F87" w14:paraId="668CF109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421157B8" w14:textId="77777777" w:rsidR="006B20E9" w:rsidRPr="00755F87" w:rsidRDefault="006B20E9" w:rsidP="007851CC">
            <w:pPr>
              <w:pStyle w:val="PurpleHeading"/>
            </w:pPr>
            <w:r w:rsidRPr="00755F87">
              <w:t>3) Right velcro indexed at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2E5EFD92" w14:textId="77777777" w:rsidR="006B20E9" w:rsidRPr="00755F87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0D3287B5" w14:textId="77777777" w:rsidR="006B20E9" w:rsidRPr="00755F87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6B20E9" w:rsidRPr="00755F87" w14:paraId="44597F03" w14:textId="77777777" w:rsidTr="007851CC">
        <w:trPr>
          <w:trHeight w:val="1014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4807CEA5" w14:textId="77777777" w:rsidR="006B20E9" w:rsidRPr="00755F87" w:rsidRDefault="006B20E9" w:rsidP="007851CC">
            <w:pPr>
              <w:pStyle w:val="PurpleHeading"/>
            </w:pPr>
            <w:r w:rsidRPr="00755F87">
              <w:t>4) Set pressure between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6E8F6AC1" w14:textId="77777777" w:rsidR="006B20E9" w:rsidRPr="00755F87" w:rsidRDefault="006B20E9" w:rsidP="007851CC">
            <w:pPr>
              <w:spacing w:before="80" w:after="80"/>
              <w:rPr>
                <w:rFonts w:cstheme="majorHAnsi"/>
              </w:rPr>
            </w:pPr>
            <w:r w:rsidRPr="00755F87">
              <w:rPr>
                <w:rFonts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755F87">
              <w:rPr>
                <w:rFonts w:cstheme="majorHAnsi"/>
              </w:rPr>
              <w:instrText xml:space="preserve"> FORMTEXT </w:instrText>
            </w:r>
            <w:r w:rsidRPr="00755F87">
              <w:rPr>
                <w:rFonts w:cstheme="majorHAnsi"/>
              </w:rPr>
            </w:r>
            <w:r w:rsidRPr="00755F87">
              <w:rPr>
                <w:rFonts w:cstheme="majorHAnsi"/>
              </w:rPr>
              <w:fldChar w:fldCharType="separate"/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</w:rPr>
              <w:fldChar w:fldCharType="end"/>
            </w:r>
            <w:r w:rsidRPr="00755F87">
              <w:rPr>
                <w:rFonts w:cstheme="majorHAnsi"/>
              </w:rPr>
              <w:t xml:space="preserve"> &amp;</w:t>
            </w:r>
          </w:p>
          <w:p w14:paraId="0EFF4DA6" w14:textId="77777777" w:rsidR="006B20E9" w:rsidRPr="00755F87" w:rsidRDefault="006B20E9" w:rsidP="007851CC">
            <w:pPr>
              <w:spacing w:before="80" w:after="80"/>
              <w:rPr>
                <w:rFonts w:cstheme="majorHAnsi"/>
              </w:rPr>
            </w:pPr>
            <w:r w:rsidRPr="00755F87">
              <w:rPr>
                <w:rFonts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755F87">
              <w:rPr>
                <w:rFonts w:cstheme="majorHAnsi"/>
              </w:rPr>
              <w:instrText xml:space="preserve"> FORMTEXT </w:instrText>
            </w:r>
            <w:r w:rsidRPr="00755F87">
              <w:rPr>
                <w:rFonts w:cstheme="majorHAnsi"/>
              </w:rPr>
            </w:r>
            <w:r w:rsidRPr="00755F87">
              <w:rPr>
                <w:rFonts w:cstheme="majorHAnsi"/>
              </w:rPr>
              <w:fldChar w:fldCharType="separate"/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</w:rPr>
              <w:fldChar w:fldCharType="end"/>
            </w: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7352A38E" w14:textId="77777777" w:rsidR="006B20E9" w:rsidRPr="00755F87" w:rsidRDefault="006B20E9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386A7CD1" w14:textId="77777777" w:rsidR="006B20E9" w:rsidRDefault="006B20E9" w:rsidP="006B20E9"/>
    <w:p w14:paraId="4B762A49" w14:textId="77777777" w:rsidR="0012291B" w:rsidRDefault="0012291B" w:rsidP="0012291B"/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2250"/>
        <w:gridCol w:w="3060"/>
        <w:gridCol w:w="1705"/>
      </w:tblGrid>
      <w:tr w:rsidR="0012291B" w:rsidRPr="000C4576" w14:paraId="2707F786" w14:textId="77777777" w:rsidTr="009A527F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0F411DE5" w14:textId="77777777" w:rsidR="0012291B" w:rsidRPr="000C4576" w:rsidRDefault="0012291B" w:rsidP="009A527F">
            <w:pPr>
              <w:pStyle w:val="PurpleHeading"/>
            </w:pPr>
            <w:bookmarkStart w:id="2" w:name="_Hlk160707569"/>
            <w:r w:rsidRPr="000C4576">
              <w:t>Patient</w:t>
            </w:r>
            <w:r>
              <w:t xml:space="preserve"> hAND GRIPS USED?</w:t>
            </w:r>
          </w:p>
        </w:tc>
        <w:tc>
          <w:tcPr>
            <w:tcW w:w="7015" w:type="dxa"/>
            <w:gridSpan w:val="3"/>
            <w:vAlign w:val="center"/>
          </w:tcPr>
          <w:p w14:paraId="502498D5" w14:textId="77777777" w:rsidR="0012291B" w:rsidRPr="000C4576" w:rsidRDefault="00B038BF" w:rsidP="009A527F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Patient Hand Grips Used?"/>
                <w:tag w:val="Patient Hand Grips Used?"/>
                <w:id w:val="192199525"/>
                <w:placeholder>
                  <w:docPart w:val="9B7EB0A1076B450494E0C4DC40CE219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12291B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12291B" w:rsidRPr="000C4576" w14:paraId="21B10EDA" w14:textId="77777777" w:rsidTr="009A527F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77AFA8D7" w14:textId="77777777" w:rsidR="0012291B" w:rsidRPr="000C4576" w:rsidRDefault="0012291B" w:rsidP="009A527F">
            <w:pPr>
              <w:pStyle w:val="PurpleHeading"/>
            </w:pPr>
            <w:r>
              <w:t>rIGHT HAND GRIP INDEXED AT</w:t>
            </w:r>
          </w:p>
        </w:tc>
        <w:tc>
          <w:tcPr>
            <w:tcW w:w="2250" w:type="dxa"/>
            <w:vAlign w:val="center"/>
          </w:tcPr>
          <w:p w14:paraId="28ED4627" w14:textId="77777777" w:rsidR="0012291B" w:rsidRPr="000C4576" w:rsidRDefault="0012291B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3060" w:type="dxa"/>
            <w:shd w:val="clear" w:color="auto" w:fill="EBE2F0"/>
            <w:vAlign w:val="center"/>
          </w:tcPr>
          <w:p w14:paraId="31A91E5C" w14:textId="77777777" w:rsidR="0012291B" w:rsidRPr="000C4576" w:rsidRDefault="0012291B" w:rsidP="009A527F">
            <w:pPr>
              <w:pStyle w:val="PurpleHeading"/>
            </w:pPr>
            <w:r>
              <w:t xml:space="preserve">lEFT HAND GRIP INDEXED AT </w:t>
            </w:r>
          </w:p>
        </w:tc>
        <w:tc>
          <w:tcPr>
            <w:tcW w:w="1705" w:type="dxa"/>
            <w:vAlign w:val="center"/>
          </w:tcPr>
          <w:p w14:paraId="3FFE813E" w14:textId="77777777" w:rsidR="0012291B" w:rsidRPr="000C4576" w:rsidRDefault="0012291B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bookmarkEnd w:id="2"/>
    </w:tbl>
    <w:p w14:paraId="56B5BC36" w14:textId="62277E16" w:rsidR="006B20E9" w:rsidRDefault="006B20E9" w:rsidP="0012291B"/>
    <w:p w14:paraId="201D0FCD" w14:textId="77777777" w:rsidR="006B20E9" w:rsidRDefault="006B20E9">
      <w:r>
        <w:br w:type="page"/>
      </w:r>
    </w:p>
    <w:p w14:paraId="75D40743" w14:textId="77777777" w:rsidR="0012291B" w:rsidRPr="000C4576" w:rsidRDefault="0012291B" w:rsidP="0012291B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420"/>
        <w:gridCol w:w="2160"/>
        <w:gridCol w:w="5220"/>
      </w:tblGrid>
      <w:tr w:rsidR="0012291B" w:rsidRPr="000C4576" w14:paraId="231FD622" w14:textId="77777777" w:rsidTr="009A527F">
        <w:trPr>
          <w:trHeight w:val="835"/>
        </w:trPr>
        <w:tc>
          <w:tcPr>
            <w:tcW w:w="3420" w:type="dxa"/>
            <w:tcBorders>
              <w:bottom w:val="single" w:sz="4" w:space="0" w:color="auto"/>
              <w:right w:val="nil"/>
            </w:tcBorders>
            <w:shd w:val="clear" w:color="auto" w:fill="EBE2F0"/>
            <w:vAlign w:val="center"/>
          </w:tcPr>
          <w:p w14:paraId="15024EEB" w14:textId="77777777" w:rsidR="0012291B" w:rsidRPr="000C4576" w:rsidRDefault="0012291B" w:rsidP="009A527F">
            <w:pPr>
              <w:pStyle w:val="PurpleHeading"/>
            </w:pPr>
            <w:r w:rsidRPr="000C4576">
              <w:t xml:space="preserve">Bridge with Clam-Lok </w:t>
            </w:r>
            <w:r w:rsidRPr="000C4576">
              <w:br/>
              <w:t>Cushion Used?</w:t>
            </w:r>
          </w:p>
        </w:tc>
        <w:tc>
          <w:tcPr>
            <w:tcW w:w="21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9A450C" w14:textId="77777777" w:rsidR="0012291B" w:rsidRPr="000C4576" w:rsidRDefault="00B038BF" w:rsidP="009A527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Bridge with Clam-Lok Cushion Used?"/>
                <w:tag w:val="Bridge with Clam-Lok Cushion Used?"/>
                <w:id w:val="1497224176"/>
                <w:placeholder>
                  <w:docPart w:val="68D25A0B57BC473BB894A53F71D70D1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12291B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5220" w:type="dxa"/>
            <w:vMerge w:val="restart"/>
            <w:tcBorders>
              <w:left w:val="nil"/>
            </w:tcBorders>
            <w:vAlign w:val="center"/>
          </w:tcPr>
          <w:p w14:paraId="7D578F42" w14:textId="77777777" w:rsidR="0012291B" w:rsidRPr="000C4576" w:rsidRDefault="0012291B" w:rsidP="009A527F">
            <w:pPr>
              <w:spacing w:before="80" w:after="80" w:line="276" w:lineRule="auto"/>
              <w:jc w:val="center"/>
              <w:rPr>
                <w:rFonts w:cstheme="majorHAnsi"/>
              </w:rPr>
            </w:pPr>
            <w:r w:rsidRPr="000C4576">
              <w:rPr>
                <w:rFonts w:cstheme="majorHAnsi"/>
                <w:noProof/>
              </w:rPr>
              <w:drawing>
                <wp:inline distT="0" distB="0" distL="0" distR="0" wp14:anchorId="1F715BC3" wp14:editId="5AD9FD30">
                  <wp:extent cx="2871680" cy="1862137"/>
                  <wp:effectExtent l="0" t="0" r="5080" b="5080"/>
                  <wp:docPr id="13" name="Picture 13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, engineering drawing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11"/>
                          <a:stretch/>
                        </pic:blipFill>
                        <pic:spPr bwMode="auto">
                          <a:xfrm>
                            <a:off x="0" y="0"/>
                            <a:ext cx="2882906" cy="1869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91B" w:rsidRPr="000C4576" w14:paraId="1027064B" w14:textId="77777777" w:rsidTr="009A527F">
        <w:trPr>
          <w:trHeight w:val="836"/>
        </w:trPr>
        <w:tc>
          <w:tcPr>
            <w:tcW w:w="3420" w:type="dxa"/>
            <w:tcBorders>
              <w:right w:val="nil"/>
            </w:tcBorders>
            <w:shd w:val="clear" w:color="auto" w:fill="EBE2F0"/>
            <w:vAlign w:val="center"/>
          </w:tcPr>
          <w:p w14:paraId="17669345" w14:textId="77777777" w:rsidR="0012291B" w:rsidRPr="000C4576" w:rsidRDefault="0012291B" w:rsidP="009A527F">
            <w:pPr>
              <w:pStyle w:val="PurpleHeading"/>
            </w:pPr>
            <w:r w:rsidRPr="000C4576">
              <w:t>1) ONEBridge Side A</w:t>
            </w:r>
          </w:p>
        </w:tc>
        <w:tc>
          <w:tcPr>
            <w:tcW w:w="2160" w:type="dxa"/>
            <w:tcBorders>
              <w:left w:val="nil"/>
              <w:right w:val="nil"/>
            </w:tcBorders>
            <w:vAlign w:val="center"/>
          </w:tcPr>
          <w:p w14:paraId="552C8B64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tcBorders>
              <w:left w:val="nil"/>
            </w:tcBorders>
            <w:vAlign w:val="center"/>
          </w:tcPr>
          <w:p w14:paraId="28EC668D" w14:textId="77777777" w:rsidR="0012291B" w:rsidRPr="000C4576" w:rsidRDefault="0012291B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12291B" w:rsidRPr="000C4576" w14:paraId="3999042F" w14:textId="77777777" w:rsidTr="009A527F">
        <w:trPr>
          <w:trHeight w:val="835"/>
        </w:trPr>
        <w:tc>
          <w:tcPr>
            <w:tcW w:w="3420" w:type="dxa"/>
            <w:tcBorders>
              <w:right w:val="nil"/>
            </w:tcBorders>
            <w:shd w:val="clear" w:color="auto" w:fill="EBE2F0"/>
            <w:vAlign w:val="center"/>
          </w:tcPr>
          <w:p w14:paraId="44292145" w14:textId="77777777" w:rsidR="0012291B" w:rsidRPr="000C4576" w:rsidRDefault="0012291B" w:rsidP="009A527F">
            <w:pPr>
              <w:pStyle w:val="PurpleHeading"/>
            </w:pPr>
            <w:r w:rsidRPr="000C4576">
              <w:t>2) ONEBridge Side B</w:t>
            </w:r>
          </w:p>
        </w:tc>
        <w:tc>
          <w:tcPr>
            <w:tcW w:w="2160" w:type="dxa"/>
            <w:tcBorders>
              <w:left w:val="nil"/>
              <w:right w:val="nil"/>
            </w:tcBorders>
            <w:vAlign w:val="center"/>
          </w:tcPr>
          <w:p w14:paraId="78EE2C7B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tcBorders>
              <w:left w:val="nil"/>
            </w:tcBorders>
            <w:vAlign w:val="center"/>
          </w:tcPr>
          <w:p w14:paraId="642D5169" w14:textId="77777777" w:rsidR="0012291B" w:rsidRPr="000C4576" w:rsidRDefault="0012291B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12291B" w:rsidRPr="000C4576" w14:paraId="1E009857" w14:textId="77777777" w:rsidTr="009A527F">
        <w:trPr>
          <w:trHeight w:val="836"/>
        </w:trPr>
        <w:tc>
          <w:tcPr>
            <w:tcW w:w="3420" w:type="dxa"/>
            <w:tcBorders>
              <w:right w:val="nil"/>
            </w:tcBorders>
            <w:shd w:val="clear" w:color="auto" w:fill="EBE2F0"/>
            <w:vAlign w:val="center"/>
          </w:tcPr>
          <w:p w14:paraId="3E424D26" w14:textId="77777777" w:rsidR="0012291B" w:rsidRPr="000C4576" w:rsidRDefault="0012291B" w:rsidP="009A527F">
            <w:pPr>
              <w:pStyle w:val="PurpleHeading"/>
            </w:pPr>
            <w:r w:rsidRPr="000C4576">
              <w:t>3) Docking Index</w:t>
            </w:r>
          </w:p>
        </w:tc>
        <w:tc>
          <w:tcPr>
            <w:tcW w:w="2160" w:type="dxa"/>
            <w:tcBorders>
              <w:left w:val="nil"/>
              <w:right w:val="nil"/>
            </w:tcBorders>
            <w:vAlign w:val="center"/>
          </w:tcPr>
          <w:p w14:paraId="10968EFD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tcBorders>
              <w:left w:val="nil"/>
            </w:tcBorders>
            <w:vAlign w:val="center"/>
          </w:tcPr>
          <w:p w14:paraId="7AF82DC3" w14:textId="77777777" w:rsidR="0012291B" w:rsidRPr="000C4576" w:rsidRDefault="0012291B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12291B" w:rsidRPr="000C4576" w14:paraId="5880F1E0" w14:textId="77777777" w:rsidTr="009A527F">
        <w:trPr>
          <w:trHeight w:val="836"/>
        </w:trPr>
        <w:tc>
          <w:tcPr>
            <w:tcW w:w="3420" w:type="dxa"/>
            <w:tcBorders>
              <w:right w:val="nil"/>
            </w:tcBorders>
            <w:shd w:val="clear" w:color="auto" w:fill="EBE2F0"/>
            <w:vAlign w:val="center"/>
          </w:tcPr>
          <w:p w14:paraId="17E0F6E2" w14:textId="77777777" w:rsidR="0012291B" w:rsidRPr="000C4576" w:rsidRDefault="0012291B" w:rsidP="009A527F">
            <w:pPr>
              <w:pStyle w:val="PurpleHeading"/>
            </w:pPr>
            <w:r w:rsidRPr="000C4576">
              <w:t>4) ONEBridge Lateral Position</w:t>
            </w:r>
          </w:p>
        </w:tc>
        <w:tc>
          <w:tcPr>
            <w:tcW w:w="2160" w:type="dxa"/>
            <w:tcBorders>
              <w:left w:val="nil"/>
              <w:right w:val="nil"/>
            </w:tcBorders>
            <w:vAlign w:val="center"/>
          </w:tcPr>
          <w:p w14:paraId="2C6BF533" w14:textId="77777777" w:rsidR="0012291B" w:rsidRPr="000C4576" w:rsidRDefault="0012291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220" w:type="dxa"/>
            <w:vMerge/>
            <w:tcBorders>
              <w:left w:val="nil"/>
            </w:tcBorders>
            <w:vAlign w:val="center"/>
          </w:tcPr>
          <w:p w14:paraId="44AA68BD" w14:textId="77777777" w:rsidR="0012291B" w:rsidRPr="000C4576" w:rsidRDefault="0012291B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65CC08B2" w14:textId="77777777" w:rsidR="0012291B" w:rsidRDefault="0012291B" w:rsidP="0012291B"/>
    <w:p w14:paraId="387AC4F5" w14:textId="77777777" w:rsidR="00BF5A9E" w:rsidRDefault="00BF5A9E" w:rsidP="0012291B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2610"/>
        <w:gridCol w:w="2790"/>
        <w:gridCol w:w="1980"/>
      </w:tblGrid>
      <w:tr w:rsidR="00BF5A9E" w:rsidRPr="00434B8B" w14:paraId="1F968866" w14:textId="77777777" w:rsidTr="00BF5A9E">
        <w:trPr>
          <w:trHeight w:val="525"/>
        </w:trPr>
        <w:tc>
          <w:tcPr>
            <w:tcW w:w="3420" w:type="dxa"/>
            <w:vMerge w:val="restart"/>
            <w:shd w:val="clear" w:color="auto" w:fill="EBE2F0"/>
            <w:vAlign w:val="center"/>
          </w:tcPr>
          <w:p w14:paraId="5B922D78" w14:textId="77777777" w:rsidR="00BF5A9E" w:rsidRPr="00434B8B" w:rsidRDefault="00BF5A9E" w:rsidP="003116FF">
            <w:pPr>
              <w:pStyle w:val="PurpleHeading"/>
            </w:pPr>
            <w:r w:rsidRPr="00434B8B">
              <w:t xml:space="preserve">KneeFix Used?  </w:t>
            </w:r>
          </w:p>
        </w:tc>
        <w:tc>
          <w:tcPr>
            <w:tcW w:w="2610" w:type="dxa"/>
            <w:vMerge w:val="restart"/>
            <w:vAlign w:val="center"/>
          </w:tcPr>
          <w:p w14:paraId="11E744D7" w14:textId="77777777" w:rsidR="00BF5A9E" w:rsidRPr="00434B8B" w:rsidRDefault="00B038BF" w:rsidP="003116F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Kneefix Used?"/>
                <w:tag w:val="Kneefix Used?"/>
                <w:id w:val="-74058982"/>
                <w:placeholder>
                  <w:docPart w:val="4A1218372FE64F9DB9578B3FAAD823C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BF5A9E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790" w:type="dxa"/>
            <w:shd w:val="clear" w:color="auto" w:fill="EBE2F0"/>
            <w:vAlign w:val="center"/>
          </w:tcPr>
          <w:p w14:paraId="7048A353" w14:textId="7C46318C" w:rsidR="00BF5A9E" w:rsidRPr="00434B8B" w:rsidRDefault="00BF5A9E" w:rsidP="003116FF">
            <w:pPr>
              <w:pStyle w:val="PurpleHeading"/>
            </w:pPr>
            <w:r w:rsidRPr="00434B8B">
              <w:t xml:space="preserve">Indexed to </w:t>
            </w:r>
            <w:r>
              <w:t>ONEPlatform or UCT</w:t>
            </w:r>
            <w:r w:rsidRPr="00434B8B">
              <w:t xml:space="preserve"> Device at</w:t>
            </w:r>
          </w:p>
        </w:tc>
        <w:tc>
          <w:tcPr>
            <w:tcW w:w="1980" w:type="dxa"/>
            <w:vAlign w:val="center"/>
          </w:tcPr>
          <w:p w14:paraId="2DAEA256" w14:textId="77777777" w:rsidR="00BF5A9E" w:rsidRPr="00434B8B" w:rsidRDefault="00BF5A9E" w:rsidP="003116F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BF5A9E" w:rsidRPr="00434B8B" w14:paraId="37FA6FAD" w14:textId="77777777" w:rsidTr="00BF5A9E">
        <w:trPr>
          <w:trHeight w:val="525"/>
        </w:trPr>
        <w:tc>
          <w:tcPr>
            <w:tcW w:w="3420" w:type="dxa"/>
            <w:vMerge/>
            <w:shd w:val="clear" w:color="auto" w:fill="EBE2F0"/>
            <w:vAlign w:val="center"/>
          </w:tcPr>
          <w:p w14:paraId="6CFB6BA5" w14:textId="77777777" w:rsidR="00BF5A9E" w:rsidRPr="00434B8B" w:rsidRDefault="00BF5A9E" w:rsidP="003116FF">
            <w:pPr>
              <w:pStyle w:val="PurpleHeading"/>
            </w:pPr>
          </w:p>
        </w:tc>
        <w:tc>
          <w:tcPr>
            <w:tcW w:w="2610" w:type="dxa"/>
            <w:vMerge/>
            <w:vAlign w:val="center"/>
          </w:tcPr>
          <w:p w14:paraId="045D9ACC" w14:textId="77777777" w:rsidR="00BF5A9E" w:rsidRDefault="00BF5A9E" w:rsidP="003116F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16082F59" w14:textId="77777777" w:rsidR="00BF5A9E" w:rsidRPr="00434B8B" w:rsidRDefault="00BF5A9E" w:rsidP="003116FF">
            <w:pPr>
              <w:pStyle w:val="PurpleHeading"/>
            </w:pPr>
            <w:r>
              <w:t>location of kneefix on loK-bar</w:t>
            </w:r>
          </w:p>
        </w:tc>
        <w:tc>
          <w:tcPr>
            <w:tcW w:w="198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Kneefix on Locating Bar"/>
              <w:tag w:val="Location of Kneefix on Locating Bar"/>
              <w:id w:val="922766898"/>
              <w:placeholder>
                <w:docPart w:val="63EECC0E395844679BD38E999A4DDC06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</w:dropDownList>
            </w:sdtPr>
            <w:sdtEndPr/>
            <w:sdtContent>
              <w:p w14:paraId="530D1564" w14:textId="77777777" w:rsidR="00BF5A9E" w:rsidRPr="00E9063B" w:rsidRDefault="00BF5A9E" w:rsidP="003116FF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F5A9E" w:rsidRPr="00434B8B" w14:paraId="4207B92B" w14:textId="77777777" w:rsidTr="00BF5A9E">
        <w:trPr>
          <w:trHeight w:val="525"/>
        </w:trPr>
        <w:tc>
          <w:tcPr>
            <w:tcW w:w="3420" w:type="dxa"/>
            <w:vMerge w:val="restart"/>
            <w:shd w:val="clear" w:color="auto" w:fill="EBE2F0"/>
            <w:vAlign w:val="center"/>
          </w:tcPr>
          <w:p w14:paraId="1D9B0B3A" w14:textId="77777777" w:rsidR="00BF5A9E" w:rsidRPr="00434B8B" w:rsidRDefault="00BF5A9E" w:rsidP="003116FF">
            <w:pPr>
              <w:pStyle w:val="PurpleHeading"/>
            </w:pPr>
            <w:r w:rsidRPr="00434B8B">
              <w:t>Feetfix Used?</w:t>
            </w:r>
          </w:p>
        </w:tc>
        <w:tc>
          <w:tcPr>
            <w:tcW w:w="2610" w:type="dxa"/>
            <w:vMerge w:val="restart"/>
            <w:vAlign w:val="center"/>
          </w:tcPr>
          <w:p w14:paraId="600A7F91" w14:textId="77777777" w:rsidR="00BF5A9E" w:rsidRPr="00434B8B" w:rsidRDefault="00B038BF" w:rsidP="003116F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Feetfix Used?"/>
                <w:tag w:val="Feetfix Used?"/>
                <w:id w:val="-1640263633"/>
                <w:placeholder>
                  <w:docPart w:val="E6172D74E9014EF9950110484DCCD46D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BF5A9E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790" w:type="dxa"/>
            <w:shd w:val="clear" w:color="auto" w:fill="EBE2F0"/>
            <w:vAlign w:val="center"/>
          </w:tcPr>
          <w:p w14:paraId="0DCCD32B" w14:textId="0B983709" w:rsidR="00BF5A9E" w:rsidRPr="00434B8B" w:rsidRDefault="00BF5A9E" w:rsidP="003116FF">
            <w:pPr>
              <w:pStyle w:val="PurpleHeading"/>
            </w:pPr>
            <w:r w:rsidRPr="00434B8B">
              <w:t xml:space="preserve">Indexed to </w:t>
            </w:r>
            <w:r>
              <w:t>ONEPlatform or UCT</w:t>
            </w:r>
            <w:r w:rsidRPr="00434B8B">
              <w:t xml:space="preserve"> Device at</w:t>
            </w:r>
          </w:p>
        </w:tc>
        <w:tc>
          <w:tcPr>
            <w:tcW w:w="1980" w:type="dxa"/>
            <w:vAlign w:val="center"/>
          </w:tcPr>
          <w:p w14:paraId="05CDC4E8" w14:textId="77777777" w:rsidR="00BF5A9E" w:rsidRPr="00434B8B" w:rsidRDefault="00BF5A9E" w:rsidP="003116F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BF5A9E" w:rsidRPr="00434B8B" w14:paraId="3FF537DC" w14:textId="77777777" w:rsidTr="00BF5A9E">
        <w:trPr>
          <w:trHeight w:val="525"/>
        </w:trPr>
        <w:tc>
          <w:tcPr>
            <w:tcW w:w="3420" w:type="dxa"/>
            <w:vMerge/>
            <w:shd w:val="clear" w:color="auto" w:fill="EBE2F0"/>
            <w:vAlign w:val="center"/>
          </w:tcPr>
          <w:p w14:paraId="3D578C00" w14:textId="77777777" w:rsidR="00BF5A9E" w:rsidRPr="00434B8B" w:rsidRDefault="00BF5A9E" w:rsidP="003116FF">
            <w:pPr>
              <w:pStyle w:val="PurpleHeading"/>
            </w:pPr>
          </w:p>
        </w:tc>
        <w:tc>
          <w:tcPr>
            <w:tcW w:w="2610" w:type="dxa"/>
            <w:vMerge/>
            <w:vAlign w:val="center"/>
          </w:tcPr>
          <w:p w14:paraId="62A2AC9F" w14:textId="77777777" w:rsidR="00BF5A9E" w:rsidRDefault="00BF5A9E" w:rsidP="003116F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15C53AB0" w14:textId="77777777" w:rsidR="00BF5A9E" w:rsidRPr="00434B8B" w:rsidRDefault="00BF5A9E" w:rsidP="003116FF">
            <w:pPr>
              <w:pStyle w:val="PurpleHeading"/>
            </w:pPr>
            <w:r>
              <w:t>location of feetfix on loK-bar</w:t>
            </w:r>
          </w:p>
        </w:tc>
        <w:tc>
          <w:tcPr>
            <w:tcW w:w="198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Feetfix on Locating Bar"/>
              <w:tag w:val="Location of Feetfix on Locating Bar"/>
              <w:id w:val="1141693820"/>
              <w:placeholder>
                <w:docPart w:val="219D1BA8945B4439BFADE63BCC53F29D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</w:dropDownList>
            </w:sdtPr>
            <w:sdtEndPr/>
            <w:sdtContent>
              <w:p w14:paraId="4A692D21" w14:textId="77777777" w:rsidR="00BF5A9E" w:rsidRPr="00E9063B" w:rsidRDefault="00BF5A9E" w:rsidP="003116FF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p w14:paraId="3D6CC9D7" w14:textId="65D87B44" w:rsidR="00BF5A9E" w:rsidRDefault="00BF5A9E" w:rsidP="00BF5A9E"/>
    <w:p w14:paraId="3CFDD6FD" w14:textId="77777777" w:rsidR="00BF5A9E" w:rsidRDefault="00BF5A9E">
      <w:r>
        <w:br w:type="page"/>
      </w:r>
    </w:p>
    <w:p w14:paraId="0B480AF1" w14:textId="77777777" w:rsidR="00BF5A9E" w:rsidRDefault="00BF5A9E" w:rsidP="00BF5A9E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2250"/>
        <w:gridCol w:w="2790"/>
        <w:gridCol w:w="2430"/>
      </w:tblGrid>
      <w:tr w:rsidR="00BF5A9E" w:rsidRPr="00434B8B" w14:paraId="496A882E" w14:textId="77777777" w:rsidTr="00BF5A9E">
        <w:trPr>
          <w:trHeight w:val="196"/>
        </w:trPr>
        <w:tc>
          <w:tcPr>
            <w:tcW w:w="3330" w:type="dxa"/>
            <w:vMerge w:val="restart"/>
            <w:shd w:val="clear" w:color="auto" w:fill="EBE2F0"/>
            <w:vAlign w:val="center"/>
          </w:tcPr>
          <w:p w14:paraId="11880B8F" w14:textId="77777777" w:rsidR="00BF5A9E" w:rsidRPr="00434B8B" w:rsidRDefault="00BF5A9E" w:rsidP="003116FF">
            <w:pPr>
              <w:pStyle w:val="PurpleHeading"/>
            </w:pPr>
            <w:r w:rsidRPr="00434B8B">
              <w:t>flexlock knee support used?</w:t>
            </w:r>
          </w:p>
        </w:tc>
        <w:tc>
          <w:tcPr>
            <w:tcW w:w="2250" w:type="dxa"/>
            <w:vMerge w:val="restart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Flexlock Knee Support Used?"/>
              <w:tag w:val="Flexlock Knee Support Used?"/>
              <w:id w:val="-1016929522"/>
              <w:placeholder>
                <w:docPart w:val="FE0D15EEE4A747F0B82EF928AA77F28B"/>
              </w:placeholder>
              <w:showingPlcHdr/>
              <w:dropDownList>
                <w:listItem w:value="Choose an item."/>
                <w:listItem w:displayText="High" w:value="High"/>
                <w:listItem w:displayText="Low" w:value="Low"/>
              </w:dropDownList>
            </w:sdtPr>
            <w:sdtEndPr/>
            <w:sdtContent>
              <w:p w14:paraId="2B30273F" w14:textId="77777777" w:rsidR="00BF5A9E" w:rsidRPr="00E9063B" w:rsidRDefault="00BF5A9E" w:rsidP="003116FF">
                <w:pPr>
                  <w:spacing w:before="80" w:after="80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790" w:type="dxa"/>
            <w:shd w:val="clear" w:color="auto" w:fill="EBE2F0"/>
            <w:vAlign w:val="center"/>
          </w:tcPr>
          <w:p w14:paraId="715E5B80" w14:textId="09917768" w:rsidR="00BF5A9E" w:rsidRPr="00434B8B" w:rsidRDefault="00BF5A9E" w:rsidP="003116FF">
            <w:pPr>
              <w:pStyle w:val="PurpleHeading"/>
            </w:pPr>
            <w:r w:rsidRPr="00434B8B">
              <w:t xml:space="preserve">Indexed to </w:t>
            </w:r>
            <w:r>
              <w:t>ONEPlatform or UCT</w:t>
            </w:r>
            <w:r w:rsidRPr="00434B8B">
              <w:t xml:space="preserve"> Device at</w:t>
            </w:r>
          </w:p>
        </w:tc>
        <w:tc>
          <w:tcPr>
            <w:tcW w:w="2430" w:type="dxa"/>
            <w:vAlign w:val="center"/>
          </w:tcPr>
          <w:p w14:paraId="4BE91F81" w14:textId="77777777" w:rsidR="00BF5A9E" w:rsidRPr="00434B8B" w:rsidRDefault="00BF5A9E" w:rsidP="003116F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BF5A9E" w:rsidRPr="00434B8B" w14:paraId="5495D0A7" w14:textId="77777777" w:rsidTr="00BF5A9E">
        <w:trPr>
          <w:trHeight w:val="196"/>
        </w:trPr>
        <w:tc>
          <w:tcPr>
            <w:tcW w:w="3330" w:type="dxa"/>
            <w:vMerge/>
            <w:shd w:val="clear" w:color="auto" w:fill="EBE2F0"/>
            <w:vAlign w:val="center"/>
          </w:tcPr>
          <w:p w14:paraId="16F73144" w14:textId="77777777" w:rsidR="00BF5A9E" w:rsidRPr="00434B8B" w:rsidRDefault="00BF5A9E" w:rsidP="003116FF">
            <w:pPr>
              <w:pStyle w:val="PurpleHeading"/>
            </w:pPr>
          </w:p>
        </w:tc>
        <w:tc>
          <w:tcPr>
            <w:tcW w:w="2250" w:type="dxa"/>
            <w:vMerge/>
            <w:vAlign w:val="center"/>
          </w:tcPr>
          <w:p w14:paraId="2429CE67" w14:textId="77777777" w:rsidR="00BF5A9E" w:rsidRDefault="00BF5A9E" w:rsidP="003116F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72E010F1" w14:textId="77777777" w:rsidR="00BF5A9E" w:rsidRPr="00434B8B" w:rsidRDefault="00BF5A9E" w:rsidP="003116FF">
            <w:pPr>
              <w:pStyle w:val="PurpleHeading"/>
            </w:pPr>
            <w:r w:rsidRPr="00434B8B">
              <w:t xml:space="preserve">location of knee support on </w:t>
            </w:r>
            <w:r>
              <w:t>loK-bar</w:t>
            </w:r>
          </w:p>
        </w:tc>
        <w:tc>
          <w:tcPr>
            <w:tcW w:w="243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Knee Support on Locating Bar"/>
              <w:tag w:val="Location of Knee Support on Locating Bar"/>
              <w:id w:val="1620030644"/>
              <w:placeholder>
                <w:docPart w:val="E63AF521D29444BCBC14750798BF95AF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  <w:listItem w:displayText="D" w:value="D"/>
                <w:listItem w:displayText="E" w:value="E"/>
                <w:listItem w:displayText="V" w:value="V"/>
                <w:listItem w:displayText="W" w:value="W"/>
                <w:listItem w:displayText="X" w:value="X"/>
                <w:listItem w:displayText="Y" w:value="Y"/>
                <w:listItem w:displayText="Z" w:value="Z"/>
              </w:dropDownList>
            </w:sdtPr>
            <w:sdtEndPr/>
            <w:sdtContent>
              <w:p w14:paraId="18F6F15A" w14:textId="77777777" w:rsidR="00BF5A9E" w:rsidRPr="00E9063B" w:rsidRDefault="00BF5A9E" w:rsidP="003116FF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F5A9E" w:rsidRPr="00434B8B" w14:paraId="6AAC5A69" w14:textId="77777777" w:rsidTr="00BF5A9E">
        <w:trPr>
          <w:trHeight w:val="196"/>
        </w:trPr>
        <w:tc>
          <w:tcPr>
            <w:tcW w:w="3330" w:type="dxa"/>
            <w:vMerge/>
            <w:shd w:val="clear" w:color="auto" w:fill="EBE2F0"/>
            <w:vAlign w:val="center"/>
          </w:tcPr>
          <w:p w14:paraId="12727109" w14:textId="77777777" w:rsidR="00BF5A9E" w:rsidRPr="00434B8B" w:rsidRDefault="00BF5A9E" w:rsidP="003116FF">
            <w:pPr>
              <w:pStyle w:val="PurpleHeading"/>
            </w:pPr>
          </w:p>
        </w:tc>
        <w:tc>
          <w:tcPr>
            <w:tcW w:w="2250" w:type="dxa"/>
            <w:vMerge/>
            <w:vAlign w:val="center"/>
          </w:tcPr>
          <w:p w14:paraId="4B671BFE" w14:textId="77777777" w:rsidR="00BF5A9E" w:rsidRDefault="00BF5A9E" w:rsidP="003116F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4DA9C22E" w14:textId="77777777" w:rsidR="00BF5A9E" w:rsidRPr="00434B8B" w:rsidRDefault="00BF5A9E" w:rsidP="003116FF">
            <w:pPr>
              <w:pStyle w:val="PurpleHeading"/>
            </w:pPr>
            <w:r>
              <w:t>Leg Strap Used?</w:t>
            </w:r>
          </w:p>
        </w:tc>
        <w:tc>
          <w:tcPr>
            <w:tcW w:w="2430" w:type="dxa"/>
            <w:vAlign w:val="center"/>
          </w:tcPr>
          <w:p w14:paraId="048B2F90" w14:textId="77777777" w:rsidR="00BF5A9E" w:rsidRDefault="00B038BF" w:rsidP="003116F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cstheme="majorHAnsi"/>
                </w:rPr>
                <w:alias w:val="Leg Strap Used?"/>
                <w:tag w:val="Leg Strap Used?"/>
                <w:id w:val="-1358500914"/>
                <w:placeholder>
                  <w:docPart w:val="9739DF6E29C8408E983676543F919280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BF5A9E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BF5A9E" w:rsidRPr="00434B8B" w14:paraId="46E50B7B" w14:textId="77777777" w:rsidTr="00BF5A9E">
        <w:trPr>
          <w:trHeight w:val="196"/>
        </w:trPr>
        <w:tc>
          <w:tcPr>
            <w:tcW w:w="3330" w:type="dxa"/>
            <w:vMerge w:val="restart"/>
            <w:shd w:val="clear" w:color="auto" w:fill="EBE2F0"/>
            <w:vAlign w:val="center"/>
          </w:tcPr>
          <w:p w14:paraId="711569B3" w14:textId="77777777" w:rsidR="00BF5A9E" w:rsidRPr="00434B8B" w:rsidRDefault="00BF5A9E" w:rsidP="003116FF">
            <w:pPr>
              <w:pStyle w:val="PurpleHeading"/>
            </w:pPr>
            <w:r w:rsidRPr="00434B8B">
              <w:t>Flexlock feet support used?</w:t>
            </w:r>
          </w:p>
        </w:tc>
        <w:tc>
          <w:tcPr>
            <w:tcW w:w="2250" w:type="dxa"/>
            <w:vMerge w:val="restart"/>
            <w:vAlign w:val="center"/>
          </w:tcPr>
          <w:p w14:paraId="5D84E605" w14:textId="77777777" w:rsidR="00BF5A9E" w:rsidRPr="00434B8B" w:rsidRDefault="00B038BF" w:rsidP="003116F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Feetlock Feet Support Used?"/>
                <w:tag w:val="Feetlock Feet Support Used?"/>
                <w:id w:val="528771018"/>
                <w:placeholder>
                  <w:docPart w:val="9AF18A20356E45E7B2B3BE686C2DD9C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BF5A9E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790" w:type="dxa"/>
            <w:shd w:val="clear" w:color="auto" w:fill="EBE2F0"/>
            <w:vAlign w:val="center"/>
          </w:tcPr>
          <w:p w14:paraId="4E794088" w14:textId="58F6E1A1" w:rsidR="00BF5A9E" w:rsidRPr="00434B8B" w:rsidRDefault="00BF5A9E" w:rsidP="003116FF">
            <w:pPr>
              <w:pStyle w:val="PurpleHeading"/>
            </w:pPr>
            <w:r w:rsidRPr="00434B8B">
              <w:t xml:space="preserve">Indexed to </w:t>
            </w:r>
            <w:r>
              <w:t>ONEPlatform or UCT</w:t>
            </w:r>
            <w:r w:rsidRPr="00434B8B">
              <w:t xml:space="preserve"> Device at</w:t>
            </w:r>
          </w:p>
        </w:tc>
        <w:tc>
          <w:tcPr>
            <w:tcW w:w="2430" w:type="dxa"/>
            <w:vAlign w:val="center"/>
          </w:tcPr>
          <w:p w14:paraId="1CAD7EC5" w14:textId="77777777" w:rsidR="00BF5A9E" w:rsidRPr="00434B8B" w:rsidRDefault="00BF5A9E" w:rsidP="003116F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BF5A9E" w:rsidRPr="00434B8B" w14:paraId="417188BC" w14:textId="77777777" w:rsidTr="00BF5A9E">
        <w:trPr>
          <w:trHeight w:val="195"/>
        </w:trPr>
        <w:tc>
          <w:tcPr>
            <w:tcW w:w="3330" w:type="dxa"/>
            <w:vMerge/>
            <w:shd w:val="clear" w:color="auto" w:fill="EBE2F0"/>
            <w:vAlign w:val="center"/>
          </w:tcPr>
          <w:p w14:paraId="5BF64533" w14:textId="77777777" w:rsidR="00BF5A9E" w:rsidRPr="00434B8B" w:rsidRDefault="00BF5A9E" w:rsidP="003116FF">
            <w:pPr>
              <w:pStyle w:val="PurpleHeading"/>
            </w:pPr>
          </w:p>
        </w:tc>
        <w:tc>
          <w:tcPr>
            <w:tcW w:w="2250" w:type="dxa"/>
            <w:vMerge/>
            <w:vAlign w:val="center"/>
          </w:tcPr>
          <w:p w14:paraId="11C9955D" w14:textId="77777777" w:rsidR="00BF5A9E" w:rsidRPr="00434B8B" w:rsidRDefault="00BF5A9E" w:rsidP="003116F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7D73D079" w14:textId="77777777" w:rsidR="00BF5A9E" w:rsidRPr="00434B8B" w:rsidRDefault="00BF5A9E" w:rsidP="003116FF">
            <w:pPr>
              <w:pStyle w:val="PurpleHeading"/>
            </w:pPr>
            <w:r w:rsidRPr="00434B8B">
              <w:t xml:space="preserve">location of feet support on </w:t>
            </w:r>
            <w:r>
              <w:t>loK-bar</w:t>
            </w:r>
          </w:p>
        </w:tc>
        <w:tc>
          <w:tcPr>
            <w:tcW w:w="243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Feet Support on Locating Bar"/>
              <w:tag w:val="Location of Feet Support on Locating Bar"/>
              <w:id w:val="1904323504"/>
              <w:placeholder>
                <w:docPart w:val="C3C0478C92474E3EB60BA0BFE9D8A8B1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  <w:listItem w:displayText="D" w:value="D"/>
                <w:listItem w:displayText="E" w:value="E"/>
              </w:dropDownList>
            </w:sdtPr>
            <w:sdtEndPr/>
            <w:sdtContent>
              <w:p w14:paraId="5F119AEE" w14:textId="77777777" w:rsidR="00BF5A9E" w:rsidRPr="00A16DCA" w:rsidRDefault="00BF5A9E" w:rsidP="003116FF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F5A9E" w:rsidRPr="00434B8B" w14:paraId="4DE15146" w14:textId="77777777" w:rsidTr="00BF5A9E">
        <w:trPr>
          <w:trHeight w:val="243"/>
        </w:trPr>
        <w:tc>
          <w:tcPr>
            <w:tcW w:w="3330" w:type="dxa"/>
            <w:vMerge/>
            <w:shd w:val="clear" w:color="auto" w:fill="EBE2F0"/>
            <w:vAlign w:val="center"/>
          </w:tcPr>
          <w:p w14:paraId="3B9759D5" w14:textId="77777777" w:rsidR="00BF5A9E" w:rsidRPr="00434B8B" w:rsidRDefault="00BF5A9E" w:rsidP="003116FF">
            <w:pPr>
              <w:pStyle w:val="PurpleHeading"/>
            </w:pPr>
          </w:p>
        </w:tc>
        <w:tc>
          <w:tcPr>
            <w:tcW w:w="2250" w:type="dxa"/>
            <w:vMerge/>
            <w:vAlign w:val="center"/>
          </w:tcPr>
          <w:p w14:paraId="385E096F" w14:textId="77777777" w:rsidR="00BF5A9E" w:rsidRPr="00434B8B" w:rsidRDefault="00BF5A9E" w:rsidP="003116F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0A9CC4FD" w14:textId="77777777" w:rsidR="00BF5A9E" w:rsidRPr="00434B8B" w:rsidRDefault="00BF5A9E" w:rsidP="003116FF">
            <w:pPr>
              <w:pStyle w:val="PurpleHeading"/>
            </w:pPr>
            <w:r w:rsidRPr="00434B8B">
              <w:t>Angle of Feet Support</w:t>
            </w:r>
          </w:p>
        </w:tc>
        <w:tc>
          <w:tcPr>
            <w:tcW w:w="2430" w:type="dxa"/>
            <w:vAlign w:val="center"/>
          </w:tcPr>
          <w:p w14:paraId="3B3DD356" w14:textId="77777777" w:rsidR="00BF5A9E" w:rsidRPr="00E9063B" w:rsidRDefault="00B038BF" w:rsidP="003116F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alias w:val="Angle of Feet Support"/>
                <w:tag w:val="Angle of Feet Support"/>
                <w:id w:val="718021794"/>
                <w:placeholder>
                  <w:docPart w:val="3B52A4B64527431BBCBDA15F23D4984B"/>
                </w:placeholder>
                <w:showingPlcHdr/>
                <w:dropDownList>
                  <w:listItem w:value="Choose an item."/>
                  <w:listItem w:displayText="0°" w:value="0°"/>
                  <w:listItem w:displayText="5°" w:value="5°"/>
                  <w:listItem w:displayText="10°" w:value="10°"/>
                  <w:listItem w:displayText="15°" w:value="15°"/>
                  <w:listItem w:displayText="20°" w:value="20°"/>
                  <w:listItem w:displayText="25°" w:value="25°"/>
                  <w:listItem w:displayText="30°" w:value="30°"/>
                </w:dropDownList>
              </w:sdtPr>
              <w:sdtEndPr/>
              <w:sdtContent>
                <w:r w:rsidR="00BF5A9E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BF5A9E" w:rsidRPr="00434B8B" w14:paraId="5B876EEE" w14:textId="77777777" w:rsidTr="00BF5A9E">
        <w:trPr>
          <w:trHeight w:val="243"/>
        </w:trPr>
        <w:tc>
          <w:tcPr>
            <w:tcW w:w="3330" w:type="dxa"/>
            <w:vMerge/>
            <w:shd w:val="clear" w:color="auto" w:fill="EBE2F0"/>
            <w:vAlign w:val="center"/>
          </w:tcPr>
          <w:p w14:paraId="57F7CBC3" w14:textId="77777777" w:rsidR="00BF5A9E" w:rsidRPr="00434B8B" w:rsidRDefault="00BF5A9E" w:rsidP="003116FF">
            <w:pPr>
              <w:pStyle w:val="PurpleHeading"/>
            </w:pPr>
          </w:p>
        </w:tc>
        <w:tc>
          <w:tcPr>
            <w:tcW w:w="2250" w:type="dxa"/>
            <w:vMerge/>
            <w:vAlign w:val="center"/>
          </w:tcPr>
          <w:p w14:paraId="5850CFCE" w14:textId="77777777" w:rsidR="00BF5A9E" w:rsidRPr="00434B8B" w:rsidRDefault="00BF5A9E" w:rsidP="003116F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2F40F51E" w14:textId="77777777" w:rsidR="00BF5A9E" w:rsidRPr="00434B8B" w:rsidRDefault="00BF5A9E" w:rsidP="003116FF">
            <w:pPr>
              <w:pStyle w:val="PurpleHeading"/>
            </w:pPr>
            <w:r w:rsidRPr="00434B8B">
              <w:t>Foot Strap used?</w:t>
            </w:r>
          </w:p>
        </w:tc>
        <w:tc>
          <w:tcPr>
            <w:tcW w:w="2430" w:type="dxa"/>
            <w:vAlign w:val="center"/>
          </w:tcPr>
          <w:p w14:paraId="6A084D39" w14:textId="77777777" w:rsidR="00BF5A9E" w:rsidRPr="00434B8B" w:rsidRDefault="00B038BF" w:rsidP="003116FF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Foot Strap Used?"/>
                <w:tag w:val="Foot Strap Used?"/>
                <w:id w:val="609470341"/>
                <w:placeholder>
                  <w:docPart w:val="1A534DA30AD549C7B6B0B771D96B42D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BF5A9E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172402F5" w14:textId="77777777" w:rsidR="00BF5A9E" w:rsidRDefault="00BF5A9E" w:rsidP="0012291B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2250"/>
        <w:gridCol w:w="2790"/>
        <w:gridCol w:w="2430"/>
      </w:tblGrid>
      <w:tr w:rsidR="0012291B" w:rsidRPr="002C6498" w14:paraId="35D2E8DF" w14:textId="77777777" w:rsidTr="00BF5A9E">
        <w:trPr>
          <w:trHeight w:val="525"/>
        </w:trPr>
        <w:tc>
          <w:tcPr>
            <w:tcW w:w="3330" w:type="dxa"/>
            <w:shd w:val="clear" w:color="auto" w:fill="EBE2F0"/>
            <w:vAlign w:val="center"/>
          </w:tcPr>
          <w:p w14:paraId="5069A239" w14:textId="77777777" w:rsidR="0012291B" w:rsidRDefault="0012291B" w:rsidP="009A527F">
            <w:pPr>
              <w:pStyle w:val="PurpleHeading"/>
            </w:pPr>
            <w:r>
              <w:t>Additional indexable accessory</w:t>
            </w:r>
          </w:p>
        </w:tc>
        <w:tc>
          <w:tcPr>
            <w:tcW w:w="2250" w:type="dxa"/>
            <w:vAlign w:val="center"/>
          </w:tcPr>
          <w:p w14:paraId="7F814044" w14:textId="77777777" w:rsidR="0012291B" w:rsidRDefault="0012291B" w:rsidP="009A527F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1C8B6F8F" w14:textId="77777777" w:rsidR="0012291B" w:rsidRPr="002C6498" w:rsidRDefault="0012291B" w:rsidP="009A527F">
            <w:pPr>
              <w:pStyle w:val="PurpleHeading"/>
            </w:pPr>
            <w:r>
              <w:t>Indexed To PLATFORM AT</w:t>
            </w:r>
          </w:p>
        </w:tc>
        <w:tc>
          <w:tcPr>
            <w:tcW w:w="2430" w:type="dxa"/>
            <w:vAlign w:val="center"/>
          </w:tcPr>
          <w:p w14:paraId="2C43885B" w14:textId="77777777" w:rsidR="0012291B" w:rsidRPr="002C6498" w:rsidRDefault="0012291B" w:rsidP="009A527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12291B" w:rsidRPr="002C6498" w14:paraId="65BF73C1" w14:textId="77777777" w:rsidTr="00BF5A9E">
        <w:trPr>
          <w:trHeight w:val="525"/>
        </w:trPr>
        <w:tc>
          <w:tcPr>
            <w:tcW w:w="3330" w:type="dxa"/>
            <w:shd w:val="clear" w:color="auto" w:fill="EBE2F0"/>
            <w:vAlign w:val="center"/>
          </w:tcPr>
          <w:p w14:paraId="773C765F" w14:textId="77777777" w:rsidR="0012291B" w:rsidRDefault="0012291B" w:rsidP="009A527F">
            <w:pPr>
              <w:pStyle w:val="PurpleHeading"/>
            </w:pPr>
            <w:r>
              <w:t>Additional indexable accessory</w:t>
            </w:r>
          </w:p>
        </w:tc>
        <w:tc>
          <w:tcPr>
            <w:tcW w:w="2250" w:type="dxa"/>
            <w:vAlign w:val="center"/>
          </w:tcPr>
          <w:p w14:paraId="6595FFAA" w14:textId="77777777" w:rsidR="0012291B" w:rsidRDefault="0012291B" w:rsidP="009A527F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790" w:type="dxa"/>
            <w:shd w:val="clear" w:color="auto" w:fill="EBE2F0"/>
            <w:vAlign w:val="center"/>
          </w:tcPr>
          <w:p w14:paraId="467DFEFD" w14:textId="77777777" w:rsidR="0012291B" w:rsidRPr="002C6498" w:rsidRDefault="0012291B" w:rsidP="009A527F">
            <w:pPr>
              <w:pStyle w:val="PurpleHeading"/>
            </w:pPr>
            <w:r>
              <w:t>Indexed To PLATFORM AT</w:t>
            </w:r>
          </w:p>
        </w:tc>
        <w:tc>
          <w:tcPr>
            <w:tcW w:w="2430" w:type="dxa"/>
            <w:vAlign w:val="center"/>
          </w:tcPr>
          <w:p w14:paraId="6AAC0EC4" w14:textId="77777777" w:rsidR="0012291B" w:rsidRPr="002C6498" w:rsidRDefault="0012291B" w:rsidP="009A527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7CC8AB4B" w14:textId="77777777" w:rsidR="0012291B" w:rsidRPr="000C4576" w:rsidRDefault="0012291B" w:rsidP="0012291B">
      <w:pPr>
        <w:tabs>
          <w:tab w:val="left" w:pos="4050"/>
        </w:tabs>
        <w:spacing w:before="40" w:after="40" w:line="360" w:lineRule="auto"/>
        <w:rPr>
          <w:rFonts w:cstheme="minorHAnsi"/>
        </w:rPr>
      </w:pPr>
    </w:p>
    <w:p w14:paraId="082D3D4F" w14:textId="77777777" w:rsidR="0012291B" w:rsidRPr="0085434B" w:rsidRDefault="0012291B">
      <w:pPr>
        <w:rPr>
          <w:sz w:val="18"/>
          <w:szCs w:val="18"/>
        </w:rPr>
      </w:pPr>
    </w:p>
    <w:sectPr w:rsidR="0012291B" w:rsidRPr="0085434B" w:rsidSect="00A87D2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43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A5277" w14:textId="77777777" w:rsidR="0012291B" w:rsidRDefault="0012291B" w:rsidP="00132BCC">
      <w:pPr>
        <w:spacing w:after="0" w:line="240" w:lineRule="auto"/>
      </w:pPr>
      <w:r>
        <w:separator/>
      </w:r>
    </w:p>
  </w:endnote>
  <w:endnote w:type="continuationSeparator" w:id="0">
    <w:p w14:paraId="0725159C" w14:textId="77777777" w:rsidR="0012291B" w:rsidRDefault="0012291B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-Italic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Body CS)">
    <w:charset w:val="00"/>
    <w:family w:val="roman"/>
    <w:pitch w:val="default"/>
  </w:font>
  <w:font w:name="Helvetica Neue">
    <w:altName w:val="Arial"/>
    <w:charset w:val="00"/>
    <w:family w:val="auto"/>
    <w:pitch w:val="variable"/>
    <w:sig w:usb0="E50002FF" w:usb1="500079DB" w:usb2="0000001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F30EF" w14:textId="77777777" w:rsidR="006B20E9" w:rsidRDefault="006B20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483EC" w14:textId="77777777" w:rsidR="0012291B" w:rsidRPr="00B038BF" w:rsidRDefault="0012291B" w:rsidP="0012291B">
    <w:pPr>
      <w:pStyle w:val="Footer"/>
      <w:spacing w:after="120"/>
      <w:rPr>
        <w:rFonts w:cs="Times New Roman (Body CS)"/>
        <w:sz w:val="14"/>
        <w:szCs w:val="16"/>
        <w:lang w:val="pt-BR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C087A6" wp14:editId="5920AE11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C96FE5" w14:textId="77777777" w:rsidR="0012291B" w:rsidRDefault="0012291B" w:rsidP="0012291B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D67D82" wp14:editId="1999AB7C">
                                <wp:extent cx="1349373" cy="485775"/>
                                <wp:effectExtent l="0" t="0" r="0" b="0"/>
                                <wp:docPr id="62628696" name="Picture 626286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017595" name="Picture 913017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0187" cy="4896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087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" stroked="f">
              <v:textbox>
                <w:txbxContent>
                  <w:p w14:paraId="38C96FE5" w14:textId="77777777" w:rsidR="0012291B" w:rsidRDefault="0012291B" w:rsidP="0012291B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2D67D82" wp14:editId="1999AB7C">
                          <wp:extent cx="1349373" cy="485775"/>
                          <wp:effectExtent l="0" t="0" r="0" b="0"/>
                          <wp:docPr id="62628696" name="Picture 6262869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3017595" name="Picture 91301759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0187" cy="4896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fldChar w:fldCharType="begin"/>
    </w:r>
    <w:r w:rsidRPr="00B038BF">
      <w:rPr>
        <w:lang w:val="pt-BR"/>
      </w:rPr>
      <w:instrText>HYPERLINK "mailto:info@CQmedical.com"</w:instrText>
    </w:r>
    <w:r>
      <w:fldChar w:fldCharType="separate"/>
    </w:r>
    <w:r w:rsidRPr="00B038BF">
      <w:rPr>
        <w:rStyle w:val="Hyperlink"/>
        <w:rFonts w:cs="Times New Roman (Body CS)"/>
        <w:color w:val="4098C3"/>
        <w:sz w:val="14"/>
        <w:szCs w:val="16"/>
        <w:lang w:val="pt-BR"/>
      </w:rPr>
      <w:t>info@CQmedical.com</w:t>
    </w:r>
    <w:r>
      <w:fldChar w:fldCharType="end"/>
    </w:r>
    <w:r w:rsidRPr="00B038BF">
      <w:rPr>
        <w:rFonts w:cs="Times New Roman (Body CS)"/>
        <w:color w:val="4098C3"/>
        <w:sz w:val="14"/>
        <w:szCs w:val="16"/>
        <w:lang w:val="pt-BR"/>
      </w:rPr>
      <w:t xml:space="preserve">  </w:t>
    </w:r>
    <w:r w:rsidRPr="00B038BF">
      <w:rPr>
        <w:rFonts w:cs="Times New Roman (Body CS)"/>
        <w:sz w:val="14"/>
        <w:szCs w:val="16"/>
        <w:lang w:val="pt-BR"/>
      </w:rPr>
      <w:t xml:space="preserve">|  </w:t>
    </w:r>
    <w:r>
      <w:fldChar w:fldCharType="begin"/>
    </w:r>
    <w:r w:rsidRPr="00B038BF">
      <w:rPr>
        <w:lang w:val="pt-BR"/>
      </w:rPr>
      <w:instrText>HYPERLINK "http://www.cqmedical.com"</w:instrText>
    </w:r>
    <w:r>
      <w:fldChar w:fldCharType="separate"/>
    </w:r>
    <w:r w:rsidRPr="00B038BF">
      <w:rPr>
        <w:rStyle w:val="Hyperlink"/>
        <w:rFonts w:cs="Times New Roman (Body CS)"/>
        <w:color w:val="4098C3"/>
        <w:sz w:val="14"/>
        <w:szCs w:val="16"/>
        <w:lang w:val="pt-BR"/>
      </w:rPr>
      <w:t>CQmedical.com</w:t>
    </w:r>
    <w:r>
      <w:fldChar w:fldCharType="end"/>
    </w:r>
  </w:p>
  <w:p w14:paraId="6AEE293E" w14:textId="63DBD4FE" w:rsidR="00132BCC" w:rsidRPr="0012291B" w:rsidRDefault="0012291B" w:rsidP="0012291B">
    <w:pPr>
      <w:rPr>
        <w:rFonts w:cs="Helvetica Neue"/>
        <w:color w:val="26262A"/>
        <w:sz w:val="8"/>
        <w:szCs w:val="8"/>
      </w:rPr>
    </w:pPr>
    <w:r w:rsidRPr="00B038BF">
      <w:rPr>
        <w:rFonts w:cs="Helvetica Neue"/>
        <w:color w:val="26262A"/>
        <w:sz w:val="8"/>
        <w:szCs w:val="8"/>
        <w:lang w:val="pt-BR"/>
      </w:rPr>
      <w:t>©202</w:t>
    </w:r>
    <w:r w:rsidR="006B20E9" w:rsidRPr="00B038BF">
      <w:rPr>
        <w:rFonts w:cs="Helvetica Neue"/>
        <w:color w:val="26262A"/>
        <w:sz w:val="8"/>
        <w:szCs w:val="8"/>
        <w:lang w:val="pt-BR"/>
      </w:rPr>
      <w:t>5</w:t>
    </w:r>
    <w:r w:rsidRPr="00B038BF">
      <w:rPr>
        <w:rFonts w:cs="Helvetica Neue"/>
        <w:color w:val="26262A"/>
        <w:sz w:val="8"/>
        <w:szCs w:val="8"/>
        <w:lang w:val="pt-BR"/>
      </w:rPr>
      <w:t xml:space="preserve"> CQ Medical. </w:t>
    </w:r>
    <w:r>
      <w:rPr>
        <w:rFonts w:cs="Helvetica Neue"/>
        <w:color w:val="26262A"/>
        <w:sz w:val="8"/>
        <w:szCs w:val="8"/>
      </w:rPr>
      <w:t xml:space="preserve">All rights reserved. Body Pro-Lok, CQ Medical, Clam-Lok, </w:t>
    </w:r>
    <w:proofErr w:type="spellStart"/>
    <w:r>
      <w:rPr>
        <w:rFonts w:cs="Helvetica Neue"/>
        <w:color w:val="26262A"/>
        <w:sz w:val="8"/>
        <w:szCs w:val="8"/>
      </w:rPr>
      <w:t>ComfortCare</w:t>
    </w:r>
    <w:proofErr w:type="spellEnd"/>
    <w:r>
      <w:rPr>
        <w:rFonts w:cs="Helvetica Neue"/>
        <w:color w:val="26262A"/>
        <w:sz w:val="8"/>
        <w:szCs w:val="8"/>
      </w:rPr>
      <w:t xml:space="preserve">, Lok-Bar, ONEBridge, ONEPlatform and Universal </w:t>
    </w:r>
    <w:proofErr w:type="spellStart"/>
    <w:r>
      <w:rPr>
        <w:rFonts w:cs="Helvetica Neue"/>
        <w:color w:val="26262A"/>
        <w:sz w:val="8"/>
        <w:szCs w:val="8"/>
      </w:rPr>
      <w:t>Couchtop</w:t>
    </w:r>
    <w:proofErr w:type="spellEnd"/>
    <w:r>
      <w:rPr>
        <w:rFonts w:cs="Helvetica Neue"/>
        <w:color w:val="26262A"/>
        <w:sz w:val="8"/>
        <w:szCs w:val="8"/>
      </w:rPr>
      <w:t xml:space="preserve"> are trademarks of </w:t>
    </w:r>
    <w:proofErr w:type="spellStart"/>
    <w:r>
      <w:rPr>
        <w:rFonts w:cs="Helvetica Neue"/>
        <w:color w:val="26262A"/>
        <w:sz w:val="8"/>
        <w:szCs w:val="8"/>
      </w:rPr>
      <w:t>Medtec</w:t>
    </w:r>
    <w:proofErr w:type="spellEnd"/>
    <w:r>
      <w:rPr>
        <w:rFonts w:cs="Helvetica Neue"/>
        <w:color w:val="26262A"/>
        <w:sz w:val="8"/>
        <w:szCs w:val="8"/>
      </w:rPr>
      <w:t xml:space="preserve"> LLC. All other trademarks are property of their respective owners. All products may not be licensed in accordance with Canadian law. </w:t>
    </w:r>
    <w:r>
      <w:rPr>
        <w:b/>
        <w:bCs/>
        <w:sz w:val="12"/>
        <w:szCs w:val="12"/>
      </w:rPr>
      <w:t>CQ2</w:t>
    </w:r>
    <w:r w:rsidRPr="00A259DF">
      <w:rPr>
        <w:b/>
        <w:bCs/>
        <w:sz w:val="12"/>
        <w:szCs w:val="12"/>
      </w:rPr>
      <w:t>02</w:t>
    </w:r>
    <w:r>
      <w:rPr>
        <w:b/>
        <w:bCs/>
        <w:sz w:val="12"/>
        <w:szCs w:val="12"/>
      </w:rPr>
      <w:t>4S44</w:t>
    </w:r>
    <w:r w:rsidRPr="00A259DF">
      <w:rPr>
        <w:b/>
        <w:bCs/>
        <w:sz w:val="12"/>
        <w:szCs w:val="12"/>
      </w:rPr>
      <w:t xml:space="preserve"> REV </w:t>
    </w:r>
    <w:r w:rsidR="006B20E9">
      <w:rPr>
        <w:b/>
        <w:bCs/>
        <w:sz w:val="12"/>
        <w:szCs w:val="1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82ED6" w14:textId="77777777" w:rsidR="006B20E9" w:rsidRDefault="006B20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4E8CB" w14:textId="77777777" w:rsidR="0012291B" w:rsidRDefault="0012291B" w:rsidP="00132BCC">
      <w:pPr>
        <w:spacing w:after="0" w:line="240" w:lineRule="auto"/>
      </w:pPr>
      <w:r>
        <w:separator/>
      </w:r>
    </w:p>
  </w:footnote>
  <w:footnote w:type="continuationSeparator" w:id="0">
    <w:p w14:paraId="5E233045" w14:textId="77777777" w:rsidR="0012291B" w:rsidRDefault="0012291B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A97A9" w14:textId="77777777" w:rsidR="006B20E9" w:rsidRDefault="006B20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7355C" w14:textId="1B86132B" w:rsidR="009F2D65" w:rsidRDefault="00891E8D" w:rsidP="0012291B">
    <w:pPr>
      <w:pStyle w:val="TitleSetupSheet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293716" wp14:editId="763186A0">
          <wp:simplePos x="0" y="0"/>
          <wp:positionH relativeFrom="column">
            <wp:posOffset>4200525</wp:posOffset>
          </wp:positionH>
          <wp:positionV relativeFrom="paragraph">
            <wp:posOffset>-266700</wp:posOffset>
          </wp:positionV>
          <wp:extent cx="2803525" cy="1235710"/>
          <wp:effectExtent l="0" t="0" r="0" b="0"/>
          <wp:wrapSquare wrapText="bothSides"/>
          <wp:docPr id="679638858" name="Picture 1" descr="A stretcher with a black cov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638858" name="Picture 1" descr="A stretcher with a black cov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1235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291B" w:rsidRPr="0012291B">
      <w:rPr>
        <w:noProof/>
      </w:rPr>
      <w:t>Body Pro-Lok ONE™ System with ONEPlatform™ or Universal Couchtop™</w:t>
    </w:r>
  </w:p>
  <w:p w14:paraId="1F06F2E0" w14:textId="77777777" w:rsidR="004A29AB" w:rsidRPr="009F2D65" w:rsidRDefault="004E76A9" w:rsidP="009F2D65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  <w:r w:rsidRPr="00B96090">
      <w:rPr>
        <w:rFonts w:ascii="Century Gothic" w:hAnsi="Century Gothic"/>
        <w:b/>
        <w:bCs/>
      </w:rPr>
      <w:t>SETUP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6BD5F" w14:textId="77777777" w:rsidR="006B20E9" w:rsidRDefault="006B20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60751"/>
    <w:multiLevelType w:val="hybridMultilevel"/>
    <w:tmpl w:val="45A8B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8"/>
  </w:num>
  <w:num w:numId="2" w16cid:durableId="753630113">
    <w:abstractNumId w:val="1"/>
  </w:num>
  <w:num w:numId="3" w16cid:durableId="1307393484">
    <w:abstractNumId w:val="10"/>
  </w:num>
  <w:num w:numId="4" w16cid:durableId="98988904">
    <w:abstractNumId w:val="5"/>
  </w:num>
  <w:num w:numId="5" w16cid:durableId="442188176">
    <w:abstractNumId w:val="7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241714349">
    <w:abstractNumId w:val="9"/>
  </w:num>
  <w:num w:numId="11" w16cid:durableId="3176121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91B"/>
    <w:rsid w:val="00001E4A"/>
    <w:rsid w:val="00016014"/>
    <w:rsid w:val="00086CA2"/>
    <w:rsid w:val="000B0D2F"/>
    <w:rsid w:val="000B0E46"/>
    <w:rsid w:val="000C780A"/>
    <w:rsid w:val="000D51D9"/>
    <w:rsid w:val="000D57BB"/>
    <w:rsid w:val="000E24F7"/>
    <w:rsid w:val="001007C6"/>
    <w:rsid w:val="0011070F"/>
    <w:rsid w:val="001132BD"/>
    <w:rsid w:val="001156B8"/>
    <w:rsid w:val="00116E9C"/>
    <w:rsid w:val="00121F7E"/>
    <w:rsid w:val="0012291B"/>
    <w:rsid w:val="00132BCC"/>
    <w:rsid w:val="00141ABA"/>
    <w:rsid w:val="0016409E"/>
    <w:rsid w:val="001652F3"/>
    <w:rsid w:val="001656FA"/>
    <w:rsid w:val="00176DD9"/>
    <w:rsid w:val="00190D54"/>
    <w:rsid w:val="00190DEA"/>
    <w:rsid w:val="00197C64"/>
    <w:rsid w:val="001B18CD"/>
    <w:rsid w:val="001C38C3"/>
    <w:rsid w:val="001C5C7D"/>
    <w:rsid w:val="001E1024"/>
    <w:rsid w:val="00200272"/>
    <w:rsid w:val="00205D3D"/>
    <w:rsid w:val="00213CBF"/>
    <w:rsid w:val="00216FA8"/>
    <w:rsid w:val="002426E4"/>
    <w:rsid w:val="002705A8"/>
    <w:rsid w:val="00277491"/>
    <w:rsid w:val="002B3E2C"/>
    <w:rsid w:val="002C2837"/>
    <w:rsid w:val="002C6498"/>
    <w:rsid w:val="002C7BAA"/>
    <w:rsid w:val="002D2411"/>
    <w:rsid w:val="002D69BB"/>
    <w:rsid w:val="00325F62"/>
    <w:rsid w:val="00334C2D"/>
    <w:rsid w:val="003761D0"/>
    <w:rsid w:val="00376C90"/>
    <w:rsid w:val="003772DE"/>
    <w:rsid w:val="00385EBD"/>
    <w:rsid w:val="003865C9"/>
    <w:rsid w:val="003A1E98"/>
    <w:rsid w:val="003A297D"/>
    <w:rsid w:val="003B7B01"/>
    <w:rsid w:val="003D5C8A"/>
    <w:rsid w:val="003F04F6"/>
    <w:rsid w:val="003F22BC"/>
    <w:rsid w:val="00400FE5"/>
    <w:rsid w:val="004055E0"/>
    <w:rsid w:val="00420330"/>
    <w:rsid w:val="00430464"/>
    <w:rsid w:val="00455B9F"/>
    <w:rsid w:val="00467F12"/>
    <w:rsid w:val="004749E5"/>
    <w:rsid w:val="00480586"/>
    <w:rsid w:val="00483031"/>
    <w:rsid w:val="00485669"/>
    <w:rsid w:val="00493A1D"/>
    <w:rsid w:val="0049629F"/>
    <w:rsid w:val="004A29AB"/>
    <w:rsid w:val="004B3760"/>
    <w:rsid w:val="004D0178"/>
    <w:rsid w:val="004D436D"/>
    <w:rsid w:val="004D6F94"/>
    <w:rsid w:val="004E76A9"/>
    <w:rsid w:val="004F321E"/>
    <w:rsid w:val="004F4F5B"/>
    <w:rsid w:val="005221B1"/>
    <w:rsid w:val="00526AB4"/>
    <w:rsid w:val="00532831"/>
    <w:rsid w:val="00583735"/>
    <w:rsid w:val="005A1F17"/>
    <w:rsid w:val="005D225C"/>
    <w:rsid w:val="005D3088"/>
    <w:rsid w:val="005F2A16"/>
    <w:rsid w:val="00602EF2"/>
    <w:rsid w:val="00604648"/>
    <w:rsid w:val="0061440D"/>
    <w:rsid w:val="00666CAC"/>
    <w:rsid w:val="00671E20"/>
    <w:rsid w:val="00677448"/>
    <w:rsid w:val="00696275"/>
    <w:rsid w:val="006B20E9"/>
    <w:rsid w:val="006C74AE"/>
    <w:rsid w:val="006E4A75"/>
    <w:rsid w:val="00702C2E"/>
    <w:rsid w:val="00714B6C"/>
    <w:rsid w:val="0072457D"/>
    <w:rsid w:val="00727FBF"/>
    <w:rsid w:val="00745BAF"/>
    <w:rsid w:val="007D4548"/>
    <w:rsid w:val="007E4DF6"/>
    <w:rsid w:val="007F0B10"/>
    <w:rsid w:val="007F2C8C"/>
    <w:rsid w:val="007F6892"/>
    <w:rsid w:val="00803BEA"/>
    <w:rsid w:val="00812C55"/>
    <w:rsid w:val="0082222C"/>
    <w:rsid w:val="00830192"/>
    <w:rsid w:val="00833AE6"/>
    <w:rsid w:val="00836646"/>
    <w:rsid w:val="0085434B"/>
    <w:rsid w:val="00865326"/>
    <w:rsid w:val="00882B8A"/>
    <w:rsid w:val="00891E8D"/>
    <w:rsid w:val="008B1A0E"/>
    <w:rsid w:val="008B3251"/>
    <w:rsid w:val="008B736E"/>
    <w:rsid w:val="008C0329"/>
    <w:rsid w:val="008C0A50"/>
    <w:rsid w:val="008C2964"/>
    <w:rsid w:val="008F289E"/>
    <w:rsid w:val="009000B5"/>
    <w:rsid w:val="00901704"/>
    <w:rsid w:val="00902C11"/>
    <w:rsid w:val="00917690"/>
    <w:rsid w:val="00931C32"/>
    <w:rsid w:val="00941F9C"/>
    <w:rsid w:val="009507BC"/>
    <w:rsid w:val="009756B2"/>
    <w:rsid w:val="009912DA"/>
    <w:rsid w:val="009A4DAB"/>
    <w:rsid w:val="009B2162"/>
    <w:rsid w:val="009F2D65"/>
    <w:rsid w:val="00A14757"/>
    <w:rsid w:val="00A17D56"/>
    <w:rsid w:val="00A3126C"/>
    <w:rsid w:val="00A44E65"/>
    <w:rsid w:val="00A55D3F"/>
    <w:rsid w:val="00A87D23"/>
    <w:rsid w:val="00A91372"/>
    <w:rsid w:val="00A9314E"/>
    <w:rsid w:val="00A97511"/>
    <w:rsid w:val="00AA10DF"/>
    <w:rsid w:val="00AA129A"/>
    <w:rsid w:val="00AB0A97"/>
    <w:rsid w:val="00AB259D"/>
    <w:rsid w:val="00AB2E3F"/>
    <w:rsid w:val="00AD2A65"/>
    <w:rsid w:val="00AF101C"/>
    <w:rsid w:val="00B00EF5"/>
    <w:rsid w:val="00B038BF"/>
    <w:rsid w:val="00B103B5"/>
    <w:rsid w:val="00B10F74"/>
    <w:rsid w:val="00B158E3"/>
    <w:rsid w:val="00B6737D"/>
    <w:rsid w:val="00B92F58"/>
    <w:rsid w:val="00B96090"/>
    <w:rsid w:val="00B97AB9"/>
    <w:rsid w:val="00BA1432"/>
    <w:rsid w:val="00BB1B9C"/>
    <w:rsid w:val="00BC0623"/>
    <w:rsid w:val="00BC125C"/>
    <w:rsid w:val="00BF0541"/>
    <w:rsid w:val="00BF5A9E"/>
    <w:rsid w:val="00C30BE8"/>
    <w:rsid w:val="00C64078"/>
    <w:rsid w:val="00C64C7F"/>
    <w:rsid w:val="00C71166"/>
    <w:rsid w:val="00C72F35"/>
    <w:rsid w:val="00C87CBA"/>
    <w:rsid w:val="00CA0EFE"/>
    <w:rsid w:val="00CA6515"/>
    <w:rsid w:val="00CC7663"/>
    <w:rsid w:val="00CE212C"/>
    <w:rsid w:val="00CE7BAC"/>
    <w:rsid w:val="00CF4706"/>
    <w:rsid w:val="00D02F1A"/>
    <w:rsid w:val="00D131E6"/>
    <w:rsid w:val="00D169E7"/>
    <w:rsid w:val="00D33B6E"/>
    <w:rsid w:val="00D54BA0"/>
    <w:rsid w:val="00D73EB3"/>
    <w:rsid w:val="00DB0893"/>
    <w:rsid w:val="00DD3DC4"/>
    <w:rsid w:val="00DD75A4"/>
    <w:rsid w:val="00DE4DF5"/>
    <w:rsid w:val="00DE5ED6"/>
    <w:rsid w:val="00DF32CF"/>
    <w:rsid w:val="00DF600F"/>
    <w:rsid w:val="00E051B9"/>
    <w:rsid w:val="00E15CA9"/>
    <w:rsid w:val="00E304B9"/>
    <w:rsid w:val="00E34AB3"/>
    <w:rsid w:val="00E466A9"/>
    <w:rsid w:val="00E56C16"/>
    <w:rsid w:val="00E673DB"/>
    <w:rsid w:val="00E72AAD"/>
    <w:rsid w:val="00E864B2"/>
    <w:rsid w:val="00E932BC"/>
    <w:rsid w:val="00E9603E"/>
    <w:rsid w:val="00E9688E"/>
    <w:rsid w:val="00EA3F0D"/>
    <w:rsid w:val="00EB20DC"/>
    <w:rsid w:val="00EB5C5F"/>
    <w:rsid w:val="00EC1441"/>
    <w:rsid w:val="00EE4695"/>
    <w:rsid w:val="00EF29BE"/>
    <w:rsid w:val="00EF7FBC"/>
    <w:rsid w:val="00F21051"/>
    <w:rsid w:val="00F22FAA"/>
    <w:rsid w:val="00F269F4"/>
    <w:rsid w:val="00F36FBD"/>
    <w:rsid w:val="00F74FF4"/>
    <w:rsid w:val="00F84562"/>
    <w:rsid w:val="00FD5B9D"/>
    <w:rsid w:val="00FE69FA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0464D"/>
  <w15:chartTrackingRefBased/>
  <w15:docId w15:val="{18C012A2-A9B3-4B5C-8697-45034DF3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26C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E76A9"/>
    <w:pPr>
      <w:spacing w:after="0" w:line="240" w:lineRule="auto"/>
    </w:pPr>
  </w:style>
  <w:style w:type="paragraph" w:customStyle="1" w:styleId="BodyText1">
    <w:name w:val="Body Text1"/>
    <w:basedOn w:val="Normal"/>
    <w:link w:val="BodytextChar"/>
    <w:qFormat/>
    <w:rsid w:val="0085434B"/>
    <w:pPr>
      <w:spacing w:before="80" w:after="80" w:line="276" w:lineRule="auto"/>
    </w:pPr>
    <w:rPr>
      <w:rFonts w:cstheme="majorHAnsi"/>
      <w:szCs w:val="20"/>
    </w:rPr>
  </w:style>
  <w:style w:type="character" w:customStyle="1" w:styleId="BodytextChar">
    <w:name w:val="Body text Char"/>
    <w:basedOn w:val="DefaultParagraphFont"/>
    <w:link w:val="BodyText1"/>
    <w:rsid w:val="0085434B"/>
    <w:rPr>
      <w:rFonts w:ascii="Century Gothic" w:hAnsi="Century Gothic" w:cstheme="majorHAnsi"/>
      <w:szCs w:val="20"/>
    </w:rPr>
  </w:style>
  <w:style w:type="paragraph" w:customStyle="1" w:styleId="PurpleHeader">
    <w:name w:val="Purple Header"/>
    <w:basedOn w:val="Normal"/>
    <w:link w:val="PurpleHeaderChar"/>
    <w:qFormat/>
    <w:rsid w:val="00B96090"/>
    <w:pPr>
      <w:spacing w:before="80" w:after="80" w:line="276" w:lineRule="auto"/>
    </w:pPr>
    <w:rPr>
      <w:rFonts w:cstheme="majorHAnsi"/>
      <w:b/>
      <w:caps/>
      <w:color w:val="32195B"/>
      <w:szCs w:val="20"/>
    </w:rPr>
  </w:style>
  <w:style w:type="character" w:customStyle="1" w:styleId="PurpleHeaderChar">
    <w:name w:val="Purple Header Char"/>
    <w:basedOn w:val="DefaultParagraphFont"/>
    <w:link w:val="PurpleHeader"/>
    <w:rsid w:val="00B96090"/>
    <w:rPr>
      <w:rFonts w:ascii="Century Gothic" w:hAnsi="Century Gothic" w:cstheme="majorHAnsi"/>
      <w:b/>
      <w:caps/>
      <w:color w:val="32195B"/>
      <w:sz w:val="20"/>
      <w:szCs w:val="20"/>
    </w:rPr>
  </w:style>
  <w:style w:type="paragraph" w:customStyle="1" w:styleId="TitleSetupSheet">
    <w:name w:val="Title Setup Sheet"/>
    <w:basedOn w:val="NoSpacing"/>
    <w:link w:val="TitleSetupSheetChar"/>
    <w:qFormat/>
    <w:rsid w:val="00BF0541"/>
    <w:pPr>
      <w:spacing w:line="276" w:lineRule="auto"/>
    </w:pPr>
    <w:rPr>
      <w:rFonts w:ascii="Century Gothic" w:hAnsi="Century Gothic"/>
      <w:b/>
      <w:bCs/>
      <w:color w:val="31215B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BF0541"/>
  </w:style>
  <w:style w:type="character" w:customStyle="1" w:styleId="TitleSetupSheetChar">
    <w:name w:val="Title Setup Sheet Char"/>
    <w:basedOn w:val="NoSpacingChar"/>
    <w:link w:val="TitleSetupSheet"/>
    <w:rsid w:val="00BF0541"/>
    <w:rPr>
      <w:rFonts w:ascii="Century Gothic" w:hAnsi="Century Gothic"/>
      <w:b/>
      <w:bCs/>
      <w:color w:val="31215B"/>
      <w:sz w:val="32"/>
      <w:szCs w:val="32"/>
    </w:rPr>
  </w:style>
  <w:style w:type="paragraph" w:customStyle="1" w:styleId="PurpleHeading">
    <w:name w:val="Purple Heading"/>
    <w:basedOn w:val="Normal"/>
    <w:link w:val="PurpleHeadingChar"/>
    <w:qFormat/>
    <w:rsid w:val="0012291B"/>
    <w:pPr>
      <w:spacing w:before="80" w:after="80" w:line="276" w:lineRule="auto"/>
    </w:pPr>
    <w:rPr>
      <w:rFonts w:cstheme="majorHAnsi"/>
      <w:b/>
      <w:caps/>
      <w:color w:val="32195B"/>
    </w:rPr>
  </w:style>
  <w:style w:type="character" w:customStyle="1" w:styleId="PurpleHeadingChar">
    <w:name w:val="Purple Heading Char"/>
    <w:basedOn w:val="DefaultParagraphFont"/>
    <w:link w:val="PurpleHeading"/>
    <w:rsid w:val="0012291B"/>
    <w:rPr>
      <w:rFonts w:ascii="Century Gothic" w:hAnsi="Century Gothic" w:cstheme="majorHAnsi"/>
      <w:b/>
      <w:caps/>
      <w:color w:val="32195B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rred\Documents\Custom%20Office%20Templates\CQ_SetupSheet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7EB0A1076B450494E0C4DC40CE2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697BE-BC94-4F39-9201-83E2A88A9488}"/>
      </w:docPartPr>
      <w:docPartBody>
        <w:p w:rsidR="00F523D6" w:rsidRDefault="00F523D6" w:rsidP="00F523D6">
          <w:pPr>
            <w:pStyle w:val="9B7EB0A1076B450494E0C4DC40CE219B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50F00B11A1404E2191003D0FA43A6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63102-3C4D-44D6-8456-E513248B535D}"/>
      </w:docPartPr>
      <w:docPartBody>
        <w:p w:rsidR="00F523D6" w:rsidRDefault="00F523D6" w:rsidP="00F523D6">
          <w:pPr>
            <w:pStyle w:val="50F00B11A1404E2191003D0FA43A68FB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68D25A0B57BC473BB894A53F71D70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4E2-51C1-45C0-93D8-7E749BD943E7}"/>
      </w:docPartPr>
      <w:docPartBody>
        <w:p w:rsidR="00F523D6" w:rsidRDefault="00F523D6" w:rsidP="00F523D6">
          <w:pPr>
            <w:pStyle w:val="68D25A0B57BC473BB894A53F71D70D16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65C04A03B2C44131877A52E968446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6FF43-2D2A-4861-BAD8-528EE9ACBDD4}"/>
      </w:docPartPr>
      <w:docPartBody>
        <w:p w:rsidR="00852A1C" w:rsidRDefault="00852A1C" w:rsidP="00852A1C">
          <w:pPr>
            <w:pStyle w:val="65C04A03B2C44131877A52E9684464DC"/>
          </w:pPr>
          <w:r w:rsidRPr="00D224FD">
            <w:rPr>
              <w:rStyle w:val="PlaceholderText"/>
            </w:rPr>
            <w:t>Choose an item.</w:t>
          </w:r>
        </w:p>
      </w:docPartBody>
    </w:docPart>
    <w:docPart>
      <w:docPartPr>
        <w:name w:val="4A1218372FE64F9DB9578B3FAAD82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BA206-C5A6-4C8A-8AC9-D22B79C76B8C}"/>
      </w:docPartPr>
      <w:docPartBody>
        <w:p w:rsidR="00BD0B5D" w:rsidRDefault="00BD0B5D" w:rsidP="00BD0B5D">
          <w:pPr>
            <w:pStyle w:val="4A1218372FE64F9DB9578B3FAAD823C6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63EECC0E395844679BD38E999A4DD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B33D2-1206-4592-9F2A-9C6CE9232E57}"/>
      </w:docPartPr>
      <w:docPartBody>
        <w:p w:rsidR="00BD0B5D" w:rsidRDefault="00BD0B5D" w:rsidP="00BD0B5D">
          <w:pPr>
            <w:pStyle w:val="63EECC0E395844679BD38E999A4DDC06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E6172D74E9014EF9950110484DCCD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06036-8E58-42BD-BE1B-84544EFD0075}"/>
      </w:docPartPr>
      <w:docPartBody>
        <w:p w:rsidR="00BD0B5D" w:rsidRDefault="00BD0B5D" w:rsidP="00BD0B5D">
          <w:pPr>
            <w:pStyle w:val="E6172D74E9014EF9950110484DCCD46D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219D1BA8945B4439BFADE63BCC53F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3D4CD-48BE-421B-820C-750DA0FF7C6E}"/>
      </w:docPartPr>
      <w:docPartBody>
        <w:p w:rsidR="00BD0B5D" w:rsidRDefault="00BD0B5D" w:rsidP="00BD0B5D">
          <w:pPr>
            <w:pStyle w:val="219D1BA8945B4439BFADE63BCC53F29D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FE0D15EEE4A747F0B82EF928AA77F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80EBD-8087-4F36-996B-BCE9179815BC}"/>
      </w:docPartPr>
      <w:docPartBody>
        <w:p w:rsidR="00BD0B5D" w:rsidRDefault="00BD0B5D" w:rsidP="00BD0B5D">
          <w:pPr>
            <w:pStyle w:val="FE0D15EEE4A747F0B82EF928AA77F28B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E63AF521D29444BCBC14750798BF9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82FED-27AE-469A-9B77-5811F9B03BE6}"/>
      </w:docPartPr>
      <w:docPartBody>
        <w:p w:rsidR="00BD0B5D" w:rsidRDefault="00BD0B5D" w:rsidP="00BD0B5D">
          <w:pPr>
            <w:pStyle w:val="E63AF521D29444BCBC14750798BF95AF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9739DF6E29C8408E983676543F919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CC1A5-7552-4E0D-AC8E-18AA516DFFCF}"/>
      </w:docPartPr>
      <w:docPartBody>
        <w:p w:rsidR="00BD0B5D" w:rsidRDefault="00BD0B5D" w:rsidP="00BD0B5D">
          <w:pPr>
            <w:pStyle w:val="9739DF6E29C8408E983676543F919280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9AF18A20356E45E7B2B3BE686C2DD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ABF26-9594-4165-A467-10CB4CEC5D96}"/>
      </w:docPartPr>
      <w:docPartBody>
        <w:p w:rsidR="00BD0B5D" w:rsidRDefault="00BD0B5D" w:rsidP="00BD0B5D">
          <w:pPr>
            <w:pStyle w:val="9AF18A20356E45E7B2B3BE686C2DD9C1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C3C0478C92474E3EB60BA0BFE9D8A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8ADC7-40B4-4F5B-AB73-056C37806487}"/>
      </w:docPartPr>
      <w:docPartBody>
        <w:p w:rsidR="00BD0B5D" w:rsidRDefault="00BD0B5D" w:rsidP="00BD0B5D">
          <w:pPr>
            <w:pStyle w:val="C3C0478C92474E3EB60BA0BFE9D8A8B1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3B52A4B64527431BBCBDA15F23D49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CF558-51A1-490C-BC31-A91E9D63FF27}"/>
      </w:docPartPr>
      <w:docPartBody>
        <w:p w:rsidR="00BD0B5D" w:rsidRDefault="00BD0B5D" w:rsidP="00BD0B5D">
          <w:pPr>
            <w:pStyle w:val="3B52A4B64527431BBCBDA15F23D4984B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1A534DA30AD549C7B6B0B771D96B4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75EBF-D69C-4FC1-8B29-CFFBE671908C}"/>
      </w:docPartPr>
      <w:docPartBody>
        <w:p w:rsidR="00BD0B5D" w:rsidRDefault="00BD0B5D" w:rsidP="00BD0B5D">
          <w:pPr>
            <w:pStyle w:val="1A534DA30AD549C7B6B0B771D96B42D8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D19C913E453140329F42735084ECE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DE0A2-8247-433C-8061-F8C94B4827A6}"/>
      </w:docPartPr>
      <w:docPartBody>
        <w:p w:rsidR="009B0648" w:rsidRDefault="009B0648" w:rsidP="009B0648">
          <w:pPr>
            <w:pStyle w:val="D19C913E453140329F42735084ECE20F"/>
          </w:pPr>
          <w:r w:rsidRPr="00D224FD">
            <w:rPr>
              <w:rStyle w:val="PlaceholderText"/>
            </w:rPr>
            <w:t>Choose an item.</w:t>
          </w:r>
        </w:p>
      </w:docPartBody>
    </w:docPart>
    <w:docPart>
      <w:docPartPr>
        <w:name w:val="7B63C8692DFE41EFA4668374D471E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F6A32-6D56-4CD9-826E-55C570E275D1}"/>
      </w:docPartPr>
      <w:docPartBody>
        <w:p w:rsidR="009B0648" w:rsidRDefault="009B0648" w:rsidP="009B0648">
          <w:pPr>
            <w:pStyle w:val="7B63C8692DFE41EFA4668374D471EEFD"/>
          </w:pPr>
          <w:r w:rsidRPr="00D224FD">
            <w:rPr>
              <w:rStyle w:val="PlaceholderText"/>
            </w:rPr>
            <w:t>Choose an item.</w:t>
          </w:r>
        </w:p>
      </w:docPartBody>
    </w:docPart>
    <w:docPart>
      <w:docPartPr>
        <w:name w:val="8D3938D2B8B34AABBD9DF8D647855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D2A6A-B722-47FF-93F8-837066FA1ED1}"/>
      </w:docPartPr>
      <w:docPartBody>
        <w:p w:rsidR="009B0648" w:rsidRDefault="009B0648" w:rsidP="009B0648">
          <w:pPr>
            <w:pStyle w:val="8D3938D2B8B34AABBD9DF8D647855CDD"/>
          </w:pPr>
          <w:r w:rsidRPr="00D224F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-Italic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Body CS)">
    <w:charset w:val="00"/>
    <w:family w:val="roman"/>
    <w:pitch w:val="default"/>
  </w:font>
  <w:font w:name="Helvetica Neue">
    <w:altName w:val="Arial"/>
    <w:charset w:val="00"/>
    <w:family w:val="auto"/>
    <w:pitch w:val="variable"/>
    <w:sig w:usb0="E50002FF" w:usb1="500079DB" w:usb2="00000012" w:usb3="00000000" w:csb0="0000000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3D6"/>
    <w:rsid w:val="001652F3"/>
    <w:rsid w:val="00455B9F"/>
    <w:rsid w:val="00852A1C"/>
    <w:rsid w:val="009000B5"/>
    <w:rsid w:val="009B0648"/>
    <w:rsid w:val="00BD0B5D"/>
    <w:rsid w:val="00EB20DC"/>
    <w:rsid w:val="00F52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0648"/>
    <w:rPr>
      <w:color w:val="808080"/>
    </w:rPr>
  </w:style>
  <w:style w:type="paragraph" w:customStyle="1" w:styleId="9B7EB0A1076B450494E0C4DC40CE219B">
    <w:name w:val="9B7EB0A1076B450494E0C4DC40CE219B"/>
    <w:rsid w:val="00F523D6"/>
  </w:style>
  <w:style w:type="paragraph" w:customStyle="1" w:styleId="50F00B11A1404E2191003D0FA43A68FB">
    <w:name w:val="50F00B11A1404E2191003D0FA43A68FB"/>
    <w:rsid w:val="00F523D6"/>
  </w:style>
  <w:style w:type="paragraph" w:customStyle="1" w:styleId="4A1218372FE64F9DB9578B3FAAD823C6">
    <w:name w:val="4A1218372FE64F9DB9578B3FAAD823C6"/>
    <w:rsid w:val="00BD0B5D"/>
    <w:pPr>
      <w:spacing w:line="278" w:lineRule="auto"/>
    </w:pPr>
    <w:rPr>
      <w:sz w:val="24"/>
      <w:szCs w:val="24"/>
    </w:rPr>
  </w:style>
  <w:style w:type="paragraph" w:customStyle="1" w:styleId="68D25A0B57BC473BB894A53F71D70D16">
    <w:name w:val="68D25A0B57BC473BB894A53F71D70D16"/>
    <w:rsid w:val="00F523D6"/>
  </w:style>
  <w:style w:type="paragraph" w:customStyle="1" w:styleId="65C04A03B2C44131877A52E9684464DC">
    <w:name w:val="65C04A03B2C44131877A52E9684464DC"/>
    <w:rsid w:val="00852A1C"/>
    <w:pPr>
      <w:spacing w:line="278" w:lineRule="auto"/>
    </w:pPr>
    <w:rPr>
      <w:sz w:val="24"/>
      <w:szCs w:val="24"/>
    </w:rPr>
  </w:style>
  <w:style w:type="paragraph" w:customStyle="1" w:styleId="63EECC0E395844679BD38E999A4DDC06">
    <w:name w:val="63EECC0E395844679BD38E999A4DDC06"/>
    <w:rsid w:val="00BD0B5D"/>
    <w:pPr>
      <w:spacing w:line="278" w:lineRule="auto"/>
    </w:pPr>
    <w:rPr>
      <w:sz w:val="24"/>
      <w:szCs w:val="24"/>
    </w:rPr>
  </w:style>
  <w:style w:type="paragraph" w:customStyle="1" w:styleId="E6172D74E9014EF9950110484DCCD46D">
    <w:name w:val="E6172D74E9014EF9950110484DCCD46D"/>
    <w:rsid w:val="00BD0B5D"/>
    <w:pPr>
      <w:spacing w:line="278" w:lineRule="auto"/>
    </w:pPr>
    <w:rPr>
      <w:sz w:val="24"/>
      <w:szCs w:val="24"/>
    </w:rPr>
  </w:style>
  <w:style w:type="paragraph" w:customStyle="1" w:styleId="219D1BA8945B4439BFADE63BCC53F29D">
    <w:name w:val="219D1BA8945B4439BFADE63BCC53F29D"/>
    <w:rsid w:val="00BD0B5D"/>
    <w:pPr>
      <w:spacing w:line="278" w:lineRule="auto"/>
    </w:pPr>
    <w:rPr>
      <w:sz w:val="24"/>
      <w:szCs w:val="24"/>
    </w:rPr>
  </w:style>
  <w:style w:type="paragraph" w:customStyle="1" w:styleId="FE0D15EEE4A747F0B82EF928AA77F28B">
    <w:name w:val="FE0D15EEE4A747F0B82EF928AA77F28B"/>
    <w:rsid w:val="00BD0B5D"/>
    <w:pPr>
      <w:spacing w:line="278" w:lineRule="auto"/>
    </w:pPr>
    <w:rPr>
      <w:sz w:val="24"/>
      <w:szCs w:val="24"/>
    </w:rPr>
  </w:style>
  <w:style w:type="paragraph" w:customStyle="1" w:styleId="E63AF521D29444BCBC14750798BF95AF">
    <w:name w:val="E63AF521D29444BCBC14750798BF95AF"/>
    <w:rsid w:val="00BD0B5D"/>
    <w:pPr>
      <w:spacing w:line="278" w:lineRule="auto"/>
    </w:pPr>
    <w:rPr>
      <w:sz w:val="24"/>
      <w:szCs w:val="24"/>
    </w:rPr>
  </w:style>
  <w:style w:type="paragraph" w:customStyle="1" w:styleId="9739DF6E29C8408E983676543F919280">
    <w:name w:val="9739DF6E29C8408E983676543F919280"/>
    <w:rsid w:val="00BD0B5D"/>
    <w:pPr>
      <w:spacing w:line="278" w:lineRule="auto"/>
    </w:pPr>
    <w:rPr>
      <w:sz w:val="24"/>
      <w:szCs w:val="24"/>
    </w:rPr>
  </w:style>
  <w:style w:type="paragraph" w:customStyle="1" w:styleId="9AF18A20356E45E7B2B3BE686C2DD9C1">
    <w:name w:val="9AF18A20356E45E7B2B3BE686C2DD9C1"/>
    <w:rsid w:val="00BD0B5D"/>
    <w:pPr>
      <w:spacing w:line="278" w:lineRule="auto"/>
    </w:pPr>
    <w:rPr>
      <w:sz w:val="24"/>
      <w:szCs w:val="24"/>
    </w:rPr>
  </w:style>
  <w:style w:type="paragraph" w:customStyle="1" w:styleId="C3C0478C92474E3EB60BA0BFE9D8A8B1">
    <w:name w:val="C3C0478C92474E3EB60BA0BFE9D8A8B1"/>
    <w:rsid w:val="00BD0B5D"/>
    <w:pPr>
      <w:spacing w:line="278" w:lineRule="auto"/>
    </w:pPr>
    <w:rPr>
      <w:sz w:val="24"/>
      <w:szCs w:val="24"/>
    </w:rPr>
  </w:style>
  <w:style w:type="paragraph" w:customStyle="1" w:styleId="3B52A4B64527431BBCBDA15F23D4984B">
    <w:name w:val="3B52A4B64527431BBCBDA15F23D4984B"/>
    <w:rsid w:val="00BD0B5D"/>
    <w:pPr>
      <w:spacing w:line="278" w:lineRule="auto"/>
    </w:pPr>
    <w:rPr>
      <w:sz w:val="24"/>
      <w:szCs w:val="24"/>
    </w:rPr>
  </w:style>
  <w:style w:type="paragraph" w:customStyle="1" w:styleId="1A534DA30AD549C7B6B0B771D96B42D8">
    <w:name w:val="1A534DA30AD549C7B6B0B771D96B42D8"/>
    <w:rsid w:val="00BD0B5D"/>
    <w:pPr>
      <w:spacing w:line="278" w:lineRule="auto"/>
    </w:pPr>
    <w:rPr>
      <w:sz w:val="24"/>
      <w:szCs w:val="24"/>
    </w:rPr>
  </w:style>
  <w:style w:type="paragraph" w:customStyle="1" w:styleId="D19C913E453140329F42735084ECE20F">
    <w:name w:val="D19C913E453140329F42735084ECE20F"/>
    <w:rsid w:val="009B0648"/>
    <w:pPr>
      <w:spacing w:line="278" w:lineRule="auto"/>
    </w:pPr>
    <w:rPr>
      <w:sz w:val="24"/>
      <w:szCs w:val="24"/>
    </w:rPr>
  </w:style>
  <w:style w:type="paragraph" w:customStyle="1" w:styleId="7B63C8692DFE41EFA4668374D471EEFD">
    <w:name w:val="7B63C8692DFE41EFA4668374D471EEFD"/>
    <w:rsid w:val="009B0648"/>
    <w:pPr>
      <w:spacing w:line="278" w:lineRule="auto"/>
    </w:pPr>
    <w:rPr>
      <w:sz w:val="24"/>
      <w:szCs w:val="24"/>
    </w:rPr>
  </w:style>
  <w:style w:type="paragraph" w:customStyle="1" w:styleId="8D3938D2B8B34AABBD9DF8D647855CDD">
    <w:name w:val="8D3938D2B8B34AABBD9DF8D647855CDD"/>
    <w:rsid w:val="009B0648"/>
    <w:pPr>
      <w:spacing w:line="278" w:lineRule="auto"/>
    </w:pPr>
    <w:rPr>
      <w:sz w:val="24"/>
      <w:szCs w:val="24"/>
    </w:rPr>
  </w:style>
  <w:style w:type="paragraph" w:customStyle="1" w:styleId="1F2A6282CC4B415CA1CA6BACF4F478C4">
    <w:name w:val="1F2A6282CC4B415CA1CA6BACF4F478C4"/>
    <w:rsid w:val="009B0648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CQ_SetupSheet_TEMPLATE</Template>
  <TotalTime>12</TotalTime>
  <Pages>5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Kelly Hazelett</cp:lastModifiedBy>
  <cp:revision>6</cp:revision>
  <dcterms:created xsi:type="dcterms:W3CDTF">2025-01-03T17:42:00Z</dcterms:created>
  <dcterms:modified xsi:type="dcterms:W3CDTF">2025-02-26T20:36:00Z</dcterms:modified>
</cp:coreProperties>
</file>