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156"/>
        <w:gridCol w:w="4381"/>
        <w:gridCol w:w="1933"/>
        <w:gridCol w:w="3330"/>
      </w:tblGrid>
      <w:tr w:rsidR="002C6498" w:rsidRPr="0085434B" w14:paraId="417C3505" w14:textId="77777777" w:rsidTr="00141ABA">
        <w:trPr>
          <w:trHeight w:val="576"/>
        </w:trPr>
        <w:tc>
          <w:tcPr>
            <w:tcW w:w="1156" w:type="dxa"/>
            <w:tcBorders>
              <w:top w:val="single" w:sz="4" w:space="0" w:color="auto"/>
              <w:right w:val="nil"/>
            </w:tcBorders>
            <w:shd w:val="clear" w:color="auto" w:fill="EBE2F0"/>
            <w:vAlign w:val="center"/>
          </w:tcPr>
          <w:p w14:paraId="6C62F02C" w14:textId="77777777" w:rsidR="002C6498" w:rsidRPr="0085434B" w:rsidRDefault="002C6498" w:rsidP="00B96090">
            <w:pPr>
              <w:pStyle w:val="PurpleHeader"/>
            </w:pPr>
            <w:r w:rsidRPr="0085434B">
              <w:t>Patient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A4B53B" w14:textId="77777777" w:rsidR="002C6498" w:rsidRPr="0085434B" w:rsidRDefault="002C6498" w:rsidP="00A3126C">
            <w:pPr>
              <w:pStyle w:val="BodyText1"/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right w:val="nil"/>
            </w:tcBorders>
            <w:shd w:val="clear" w:color="auto" w:fill="EBE2F0"/>
            <w:vAlign w:val="center"/>
          </w:tcPr>
          <w:p w14:paraId="0BC96BFB" w14:textId="712B2062" w:rsidR="002C6498" w:rsidRPr="0085434B" w:rsidRDefault="002C6498" w:rsidP="004E76A9">
            <w:pPr>
              <w:pStyle w:val="PurpleHeader"/>
            </w:pPr>
            <w:r w:rsidRPr="0085434B">
              <w:t>Date of Birth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</w:tcBorders>
            <w:vAlign w:val="center"/>
          </w:tcPr>
          <w:p w14:paraId="494043F7" w14:textId="77777777" w:rsidR="002C6498" w:rsidRPr="0085434B" w:rsidRDefault="002C6498" w:rsidP="00D131E6">
            <w:pPr>
              <w:pStyle w:val="BodyText1"/>
            </w:pPr>
          </w:p>
        </w:tc>
      </w:tr>
      <w:tr w:rsidR="002C6498" w:rsidRPr="0085434B" w14:paraId="66CC33AB" w14:textId="77777777" w:rsidTr="00944E19">
        <w:trPr>
          <w:trHeight w:val="1655"/>
        </w:trPr>
        <w:tc>
          <w:tcPr>
            <w:tcW w:w="1156" w:type="dxa"/>
            <w:tcBorders>
              <w:right w:val="nil"/>
            </w:tcBorders>
            <w:shd w:val="clear" w:color="auto" w:fill="EBE2F0"/>
            <w:vAlign w:val="center"/>
          </w:tcPr>
          <w:p w14:paraId="550AD5EF" w14:textId="77777777" w:rsidR="002C6498" w:rsidRPr="0085434B" w:rsidRDefault="002C6498" w:rsidP="004E76A9">
            <w:pPr>
              <w:pStyle w:val="PurpleHeader"/>
            </w:pPr>
            <w:r w:rsidRPr="0085434B">
              <w:t>Notes</w:t>
            </w:r>
          </w:p>
        </w:tc>
        <w:tc>
          <w:tcPr>
            <w:tcW w:w="9644" w:type="dxa"/>
            <w:gridSpan w:val="3"/>
            <w:tcBorders>
              <w:left w:val="nil"/>
            </w:tcBorders>
            <w:vAlign w:val="center"/>
          </w:tcPr>
          <w:p w14:paraId="1BBE18DA" w14:textId="176CBBDC" w:rsidR="004E76A9" w:rsidRPr="0085434B" w:rsidRDefault="004E76A9" w:rsidP="00B96090">
            <w:pPr>
              <w:pStyle w:val="BodyText1"/>
            </w:pPr>
          </w:p>
        </w:tc>
      </w:tr>
    </w:tbl>
    <w:p w14:paraId="212E04F2" w14:textId="77777777" w:rsidR="00BC1684" w:rsidRDefault="00BC1684" w:rsidP="00286043"/>
    <w:p w14:paraId="0A03EC66" w14:textId="6487D73B" w:rsidR="00286043" w:rsidRDefault="00BC1684" w:rsidP="00286043">
      <w:r>
        <w:t>Reference Images:</w:t>
      </w:r>
    </w:p>
    <w:tbl>
      <w:tblPr>
        <w:tblW w:w="107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CF2784" w:rsidRPr="004076B9" w14:paraId="30CAB32B" w14:textId="77777777">
        <w:trPr>
          <w:trHeight w:val="471"/>
        </w:trPr>
        <w:tc>
          <w:tcPr>
            <w:tcW w:w="5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E2F0"/>
            <w:vAlign w:val="center"/>
            <w:hideMark/>
          </w:tcPr>
          <w:p w14:paraId="627384D1" w14:textId="7DC74731" w:rsidR="00CF2784" w:rsidRPr="004076B9" w:rsidRDefault="00CF2784" w:rsidP="00CF2784">
            <w:pPr>
              <w:spacing w:after="0"/>
              <w:ind w:left="76"/>
              <w:jc w:val="center"/>
              <w:rPr>
                <w:b/>
                <w:bCs/>
              </w:rPr>
            </w:pPr>
            <w:r>
              <w:rPr>
                <w:rFonts w:cstheme="majorHAnsi"/>
                <w:b/>
                <w:caps/>
                <w:color w:val="32195B"/>
              </w:rPr>
              <w:t>Orientation: Longitudinal</w:t>
            </w:r>
          </w:p>
        </w:tc>
        <w:tc>
          <w:tcPr>
            <w:tcW w:w="5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E2F0"/>
            <w:vAlign w:val="center"/>
          </w:tcPr>
          <w:p w14:paraId="58D2F9EC" w14:textId="04C1E5C7" w:rsidR="00CF2784" w:rsidRPr="004076B9" w:rsidRDefault="00CF2784" w:rsidP="00CF2784">
            <w:pPr>
              <w:spacing w:after="0"/>
              <w:ind w:left="76"/>
              <w:jc w:val="center"/>
              <w:rPr>
                <w:b/>
                <w:bCs/>
              </w:rPr>
            </w:pPr>
            <w:r>
              <w:rPr>
                <w:rFonts w:cstheme="majorHAnsi"/>
                <w:b/>
                <w:caps/>
                <w:color w:val="32195B"/>
              </w:rPr>
              <w:t>Orientation: Transverse</w:t>
            </w:r>
          </w:p>
        </w:tc>
      </w:tr>
      <w:tr w:rsidR="00CF2784" w:rsidRPr="004076B9" w14:paraId="3D0C3AA6" w14:textId="77777777" w:rsidTr="00EF3F8B">
        <w:trPr>
          <w:trHeight w:val="2568"/>
        </w:trPr>
        <w:tc>
          <w:tcPr>
            <w:tcW w:w="5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00714924" w14:textId="15673612" w:rsidR="00CF2784" w:rsidRPr="005E1224" w:rsidRDefault="004379DA" w:rsidP="001F42EE">
            <w:pPr>
              <w:ind w:left="256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80AE18C" wp14:editId="73DF37A6">
                      <wp:simplePos x="0" y="0"/>
                      <wp:positionH relativeFrom="column">
                        <wp:posOffset>2403475</wp:posOffset>
                      </wp:positionH>
                      <wp:positionV relativeFrom="paragraph">
                        <wp:posOffset>100965</wp:posOffset>
                      </wp:positionV>
                      <wp:extent cx="408940" cy="419100"/>
                      <wp:effectExtent l="0" t="0" r="0" b="0"/>
                      <wp:wrapNone/>
                      <wp:docPr id="200058797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94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rect w14:anchorId="5CC2A13A" id="Rectangle 2" o:spid="_x0000_s1026" style="position:absolute;margin-left:189.25pt;margin-top:7.95pt;width:32.2pt;height:33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" fillcolor="white [3212]" stroked="f" strokeweight="1pt"/>
                  </w:pict>
                </mc:Fallback>
              </mc:AlternateContent>
            </w:r>
            <w:r w:rsidR="001F42EE" w:rsidRPr="001F42EE">
              <w:rPr>
                <w:noProof/>
              </w:rPr>
              <w:drawing>
                <wp:inline distT="0" distB="0" distL="0" distR="0" wp14:anchorId="5B15D41A" wp14:editId="7C0B38DA">
                  <wp:extent cx="2286000" cy="1543021"/>
                  <wp:effectExtent l="0" t="0" r="0" b="635"/>
                  <wp:docPr id="15721363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136331" name=""/>
                          <pic:cNvPicPr/>
                        </pic:nvPicPr>
                        <pic:blipFill rotWithShape="1">
                          <a:blip r:embed="rId11"/>
                          <a:srcRect r="1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056" cy="1551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01D3FFE2" w14:textId="263E0E85" w:rsidR="00CF2784" w:rsidRPr="005E1224" w:rsidRDefault="004379DA" w:rsidP="00EF3F8B">
            <w:pPr>
              <w:ind w:left="256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6035E6D" wp14:editId="61FACA45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74295</wp:posOffset>
                      </wp:positionV>
                      <wp:extent cx="408940" cy="419100"/>
                      <wp:effectExtent l="0" t="0" r="0" b="0"/>
                      <wp:wrapNone/>
                      <wp:docPr id="97592503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94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DDE3AAC" id="Rectangle 2" o:spid="_x0000_s1026" style="position:absolute;margin-left:190.6pt;margin-top:5.85pt;width:32.2pt;height:33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" fillcolor="white [3212]" stroked="f" strokeweight="1pt"/>
                  </w:pict>
                </mc:Fallback>
              </mc:AlternateContent>
            </w:r>
            <w:r w:rsidR="00EF3F8B" w:rsidRPr="00EF3F8B">
              <w:rPr>
                <w:noProof/>
              </w:rPr>
              <w:drawing>
                <wp:inline distT="0" distB="0" distL="0" distR="0" wp14:anchorId="4E79E2AE" wp14:editId="6796FB92">
                  <wp:extent cx="2286000" cy="1504497"/>
                  <wp:effectExtent l="0" t="0" r="0" b="635"/>
                  <wp:docPr id="19874661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4661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04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684" w:rsidRPr="004076B9" w14:paraId="62394CDA" w14:textId="77777777">
        <w:trPr>
          <w:trHeight w:val="471"/>
        </w:trPr>
        <w:tc>
          <w:tcPr>
            <w:tcW w:w="5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E2F0"/>
            <w:vAlign w:val="center"/>
          </w:tcPr>
          <w:p w14:paraId="2C356851" w14:textId="362FB928" w:rsidR="00BC1684" w:rsidRDefault="00375B5D">
            <w:pPr>
              <w:spacing w:after="0"/>
              <w:ind w:left="76"/>
              <w:jc w:val="center"/>
              <w:rPr>
                <w:rFonts w:cstheme="majorHAnsi"/>
                <w:b/>
                <w:caps/>
                <w:color w:val="32195B"/>
              </w:rPr>
            </w:pPr>
            <w:r>
              <w:rPr>
                <w:rFonts w:cstheme="majorHAnsi"/>
                <w:b/>
                <w:caps/>
                <w:color w:val="32195B"/>
              </w:rPr>
              <w:t>Indexing extremity riser to multiFix 2</w:t>
            </w:r>
          </w:p>
        </w:tc>
        <w:tc>
          <w:tcPr>
            <w:tcW w:w="5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E2F0"/>
            <w:vAlign w:val="center"/>
          </w:tcPr>
          <w:p w14:paraId="17EFB682" w14:textId="563F9381" w:rsidR="00BC1684" w:rsidRDefault="00375B5D">
            <w:pPr>
              <w:spacing w:after="0"/>
              <w:ind w:left="76"/>
              <w:jc w:val="center"/>
              <w:rPr>
                <w:rFonts w:cstheme="majorHAnsi"/>
                <w:b/>
                <w:caps/>
                <w:color w:val="32195B"/>
              </w:rPr>
            </w:pPr>
            <w:r>
              <w:rPr>
                <w:rFonts w:cstheme="majorHAnsi"/>
                <w:b/>
                <w:caps/>
                <w:color w:val="32195B"/>
              </w:rPr>
              <w:t>Using indexing posts</w:t>
            </w:r>
          </w:p>
        </w:tc>
      </w:tr>
      <w:tr w:rsidR="00BC1684" w:rsidRPr="004076B9" w14:paraId="45A7431D" w14:textId="77777777" w:rsidTr="00F62A4E">
        <w:trPr>
          <w:trHeight w:val="2568"/>
        </w:trPr>
        <w:tc>
          <w:tcPr>
            <w:tcW w:w="5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2D9F3B45" w14:textId="7BDD1DDF" w:rsidR="00BC1684" w:rsidRDefault="00375B5D" w:rsidP="00375B5D">
            <w:pPr>
              <w:ind w:left="256"/>
              <w:jc w:val="center"/>
              <w:rPr>
                <w:noProof/>
              </w:rPr>
            </w:pPr>
            <w:r w:rsidRPr="009C50AA">
              <w:rPr>
                <w:rFonts w:cstheme="majorHAnsi"/>
                <w:noProof/>
              </w:rPr>
              <w:drawing>
                <wp:inline distT="0" distB="0" distL="0" distR="0" wp14:anchorId="6CCFFAE1" wp14:editId="74D061DD">
                  <wp:extent cx="2088751" cy="1388745"/>
                  <wp:effectExtent l="0" t="0" r="6985" b="1905"/>
                  <wp:docPr id="19637559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99622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751" cy="138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50B1877A" w14:textId="6EF264FE" w:rsidR="00BC1684" w:rsidRDefault="00375B5D" w:rsidP="00375B5D">
            <w:pPr>
              <w:ind w:left="256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19642D" wp14:editId="45210025">
                  <wp:extent cx="2643692" cy="1151907"/>
                  <wp:effectExtent l="0" t="0" r="4445" b="0"/>
                  <wp:docPr id="52003730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93802" name="Picture 173193802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2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107" cy="1154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7E2AB1" w14:textId="34677913" w:rsidR="004076B9" w:rsidRDefault="004076B9" w:rsidP="00286043"/>
    <w:p w14:paraId="46D6AE4D" w14:textId="4C1F5844" w:rsidR="005A30F5" w:rsidRDefault="005A30F5">
      <w:r>
        <w:br w:type="page"/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2698"/>
        <w:gridCol w:w="2702"/>
        <w:gridCol w:w="1980"/>
        <w:gridCol w:w="813"/>
        <w:gridCol w:w="889"/>
        <w:gridCol w:w="1718"/>
      </w:tblGrid>
      <w:tr w:rsidR="00834572" w:rsidRPr="00755F87" w14:paraId="4E7F9A34" w14:textId="77777777" w:rsidTr="00A778B2">
        <w:trPr>
          <w:trHeight w:val="467"/>
        </w:trPr>
        <w:tc>
          <w:tcPr>
            <w:tcW w:w="10800" w:type="dxa"/>
            <w:gridSpan w:val="6"/>
            <w:shd w:val="clear" w:color="auto" w:fill="EBE2F0"/>
            <w:vAlign w:val="center"/>
          </w:tcPr>
          <w:p w14:paraId="2D0907DE" w14:textId="036A1C3E" w:rsidR="00834572" w:rsidRPr="00AA73A5" w:rsidRDefault="00B1017D" w:rsidP="00AA73A5">
            <w:pPr>
              <w:spacing w:line="259" w:lineRule="auto"/>
              <w:ind w:left="76"/>
              <w:rPr>
                <w:rFonts w:cstheme="majorBidi"/>
                <w:b/>
                <w:caps/>
                <w:color w:val="32195B"/>
              </w:rPr>
            </w:pPr>
            <w:r w:rsidRPr="3597962F">
              <w:rPr>
                <w:rFonts w:cstheme="majorBidi"/>
                <w:b/>
                <w:caps/>
                <w:color w:val="32195B"/>
              </w:rPr>
              <w:lastRenderedPageBreak/>
              <w:t xml:space="preserve">Orientation selection </w:t>
            </w:r>
          </w:p>
        </w:tc>
      </w:tr>
      <w:tr w:rsidR="004B1610" w14:paraId="345FA571" w14:textId="77777777" w:rsidTr="00443FC8">
        <w:tblPrEx>
          <w:tblBorders>
            <w:insideV w:val="none" w:sz="0" w:space="0" w:color="auto"/>
          </w:tblBorders>
        </w:tblPrEx>
        <w:trPr>
          <w:trHeight w:val="521"/>
        </w:trPr>
        <w:tc>
          <w:tcPr>
            <w:tcW w:w="5400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EA5F0" w14:textId="664FE990" w:rsidR="004B1610" w:rsidRDefault="004B1610" w:rsidP="00AA73A5">
            <w:pPr>
              <w:pStyle w:val="PurpleHeader"/>
              <w:ind w:left="75"/>
            </w:pPr>
            <w:r>
              <w:t xml:space="preserve">Orientation Selection: </w:t>
            </w:r>
            <w:r w:rsidR="009415BB">
              <w:t>Extremity Riser</w:t>
            </w:r>
          </w:p>
          <w:p w14:paraId="2570D229" w14:textId="5474E1C7" w:rsidR="004B1610" w:rsidRDefault="006F4987" w:rsidP="00AA73A5">
            <w:pPr>
              <w:pStyle w:val="PurpleHeader"/>
              <w:ind w:left="75"/>
            </w:pPr>
            <w:r>
              <w:rPr>
                <w:rFonts w:cstheme="minorBidi"/>
                <w:b w:val="0"/>
                <w:caps w:val="0"/>
                <w:color w:val="auto"/>
                <w:szCs w:val="22"/>
              </w:rPr>
              <w:t>D</w:t>
            </w:r>
            <w:r w:rsidR="004B1610" w:rsidRPr="00F418A3">
              <w:rPr>
                <w:rFonts w:cstheme="minorBidi"/>
                <w:b w:val="0"/>
                <w:caps w:val="0"/>
                <w:color w:val="auto"/>
                <w:szCs w:val="22"/>
              </w:rPr>
              <w:t>irection of corner arrows</w:t>
            </w:r>
            <w:r w:rsidR="00725C08">
              <w:rPr>
                <w:rFonts w:cstheme="minorBidi"/>
                <w:b w:val="0"/>
                <w:caps w:val="0"/>
                <w:color w:val="auto"/>
                <w:szCs w:val="22"/>
              </w:rPr>
              <w:t xml:space="preserve"> relative to gantry</w:t>
            </w:r>
            <w:r>
              <w:rPr>
                <w:rFonts w:cstheme="minorBidi"/>
                <w:b w:val="0"/>
                <w:caps w:val="0"/>
                <w:color w:val="auto"/>
                <w:szCs w:val="22"/>
              </w:rPr>
              <w:t xml:space="preserve"> at Sim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391BAE7C" w14:textId="3C66A115" w:rsidR="004B1610" w:rsidRPr="00A95AFA" w:rsidRDefault="00F9752B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-94693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610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4B1610">
              <w:rPr>
                <w:rFonts w:cstheme="majorBidi"/>
              </w:rPr>
              <w:t xml:space="preserve"> Longitudinal </w:t>
            </w:r>
          </w:p>
        </w:tc>
        <w:tc>
          <w:tcPr>
            <w:tcW w:w="1702" w:type="dxa"/>
            <w:gridSpan w:val="2"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7601A09D" w14:textId="2382ADE5" w:rsidR="004B1610" w:rsidRPr="00A95AFA" w:rsidRDefault="00F9752B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15204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610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</w:p>
        </w:tc>
        <w:tc>
          <w:tcPr>
            <w:tcW w:w="1718" w:type="dxa"/>
            <w:tcBorders>
              <w:left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14:paraId="1D9691AF" w14:textId="2DD608FC" w:rsidR="004B1610" w:rsidRPr="00A95AFA" w:rsidRDefault="00F9752B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128199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610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</w:p>
        </w:tc>
      </w:tr>
      <w:tr w:rsidR="004B1610" w14:paraId="0670E769" w14:textId="77777777" w:rsidTr="00443FC8">
        <w:tblPrEx>
          <w:tblBorders>
            <w:insideV w:val="none" w:sz="0" w:space="0" w:color="auto"/>
          </w:tblBorders>
        </w:tblPrEx>
        <w:trPr>
          <w:trHeight w:val="332"/>
        </w:trPr>
        <w:tc>
          <w:tcPr>
            <w:tcW w:w="5400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B63D3" w14:textId="77777777" w:rsidR="004B1610" w:rsidRDefault="004B1610" w:rsidP="004B1610">
            <w:pPr>
              <w:pStyle w:val="PurpleHeader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002EC097" w14:textId="107B43A7" w:rsidR="004B1610" w:rsidRDefault="00F9752B" w:rsidP="004B1610">
            <w:pPr>
              <w:spacing w:before="80" w:after="80" w:line="276" w:lineRule="auto"/>
              <w:rPr>
                <w:rFonts w:cstheme="majorBidi"/>
                <w:noProof/>
              </w:rPr>
            </w:pPr>
            <w:sdt>
              <w:sdtPr>
                <w:rPr>
                  <w:rFonts w:cstheme="majorBidi"/>
                </w:rPr>
                <w:alias w:val="Longitudinal"/>
                <w:tag w:val="Longitudinal"/>
                <w:id w:val="157362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610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4B1610">
              <w:rPr>
                <w:rFonts w:cstheme="majorBidi"/>
              </w:rPr>
              <w:t xml:space="preserve"> Transverse</w:t>
            </w:r>
          </w:p>
        </w:tc>
        <w:tc>
          <w:tcPr>
            <w:tcW w:w="1702" w:type="dxa"/>
            <w:gridSpan w:val="2"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1C9F0F8A" w14:textId="4974F057" w:rsidR="004B1610" w:rsidRDefault="00F9752B" w:rsidP="004B1610">
            <w:pPr>
              <w:spacing w:before="80" w:after="80" w:line="276" w:lineRule="auto"/>
              <w:rPr>
                <w:rFonts w:cstheme="majorBidi"/>
                <w:noProof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-82766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610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</w:p>
        </w:tc>
        <w:tc>
          <w:tcPr>
            <w:tcW w:w="1718" w:type="dxa"/>
            <w:tcBorders>
              <w:left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14:paraId="1E21817A" w14:textId="4AB77D58" w:rsidR="004B1610" w:rsidRDefault="00F9752B" w:rsidP="004B1610">
            <w:pPr>
              <w:spacing w:before="80" w:after="80" w:line="276" w:lineRule="auto"/>
              <w:rPr>
                <w:rFonts w:cstheme="majorBidi"/>
                <w:noProof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41428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610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4B1610">
              <w:rPr>
                <w:rFonts w:cstheme="majorBidi"/>
                <w:noProof/>
              </w:rPr>
              <w:t xml:space="preserve"> </w:t>
            </w:r>
          </w:p>
        </w:tc>
      </w:tr>
      <w:tr w:rsidR="00BF1170" w:rsidRPr="002B0BCE" w14:paraId="0599022E" w14:textId="77777777" w:rsidTr="00A778B2">
        <w:trPr>
          <w:trHeight w:val="341"/>
        </w:trPr>
        <w:tc>
          <w:tcPr>
            <w:tcW w:w="5400" w:type="dxa"/>
            <w:gridSpan w:val="2"/>
            <w:shd w:val="clear" w:color="auto" w:fill="EBE2F0"/>
            <w:vAlign w:val="center"/>
          </w:tcPr>
          <w:p w14:paraId="0440FCC3" w14:textId="77777777" w:rsidR="00BF1170" w:rsidRPr="00B02616" w:rsidRDefault="00BF1170">
            <w:pPr>
              <w:ind w:left="76"/>
              <w:rPr>
                <w:rFonts w:cstheme="majorBidi"/>
                <w:noProof/>
              </w:rPr>
            </w:pPr>
            <w:r w:rsidRPr="00B02616">
              <w:rPr>
                <w:rFonts w:cstheme="majorBidi"/>
                <w:b/>
                <w:bCs/>
                <w:caps/>
                <w:color w:val="32195B"/>
              </w:rPr>
              <w:t>Treatment plan rotated from simulation?</w:t>
            </w:r>
            <w:r w:rsidRPr="00B02616">
              <w:rPr>
                <w:rFonts w:cstheme="majorBidi"/>
                <w:noProof/>
              </w:rPr>
              <w:t xml:space="preserve">   </w:t>
            </w:r>
          </w:p>
        </w:tc>
        <w:tc>
          <w:tcPr>
            <w:tcW w:w="5400" w:type="dxa"/>
            <w:gridSpan w:val="4"/>
            <w:vAlign w:val="center"/>
          </w:tcPr>
          <w:p w14:paraId="4C2D6C1A" w14:textId="033A2CB6" w:rsidR="00BF1170" w:rsidRPr="00B02616" w:rsidRDefault="00F9752B">
            <w:pPr>
              <w:ind w:left="76"/>
              <w:rPr>
                <w:rFonts w:cstheme="majorBidi"/>
                <w:noProof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190701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616" w:rsidRPr="00A778B2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BF1170" w:rsidRPr="00A778B2">
              <w:rPr>
                <w:rFonts w:cstheme="majorBidi"/>
              </w:rPr>
              <w:t xml:space="preserve"> Yes:  </w:t>
            </w:r>
            <w:r w:rsidR="00396407" w:rsidRPr="00A778B2">
              <w:rPr>
                <w:rFonts w:cstheme="majorBidi"/>
              </w:rPr>
              <w:t>____</w:t>
            </w:r>
            <w:r w:rsidR="00BF1170" w:rsidRPr="00A778B2">
              <w:rPr>
                <w:rFonts w:ascii="Calibri" w:hAnsi="Calibri" w:cs="Calibri"/>
              </w:rPr>
              <w:t>ᵒ</w:t>
            </w:r>
            <w:r w:rsidR="00BF1170" w:rsidRPr="00A778B2">
              <w:rPr>
                <w:rFonts w:cstheme="majorBidi"/>
              </w:rPr>
              <w:t xml:space="preserve">    </w:t>
            </w:r>
            <w:r w:rsidR="00396407" w:rsidRPr="00A778B2">
              <w:rPr>
                <w:rFonts w:cstheme="majorBidi"/>
              </w:rPr>
              <w:t xml:space="preserve"> </w:t>
            </w:r>
            <w:r w:rsidR="00BF1170" w:rsidRPr="00A778B2">
              <w:rPr>
                <w:rFonts w:cstheme="majorBidi"/>
              </w:rPr>
              <w:t xml:space="preserve">    </w:t>
            </w:r>
            <w:sdt>
              <w:sdtPr>
                <w:rPr>
                  <w:rFonts w:cstheme="majorBidi"/>
                </w:rPr>
                <w:alias w:val="No"/>
                <w:tag w:val="No"/>
                <w:id w:val="-2464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170" w:rsidRPr="00A778B2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BF1170" w:rsidRPr="00A778B2">
              <w:rPr>
                <w:rFonts w:cstheme="majorBidi"/>
              </w:rPr>
              <w:t xml:space="preserve"> No</w:t>
            </w:r>
            <w:r w:rsidR="00F7221C" w:rsidRPr="00A778B2">
              <w:rPr>
                <w:rFonts w:cstheme="majorBidi"/>
              </w:rPr>
              <w:t xml:space="preserve">    </w:t>
            </w:r>
            <w:r w:rsidR="00105D66">
              <w:rPr>
                <w:rFonts w:cstheme="majorBidi"/>
              </w:rPr>
              <w:t xml:space="preserve">  </w:t>
            </w:r>
            <w:r w:rsidR="00F7221C" w:rsidRPr="00A778B2">
              <w:rPr>
                <w:rFonts w:cstheme="majorBidi"/>
              </w:rPr>
              <w:t xml:space="preserve"> </w:t>
            </w:r>
            <w:r w:rsidR="00396407" w:rsidRPr="00A778B2">
              <w:rPr>
                <w:rFonts w:cstheme="majorBidi"/>
              </w:rPr>
              <w:t xml:space="preserve">  </w:t>
            </w:r>
            <w:r w:rsidR="00F7221C" w:rsidRPr="00A778B2">
              <w:rPr>
                <w:rFonts w:cstheme="majorBidi"/>
              </w:rPr>
              <w:t xml:space="preserve"> </w:t>
            </w:r>
            <w:sdt>
              <w:sdtPr>
                <w:rPr>
                  <w:rFonts w:cstheme="majorBidi"/>
                </w:rPr>
                <w:alias w:val="No"/>
                <w:tag w:val="No"/>
                <w:id w:val="6580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21C" w:rsidRPr="00A778B2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F7221C" w:rsidRPr="00A778B2">
              <w:rPr>
                <w:rFonts w:cstheme="majorBidi"/>
              </w:rPr>
              <w:t xml:space="preserve"> Unknown at Sim</w:t>
            </w:r>
          </w:p>
        </w:tc>
      </w:tr>
      <w:tr w:rsidR="00CF24F9" w:rsidRPr="00755F87" w14:paraId="3B1C2886" w14:textId="0E783EA0" w:rsidTr="00A778B2">
        <w:trPr>
          <w:trHeight w:val="341"/>
        </w:trPr>
        <w:tc>
          <w:tcPr>
            <w:tcW w:w="10800" w:type="dxa"/>
            <w:gridSpan w:val="6"/>
            <w:shd w:val="clear" w:color="auto" w:fill="EBE2F0"/>
            <w:vAlign w:val="center"/>
          </w:tcPr>
          <w:p w14:paraId="360740DD" w14:textId="132BEF22" w:rsidR="00CF24F9" w:rsidRPr="68C97C5D" w:rsidRDefault="005A30F5" w:rsidP="001A517D">
            <w:pPr>
              <w:ind w:left="76"/>
              <w:rPr>
                <w:rFonts w:cstheme="majorBidi"/>
                <w:b/>
                <w:bCs/>
                <w:caps/>
                <w:color w:val="32195B"/>
              </w:rPr>
            </w:pPr>
            <w:r>
              <w:rPr>
                <w:rFonts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06FC5AD" wp14:editId="0371567A">
                      <wp:simplePos x="0" y="0"/>
                      <wp:positionH relativeFrom="column">
                        <wp:posOffset>5012055</wp:posOffset>
                      </wp:positionH>
                      <wp:positionV relativeFrom="paragraph">
                        <wp:posOffset>-523240</wp:posOffset>
                      </wp:positionV>
                      <wp:extent cx="87630" cy="223520"/>
                      <wp:effectExtent l="8255" t="10795" r="15875" b="34925"/>
                      <wp:wrapNone/>
                      <wp:docPr id="1583659043" name="Arrow: Up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87630" cy="2235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60FA8AF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5" o:spid="_x0000_s1026" type="#_x0000_t68" style="position:absolute;margin-left:394.65pt;margin-top:-41.2pt;width:6.9pt;height:17.6pt;rotation:90;z-index:251662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" adj="4234" fillcolor="black [3200]" strokecolor="black [480]" strokeweight="1pt"/>
                  </w:pict>
                </mc:Fallback>
              </mc:AlternateContent>
            </w:r>
            <w:r w:rsidR="00CF24F9" w:rsidRPr="68C97C5D">
              <w:rPr>
                <w:rFonts w:cstheme="majorBidi"/>
                <w:b/>
                <w:bCs/>
                <w:caps/>
                <w:color w:val="32195B"/>
              </w:rPr>
              <w:t xml:space="preserve">Lok-Bar(s) indexed to </w:t>
            </w:r>
            <w:r w:rsidR="00CF24F9" w:rsidRPr="17DE0B82">
              <w:rPr>
                <w:rFonts w:cstheme="majorBidi"/>
                <w:b/>
                <w:bCs/>
                <w:caps/>
                <w:color w:val="32195B"/>
              </w:rPr>
              <w:t>COUCHTOP</w:t>
            </w:r>
            <w:r w:rsidR="00CF24F9">
              <w:rPr>
                <w:rFonts w:cstheme="majorBidi"/>
                <w:b/>
                <w:bCs/>
                <w:caps/>
                <w:color w:val="32195B"/>
              </w:rPr>
              <w:t xml:space="preserve"> </w:t>
            </w:r>
            <w:r w:rsidR="00CF24F9" w:rsidRPr="68C97C5D">
              <w:rPr>
                <w:rFonts w:cstheme="majorBidi"/>
                <w:b/>
                <w:bCs/>
                <w:caps/>
                <w:color w:val="32195B"/>
              </w:rPr>
              <w:t>at</w:t>
            </w:r>
          </w:p>
        </w:tc>
      </w:tr>
      <w:tr w:rsidR="00CF24F9" w:rsidRPr="00755F87" w14:paraId="3161F83C" w14:textId="0C530180" w:rsidTr="00A778B2">
        <w:trPr>
          <w:trHeight w:val="98"/>
        </w:trPr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72A948B2" w14:textId="34ABF618" w:rsidR="00CF24F9" w:rsidRPr="00755F87" w:rsidRDefault="00CF24F9" w:rsidP="00CF24F9">
            <w:pPr>
              <w:pStyle w:val="PurpleHeading"/>
              <w:ind w:left="75"/>
            </w:pPr>
            <w:r>
              <w:t>Lok-Bar 1</w:t>
            </w:r>
          </w:p>
        </w:tc>
        <w:tc>
          <w:tcPr>
            <w:tcW w:w="2702" w:type="dxa"/>
            <w:vAlign w:val="center"/>
          </w:tcPr>
          <w:p w14:paraId="3ACEA7E6" w14:textId="4FC9172D" w:rsidR="00CF24F9" w:rsidRPr="00755F87" w:rsidRDefault="00CF24F9" w:rsidP="00CF24F9">
            <w:pPr>
              <w:spacing w:before="80" w:after="80" w:line="276" w:lineRule="auto"/>
              <w:rPr>
                <w:rFonts w:cstheme="majorHAnsi"/>
              </w:rPr>
            </w:pPr>
          </w:p>
        </w:tc>
        <w:tc>
          <w:tcPr>
            <w:tcW w:w="2793" w:type="dxa"/>
            <w:gridSpan w:val="2"/>
            <w:shd w:val="clear" w:color="auto" w:fill="F2F2F2" w:themeFill="background1" w:themeFillShade="F2"/>
          </w:tcPr>
          <w:p w14:paraId="3DCB421E" w14:textId="4D5E71AF" w:rsidR="00CF24F9" w:rsidRPr="00755F87" w:rsidRDefault="00CF24F9" w:rsidP="00CF24F9">
            <w:pPr>
              <w:spacing w:before="80" w:after="80" w:line="276" w:lineRule="auto"/>
              <w:rPr>
                <w:rFonts w:cstheme="majorHAnsi"/>
              </w:rPr>
            </w:pPr>
            <w:r>
              <w:rPr>
                <w:rFonts w:cstheme="majorHAnsi"/>
              </w:rPr>
              <w:t>Transverse Lok-Bar used?</w:t>
            </w:r>
          </w:p>
        </w:tc>
        <w:tc>
          <w:tcPr>
            <w:tcW w:w="2607" w:type="dxa"/>
            <w:gridSpan w:val="2"/>
            <w:vAlign w:val="center"/>
          </w:tcPr>
          <w:p w14:paraId="676D4DBC" w14:textId="71EA32FF" w:rsidR="00CF24F9" w:rsidRPr="00755F87" w:rsidRDefault="00F9752B" w:rsidP="00CF24F9">
            <w:pPr>
              <w:spacing w:before="80" w:after="80" w:line="276" w:lineRule="auto"/>
              <w:rPr>
                <w:rFonts w:cstheme="majorHAnsi"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-84655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4F9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CF24F9" w:rsidRPr="17DE0B82">
              <w:rPr>
                <w:rFonts w:cstheme="majorBidi"/>
              </w:rPr>
              <w:t xml:space="preserve"> Yes</w:t>
            </w:r>
            <w:r w:rsidR="00CF24F9">
              <w:rPr>
                <w:rFonts w:cstheme="majorBidi"/>
              </w:rPr>
              <w:t xml:space="preserve">               </w:t>
            </w:r>
            <w:sdt>
              <w:sdtPr>
                <w:rPr>
                  <w:rFonts w:cstheme="majorBidi"/>
                </w:rPr>
                <w:alias w:val="No"/>
                <w:tag w:val="No"/>
                <w:id w:val="185160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4F9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CF24F9" w:rsidRPr="17DE0B82">
              <w:rPr>
                <w:rFonts w:cstheme="majorBidi"/>
              </w:rPr>
              <w:t xml:space="preserve"> No</w:t>
            </w:r>
          </w:p>
        </w:tc>
      </w:tr>
      <w:tr w:rsidR="00CF24F9" w:rsidRPr="00755F87" w14:paraId="23901F94" w14:textId="5E4A7E6D" w:rsidTr="00A778B2">
        <w:trPr>
          <w:trHeight w:val="70"/>
        </w:trPr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1B22AA6A" w14:textId="616B2D1D" w:rsidR="00CF24F9" w:rsidRDefault="00CF24F9" w:rsidP="00CF24F9">
            <w:pPr>
              <w:pStyle w:val="PurpleHeading"/>
              <w:ind w:left="75"/>
            </w:pPr>
            <w:r>
              <w:t xml:space="preserve">Lok-Bar 2   </w:t>
            </w:r>
            <w:r w:rsidRPr="00F23798">
              <w:rPr>
                <w:rFonts w:cstheme="majorBidi"/>
                <w:b w:val="0"/>
                <w:i/>
                <w:iCs/>
                <w:caps w:val="0"/>
                <w:color w:val="auto"/>
              </w:rPr>
              <w:t>OPTIONAL</w:t>
            </w:r>
            <w:r w:rsidRPr="00F23798">
              <w:rPr>
                <w:bCs/>
              </w:rPr>
              <w:t> </w:t>
            </w:r>
          </w:p>
        </w:tc>
        <w:tc>
          <w:tcPr>
            <w:tcW w:w="2702" w:type="dxa"/>
            <w:vAlign w:val="center"/>
          </w:tcPr>
          <w:p w14:paraId="1BF07775" w14:textId="64424007" w:rsidR="00CF24F9" w:rsidRPr="00C050FC" w:rsidRDefault="00CF24F9" w:rsidP="00CF24F9">
            <w:pPr>
              <w:pStyle w:val="PurpleHeading"/>
              <w:rPr>
                <w:rFonts w:cstheme="majorBidi"/>
                <w:b w:val="0"/>
                <w:caps w:val="0"/>
                <w:color w:val="auto"/>
              </w:rPr>
            </w:pPr>
            <w:r w:rsidRPr="00C050FC">
              <w:rPr>
                <w:rFonts w:ascii="Arial" w:hAnsi="Arial" w:cs="Arial"/>
                <w:b w:val="0"/>
                <w:caps w:val="0"/>
                <w:color w:val="auto"/>
              </w:rPr>
              <w:t>​​</w:t>
            </w:r>
            <w:r w:rsidRPr="00C050FC">
              <w:rPr>
                <w:rFonts w:ascii="Segoe UI Symbol" w:hAnsi="Segoe UI Symbol" w:cs="Segoe UI Symbol"/>
                <w:b w:val="0"/>
                <w:caps w:val="0"/>
                <w:color w:val="auto"/>
              </w:rPr>
              <w:t>☐​</w:t>
            </w:r>
            <w:r w:rsidRPr="00C050FC">
              <w:rPr>
                <w:rFonts w:cstheme="majorBidi"/>
                <w:b w:val="0"/>
                <w:caps w:val="0"/>
                <w:color w:val="auto"/>
              </w:rPr>
              <w:t xml:space="preserve"> Slide Guide</w:t>
            </w:r>
            <w:r>
              <w:rPr>
                <w:rFonts w:cstheme="majorBidi"/>
                <w:b w:val="0"/>
                <w:caps w:val="0"/>
                <w:color w:val="auto"/>
              </w:rPr>
              <w:t xml:space="preserve">      </w:t>
            </w:r>
            <w:r w:rsidRPr="00C050FC">
              <w:rPr>
                <w:rFonts w:ascii="Segoe UI Symbol" w:hAnsi="Segoe UI Symbol" w:cs="Segoe UI Symbol"/>
                <w:b w:val="0"/>
                <w:caps w:val="0"/>
                <w:color w:val="auto"/>
              </w:rPr>
              <w:t>☐​</w:t>
            </w:r>
            <w:r w:rsidRPr="00C050FC">
              <w:rPr>
                <w:rFonts w:cstheme="majorBidi"/>
                <w:b w:val="0"/>
                <w:caps w:val="0"/>
                <w:color w:val="auto"/>
              </w:rPr>
              <w:t xml:space="preserve"> N/A</w:t>
            </w:r>
          </w:p>
        </w:tc>
        <w:tc>
          <w:tcPr>
            <w:tcW w:w="2793" w:type="dxa"/>
            <w:gridSpan w:val="2"/>
            <w:shd w:val="clear" w:color="auto" w:fill="F2F2F2" w:themeFill="background1" w:themeFillShade="F2"/>
          </w:tcPr>
          <w:p w14:paraId="089982F4" w14:textId="40B3585F" w:rsidR="00CF24F9" w:rsidRPr="00C050FC" w:rsidRDefault="00CF24F9" w:rsidP="00CF24F9">
            <w:pPr>
              <w:pStyle w:val="PurpleHeading"/>
              <w:rPr>
                <w:rFonts w:ascii="Arial" w:hAnsi="Arial" w:cs="Arial"/>
                <w:b w:val="0"/>
                <w:caps w:val="0"/>
                <w:color w:val="auto"/>
              </w:rPr>
            </w:pPr>
            <w:r w:rsidRPr="00A5268A">
              <w:rPr>
                <w:b w:val="0"/>
                <w:caps w:val="0"/>
                <w:color w:val="auto"/>
              </w:rPr>
              <w:t>Transverse Lok-Bar setting:</w:t>
            </w:r>
          </w:p>
        </w:tc>
        <w:tc>
          <w:tcPr>
            <w:tcW w:w="2607" w:type="dxa"/>
            <w:gridSpan w:val="2"/>
          </w:tcPr>
          <w:p w14:paraId="6AE10A90" w14:textId="77777777" w:rsidR="00CF24F9" w:rsidRPr="00C050FC" w:rsidRDefault="00CF24F9" w:rsidP="00CF24F9">
            <w:pPr>
              <w:pStyle w:val="PurpleHeading"/>
              <w:rPr>
                <w:rFonts w:ascii="Arial" w:hAnsi="Arial" w:cs="Arial"/>
                <w:b w:val="0"/>
                <w:caps w:val="0"/>
                <w:color w:val="auto"/>
              </w:rPr>
            </w:pPr>
          </w:p>
        </w:tc>
      </w:tr>
    </w:tbl>
    <w:p w14:paraId="5D0B1A13" w14:textId="08E0C1E9" w:rsidR="00A164F5" w:rsidRPr="00A164F5" w:rsidRDefault="00BF1170" w:rsidP="00945EBE">
      <w:pPr>
        <w:rPr>
          <w:b/>
          <w:bCs/>
          <w:sz w:val="24"/>
          <w:szCs w:val="24"/>
        </w:rPr>
      </w:pPr>
      <w:r>
        <w:rPr>
          <w:rFonts w:cstheme="maj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EC24E8" wp14:editId="152FD3AD">
                <wp:simplePos x="0" y="0"/>
                <wp:positionH relativeFrom="column">
                  <wp:posOffset>5073650</wp:posOffset>
                </wp:positionH>
                <wp:positionV relativeFrom="paragraph">
                  <wp:posOffset>-1624520</wp:posOffset>
                </wp:positionV>
                <wp:extent cx="87630" cy="223520"/>
                <wp:effectExtent l="19050" t="19050" r="45720" b="24130"/>
                <wp:wrapNone/>
                <wp:docPr id="1636236557" name="Arrow: U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" cy="22352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8BD267F" id="Arrow: Up 5" o:spid="_x0000_s1026" type="#_x0000_t68" style="position:absolute;margin-left:399.5pt;margin-top:-127.9pt;width:6.9pt;height:17.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" adj="4234" fillcolor="black [3200]" strokecolor="black [480]" strokeweight="1pt"/>
            </w:pict>
          </mc:Fallback>
        </mc:AlternateContent>
      </w:r>
      <w:r>
        <w:rPr>
          <w:rFonts w:cstheme="majorBid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58601AA" wp14:editId="1F678CD1">
                <wp:simplePos x="0" y="0"/>
                <wp:positionH relativeFrom="column">
                  <wp:posOffset>6122670</wp:posOffset>
                </wp:positionH>
                <wp:positionV relativeFrom="paragraph">
                  <wp:posOffset>-1631505</wp:posOffset>
                </wp:positionV>
                <wp:extent cx="87828" cy="223768"/>
                <wp:effectExtent l="19050" t="0" r="45720" b="43180"/>
                <wp:wrapNone/>
                <wp:docPr id="394086512" name="Arrow: U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7828" cy="22376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1D94A60" id="Arrow: Up 5" o:spid="_x0000_s1026" type="#_x0000_t68" style="position:absolute;margin-left:482.1pt;margin-top:-128.45pt;width:6.9pt;height:17.6pt;rotation:180;z-index:251660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" adj="4239" fillcolor="black [3200]" strokecolor="black [480]" strokeweight="1pt"/>
            </w:pict>
          </mc:Fallback>
        </mc:AlternateContent>
      </w:r>
      <w:r>
        <w:rPr>
          <w:rFonts w:cstheme="majorBid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092B6EC" wp14:editId="57AF9D83">
                <wp:simplePos x="0" y="0"/>
                <wp:positionH relativeFrom="column">
                  <wp:posOffset>6174456</wp:posOffset>
                </wp:positionH>
                <wp:positionV relativeFrom="paragraph">
                  <wp:posOffset>-1295384</wp:posOffset>
                </wp:positionV>
                <wp:extent cx="87630" cy="223520"/>
                <wp:effectExtent l="27305" t="10795" r="0" b="34925"/>
                <wp:wrapNone/>
                <wp:docPr id="1963765621" name="Arrow: U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7630" cy="22352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E48DE41" id="Arrow: Up 5" o:spid="_x0000_s1026" type="#_x0000_t68" style="position:absolute;margin-left:486.2pt;margin-top:-102pt;width:6.9pt;height:17.6pt;rotation:-90;z-index:2516643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" adj="4234" fillcolor="black [3200]" strokecolor="black [480]" strokeweight="1pt"/>
            </w:pict>
          </mc:Fallback>
        </mc:AlternateContent>
      </w: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50"/>
        <w:gridCol w:w="2430"/>
        <w:gridCol w:w="5220"/>
      </w:tblGrid>
      <w:tr w:rsidR="00BC06D7" w:rsidRPr="00755F87" w14:paraId="532EA506" w14:textId="77777777" w:rsidTr="00E4197B">
        <w:trPr>
          <w:trHeight w:val="851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EBE2F0"/>
            <w:vAlign w:val="center"/>
          </w:tcPr>
          <w:p w14:paraId="597A4785" w14:textId="63E3DD5C" w:rsidR="00BC06D7" w:rsidRPr="00755F87" w:rsidRDefault="00BC06D7" w:rsidP="00BC06D7">
            <w:pPr>
              <w:pStyle w:val="PurpleHeading"/>
            </w:pPr>
            <w:r>
              <w:t>configuration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8D73C" w14:textId="566E15FB" w:rsidR="00BC06D7" w:rsidRDefault="00F9752B" w:rsidP="00BC06D7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-107450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6D7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BC06D7" w:rsidRPr="17DE0B82">
              <w:rPr>
                <w:rFonts w:cstheme="majorBidi"/>
              </w:rPr>
              <w:t xml:space="preserve"> </w:t>
            </w:r>
            <w:r w:rsidR="00BC06D7">
              <w:rPr>
                <w:rFonts w:cstheme="majorBidi"/>
              </w:rPr>
              <w:t>Riser</w:t>
            </w:r>
            <w:r w:rsidR="00F329D5">
              <w:rPr>
                <w:rFonts w:cstheme="majorBidi"/>
              </w:rPr>
              <w:t xml:space="preserve"> *</w:t>
            </w:r>
            <w:r w:rsidR="00BC06D7">
              <w:rPr>
                <w:rFonts w:cstheme="majorBidi"/>
              </w:rPr>
              <w:t xml:space="preserve">          </w:t>
            </w:r>
          </w:p>
          <w:p w14:paraId="4316A942" w14:textId="1B05FFD3" w:rsidR="00BC06D7" w:rsidRPr="00861AED" w:rsidRDefault="00F9752B" w:rsidP="00BC06D7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No"/>
                <w:tag w:val="No"/>
                <w:id w:val="-71188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6D7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BC06D7" w:rsidRPr="17DE0B82">
              <w:rPr>
                <w:rFonts w:cstheme="majorBidi"/>
              </w:rPr>
              <w:t xml:space="preserve"> </w:t>
            </w:r>
            <w:r w:rsidR="00BC06D7">
              <w:rPr>
                <w:rFonts w:cstheme="majorBidi"/>
              </w:rPr>
              <w:t xml:space="preserve">Direct to </w:t>
            </w:r>
            <w:proofErr w:type="spellStart"/>
            <w:r w:rsidR="00BC06D7">
              <w:rPr>
                <w:rFonts w:cstheme="majorBidi"/>
              </w:rPr>
              <w:t>couchtop</w:t>
            </w:r>
            <w:proofErr w:type="spellEnd"/>
          </w:p>
        </w:tc>
        <w:tc>
          <w:tcPr>
            <w:tcW w:w="5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4E18C0" w14:textId="77777777" w:rsidR="00BC06D7" w:rsidRDefault="00BC06D7" w:rsidP="00BC06D7">
            <w:pPr>
              <w:spacing w:before="80" w:after="80"/>
              <w:jc w:val="center"/>
              <w:rPr>
                <w:rFonts w:cstheme="majorBidi"/>
              </w:rPr>
            </w:pPr>
            <w:r>
              <w:rPr>
                <w:rFonts w:cstheme="majorBidi"/>
                <w:noProof/>
              </w:rPr>
              <w:drawing>
                <wp:inline distT="0" distB="0" distL="0" distR="0" wp14:anchorId="72D3C572" wp14:editId="7CC078B2">
                  <wp:extent cx="2453308" cy="4191989"/>
                  <wp:effectExtent l="0" t="0" r="4445" b="0"/>
                  <wp:docPr id="210102103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752" cy="4197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8310D" w14:textId="5BA55AFB" w:rsidR="00BC06D7" w:rsidRPr="003F37FB" w:rsidRDefault="00BC06D7" w:rsidP="00BC06D7">
            <w:pPr>
              <w:spacing w:before="80" w:after="80"/>
              <w:jc w:val="center"/>
              <w:rPr>
                <w:rFonts w:cstheme="majorBidi"/>
              </w:rPr>
            </w:pPr>
            <w:r>
              <w:rPr>
                <w:rFonts w:cstheme="majorBidi"/>
                <w:noProof/>
              </w:rPr>
              <w:drawing>
                <wp:inline distT="0" distB="0" distL="0" distR="0" wp14:anchorId="71A045B8" wp14:editId="484E90F8">
                  <wp:extent cx="2208391" cy="567674"/>
                  <wp:effectExtent l="0" t="0" r="0" b="4445"/>
                  <wp:docPr id="202486815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563" cy="570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8" w:rsidRPr="00755F87" w14:paraId="75D45A7B" w14:textId="77777777" w:rsidTr="00E4197B">
        <w:trPr>
          <w:trHeight w:val="851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EBE2F0"/>
            <w:vAlign w:val="center"/>
          </w:tcPr>
          <w:p w14:paraId="65F7C77D" w14:textId="77777777" w:rsidR="009F598C" w:rsidRDefault="00C312F8">
            <w:pPr>
              <w:pStyle w:val="PurpleHeading"/>
            </w:pPr>
            <w:r>
              <w:t>Indexing Posts</w:t>
            </w:r>
            <w:r w:rsidR="00CC4249">
              <w:t xml:space="preserve"> /</w:t>
            </w:r>
            <w:r w:rsidR="009F598C">
              <w:t xml:space="preserve"> </w:t>
            </w:r>
          </w:p>
          <w:p w14:paraId="41B428EA" w14:textId="5CA5F6BE" w:rsidR="00C312F8" w:rsidRPr="00755F87" w:rsidRDefault="00CC4249">
            <w:pPr>
              <w:pStyle w:val="PurpleHeading"/>
            </w:pPr>
            <w:r>
              <w:t>custom cushion</w:t>
            </w:r>
            <w:r w:rsidR="00C312F8" w:rsidRPr="00E07768">
              <w:t xml:space="preserve"> </w:t>
            </w:r>
            <w:r w:rsidR="00C312F8" w:rsidRPr="00755F87">
              <w:t>Used?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26E94" w14:textId="497D67B4" w:rsidR="00C312F8" w:rsidRPr="00861AED" w:rsidRDefault="00F9752B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-168042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2F8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C312F8" w:rsidRPr="17DE0B82">
              <w:rPr>
                <w:rFonts w:cstheme="majorBidi"/>
              </w:rPr>
              <w:t xml:space="preserve"> Yes</w:t>
            </w:r>
            <w:r w:rsidR="00C312F8">
              <w:rPr>
                <w:rFonts w:cstheme="majorBidi"/>
              </w:rPr>
              <w:t xml:space="preserve">  </w:t>
            </w:r>
            <w:r w:rsidR="00DB6B45">
              <w:rPr>
                <w:rFonts w:cstheme="majorBidi"/>
              </w:rPr>
              <w:t xml:space="preserve">   </w:t>
            </w:r>
            <w:r w:rsidR="00C312F8">
              <w:rPr>
                <w:rFonts w:cstheme="majorBidi"/>
              </w:rPr>
              <w:t xml:space="preserve">     </w:t>
            </w:r>
            <w:sdt>
              <w:sdtPr>
                <w:rPr>
                  <w:rFonts w:cstheme="majorBidi"/>
                </w:rPr>
                <w:alias w:val="No"/>
                <w:tag w:val="No"/>
                <w:id w:val="172656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2F8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C312F8" w:rsidRPr="17DE0B82">
              <w:rPr>
                <w:rFonts w:cstheme="majorBidi"/>
              </w:rPr>
              <w:t xml:space="preserve"> No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8E7E1" w14:textId="77777777" w:rsidR="00C312F8" w:rsidRPr="003F37FB" w:rsidRDefault="00C312F8">
            <w:pPr>
              <w:spacing w:before="80" w:after="80"/>
              <w:rPr>
                <w:rFonts w:cstheme="majorBidi"/>
              </w:rPr>
            </w:pPr>
          </w:p>
        </w:tc>
      </w:tr>
      <w:tr w:rsidR="00C312F8" w:rsidRPr="00755F87" w14:paraId="33D81065" w14:textId="77777777" w:rsidTr="00953F08">
        <w:trPr>
          <w:trHeight w:val="851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02647" w14:textId="77777777" w:rsidR="00C312F8" w:rsidRDefault="00C312F8" w:rsidP="00953F08">
            <w:pPr>
              <w:pStyle w:val="PurpleHeading"/>
            </w:pPr>
            <w:r>
              <w:rPr>
                <w:b w:val="0"/>
                <w:bCs/>
                <w:color w:val="auto"/>
              </w:rPr>
              <w:t>INDEXING POST</w:t>
            </w:r>
            <w:r w:rsidRPr="0077391F">
              <w:rPr>
                <w:b w:val="0"/>
                <w:bCs/>
                <w:color w:val="auto"/>
              </w:rPr>
              <w:t xml:space="preserve"> 1 indexed at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96CE7" w14:textId="77777777" w:rsidR="00C312F8" w:rsidRDefault="00C312F8">
            <w:pPr>
              <w:spacing w:before="80" w:after="80" w:line="276" w:lineRule="auto"/>
              <w:rPr>
                <w:rFonts w:cstheme="majorBidi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39E2D" w14:textId="77777777" w:rsidR="00C312F8" w:rsidRPr="003F37FB" w:rsidRDefault="00C312F8">
            <w:pPr>
              <w:spacing w:before="80" w:after="80"/>
              <w:rPr>
                <w:rFonts w:cstheme="majorBidi"/>
              </w:rPr>
            </w:pPr>
          </w:p>
        </w:tc>
      </w:tr>
      <w:tr w:rsidR="00C312F8" w:rsidRPr="00755F87" w14:paraId="039CA98F" w14:textId="77777777" w:rsidTr="00953F08">
        <w:trPr>
          <w:trHeight w:val="851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9C9B0" w14:textId="77777777" w:rsidR="00C312F8" w:rsidRPr="00D261AE" w:rsidRDefault="00C312F8" w:rsidP="00953F08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INDEXING POST</w:t>
            </w:r>
            <w:r w:rsidRPr="0077391F">
              <w:rPr>
                <w:b w:val="0"/>
                <w:bCs/>
                <w:color w:val="auto"/>
              </w:rPr>
              <w:t xml:space="preserve"> 2 indexed at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B13FE" w14:textId="77777777" w:rsidR="00C312F8" w:rsidRDefault="00C312F8">
            <w:pPr>
              <w:spacing w:before="80" w:after="80" w:line="276" w:lineRule="auto"/>
              <w:rPr>
                <w:rFonts w:cstheme="majorBidi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AD3CF" w14:textId="77777777" w:rsidR="00C312F8" w:rsidRPr="003F37FB" w:rsidRDefault="00C312F8">
            <w:pPr>
              <w:spacing w:before="80" w:after="80"/>
              <w:rPr>
                <w:rFonts w:cstheme="majorBidi"/>
              </w:rPr>
            </w:pPr>
          </w:p>
        </w:tc>
      </w:tr>
      <w:tr w:rsidR="00C312F8" w:rsidRPr="00755F87" w14:paraId="60781D48" w14:textId="77777777" w:rsidTr="00953F08">
        <w:trPr>
          <w:trHeight w:val="85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18215" w14:textId="77777777" w:rsidR="00C312F8" w:rsidRPr="0077391F" w:rsidRDefault="00C312F8" w:rsidP="00953F08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INDEXING POST</w:t>
            </w:r>
            <w:r w:rsidRPr="0077391F">
              <w:rPr>
                <w:b w:val="0"/>
                <w:bCs/>
                <w:color w:val="auto"/>
              </w:rPr>
              <w:t xml:space="preserve"> </w:t>
            </w:r>
            <w:r>
              <w:rPr>
                <w:b w:val="0"/>
                <w:bCs/>
                <w:color w:val="auto"/>
              </w:rPr>
              <w:t>3</w:t>
            </w:r>
            <w:r w:rsidRPr="0077391F">
              <w:rPr>
                <w:b w:val="0"/>
                <w:bCs/>
                <w:color w:val="auto"/>
              </w:rPr>
              <w:t xml:space="preserve"> indexed at</w:t>
            </w:r>
          </w:p>
          <w:p w14:paraId="1C881CC6" w14:textId="09242AA0" w:rsidR="00C312F8" w:rsidRPr="00755F87" w:rsidRDefault="00F329D5" w:rsidP="00953F08">
            <w:pPr>
              <w:pStyle w:val="PurpleHeading"/>
            </w:pPr>
            <w:r w:rsidRPr="00420A40">
              <w:rPr>
                <w:rFonts w:cstheme="minorBidi"/>
                <w:b w:val="0"/>
                <w:i/>
                <w:iCs/>
                <w:caps w:val="0"/>
                <w:color w:val="auto"/>
                <w:sz w:val="17"/>
                <w:szCs w:val="17"/>
              </w:rPr>
              <w:t>Indexing Posts are interchangeable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493CD" w14:textId="77777777" w:rsidR="00C312F8" w:rsidRPr="00755F87" w:rsidRDefault="00C312F8">
            <w:pPr>
              <w:spacing w:before="80" w:after="80"/>
              <w:rPr>
                <w:rFonts w:cstheme="majorBidi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6D7F9" w14:textId="77777777" w:rsidR="00C312F8" w:rsidRPr="00755F87" w:rsidRDefault="00C312F8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  <w:tr w:rsidR="00C312F8" w:rsidRPr="00755F87" w14:paraId="4E36C65D" w14:textId="77777777" w:rsidTr="00E4197B">
        <w:trPr>
          <w:trHeight w:val="851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EBE2F0"/>
            <w:vAlign w:val="center"/>
          </w:tcPr>
          <w:p w14:paraId="7B084B57" w14:textId="217B3669" w:rsidR="00C312F8" w:rsidRDefault="00C312F8" w:rsidP="00CC4249">
            <w:pPr>
              <w:pStyle w:val="PurpleHeading"/>
              <w:rPr>
                <w:b w:val="0"/>
                <w:bCs/>
                <w:color w:val="auto"/>
              </w:rPr>
            </w:pPr>
            <w:r w:rsidRPr="006E2C47">
              <w:t>tHERMOPLASTIC uSED?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EA9E1" w14:textId="4B0DF2D4" w:rsidR="00C312F8" w:rsidRPr="00755F87" w:rsidRDefault="00F9752B">
            <w:pPr>
              <w:spacing w:before="80" w:after="80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-194799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2F8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C312F8" w:rsidRPr="17DE0B82">
              <w:rPr>
                <w:rFonts w:cstheme="majorBidi"/>
              </w:rPr>
              <w:t xml:space="preserve"> Yes</w:t>
            </w:r>
            <w:r w:rsidR="00C312F8">
              <w:rPr>
                <w:rFonts w:cstheme="majorBidi"/>
              </w:rPr>
              <w:t xml:space="preserve">          </w:t>
            </w:r>
            <w:sdt>
              <w:sdtPr>
                <w:rPr>
                  <w:rFonts w:cstheme="majorBidi"/>
                </w:rPr>
                <w:alias w:val="No"/>
                <w:tag w:val="No"/>
                <w:id w:val="13029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2F8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C312F8" w:rsidRPr="17DE0B82">
              <w:rPr>
                <w:rFonts w:cstheme="majorBidi"/>
              </w:rPr>
              <w:t xml:space="preserve"> No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81692" w14:textId="77777777" w:rsidR="00C312F8" w:rsidRPr="00755F87" w:rsidRDefault="00C312F8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  <w:tr w:rsidR="00C312F8" w:rsidRPr="00755F87" w14:paraId="4D1B33CF" w14:textId="77777777" w:rsidTr="00953F08">
        <w:trPr>
          <w:trHeight w:val="851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64CA22" w14:textId="77777777" w:rsidR="00C312F8" w:rsidRDefault="00C312F8" w:rsidP="00953F08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fRAME 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B46DB" w14:textId="77777777" w:rsidR="00C312F8" w:rsidRPr="00755F87" w:rsidRDefault="00C312F8">
            <w:pPr>
              <w:spacing w:before="80" w:after="80"/>
              <w:rPr>
                <w:rFonts w:cstheme="majorBidi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A047E" w14:textId="77777777" w:rsidR="00C312F8" w:rsidRPr="00755F87" w:rsidRDefault="00C312F8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  <w:tr w:rsidR="00C312F8" w:rsidRPr="00755F87" w14:paraId="70FD7589" w14:textId="77777777" w:rsidTr="00953F08">
        <w:trPr>
          <w:trHeight w:val="851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F6477" w14:textId="77777777" w:rsidR="00C312F8" w:rsidRDefault="00C312F8" w:rsidP="00953F08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fRAME 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E0206" w14:textId="77777777" w:rsidR="00C312F8" w:rsidRPr="00755F87" w:rsidRDefault="00C312F8">
            <w:pPr>
              <w:spacing w:before="80" w:after="80"/>
              <w:rPr>
                <w:rFonts w:cstheme="majorBidi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05D05" w14:textId="77777777" w:rsidR="00C312F8" w:rsidRPr="00755F87" w:rsidRDefault="00C312F8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  <w:tr w:rsidR="00C312F8" w:rsidRPr="00755F87" w14:paraId="1DC446A0" w14:textId="77777777" w:rsidTr="00953F08">
        <w:trPr>
          <w:trHeight w:val="85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2F81D" w14:textId="77777777" w:rsidR="00C312F8" w:rsidRDefault="00C312F8" w:rsidP="00953F08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fRAME 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54761" w14:textId="77777777" w:rsidR="00C312F8" w:rsidRPr="00755F87" w:rsidRDefault="00C312F8">
            <w:pPr>
              <w:spacing w:before="80" w:after="80"/>
              <w:rPr>
                <w:rFonts w:cstheme="majorBidi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01BB8" w14:textId="77777777" w:rsidR="00C312F8" w:rsidRPr="00755F87" w:rsidRDefault="00C312F8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</w:tbl>
    <w:p w14:paraId="10E210DC" w14:textId="4BAD6FA2" w:rsidR="00A46C70" w:rsidRPr="00A46C70" w:rsidRDefault="00A46C70" w:rsidP="00F329D5">
      <w:pPr>
        <w:rPr>
          <w:rFonts w:cstheme="majorHAnsi"/>
          <w:bCs/>
          <w:caps/>
          <w:sz w:val="4"/>
          <w:szCs w:val="6"/>
        </w:rPr>
      </w:pPr>
      <w:r w:rsidRPr="00A46C70">
        <w:rPr>
          <w:rFonts w:cstheme="majorHAnsi"/>
          <w:bCs/>
          <w:caps/>
          <w:sz w:val="4"/>
          <w:szCs w:val="6"/>
        </w:rPr>
        <w:t xml:space="preserve"> </w:t>
      </w:r>
    </w:p>
    <w:p w14:paraId="1B638516" w14:textId="54B8020A" w:rsidR="00BC06D7" w:rsidRPr="00A46C70" w:rsidRDefault="00F329D5">
      <w:pPr>
        <w:rPr>
          <w:rFonts w:cstheme="majorHAnsi"/>
          <w:bCs/>
          <w:caps/>
        </w:rPr>
      </w:pPr>
      <w:r w:rsidRPr="00AE4838">
        <w:rPr>
          <w:rFonts w:cstheme="majorHAnsi"/>
          <w:bCs/>
          <w:caps/>
        </w:rPr>
        <w:t>*If using in Riser configuration, see Setup Sheet for MultiFix</w:t>
      </w:r>
      <w:r w:rsidRPr="00AE4838">
        <w:rPr>
          <w:rFonts w:cstheme="majorHAnsi"/>
          <w:bCs/>
          <w:caps/>
          <w:vertAlign w:val="superscript"/>
        </w:rPr>
        <w:t>®</w:t>
      </w:r>
      <w:r w:rsidRPr="00AE4838">
        <w:rPr>
          <w:rFonts w:cstheme="majorHAnsi"/>
          <w:bCs/>
          <w:caps/>
        </w:rPr>
        <w:t xml:space="preserve"> 2</w:t>
      </w:r>
    </w:p>
    <w:p w14:paraId="34B2BECD" w14:textId="77777777" w:rsidR="00F30E19" w:rsidRDefault="00F30E19" w:rsidP="00F61804">
      <w:pPr>
        <w:rPr>
          <w:b/>
          <w:bCs/>
        </w:rPr>
      </w:pPr>
    </w:p>
    <w:p w14:paraId="55244BE8" w14:textId="436FD7B3" w:rsidR="00F61804" w:rsidRPr="00B17C46" w:rsidRDefault="000E5318" w:rsidP="00F61804">
      <w:r>
        <w:rPr>
          <w:b/>
          <w:bCs/>
        </w:rPr>
        <w:lastRenderedPageBreak/>
        <w:t xml:space="preserve">Optional </w:t>
      </w:r>
      <w:r w:rsidR="00F61804" w:rsidRPr="00F61804">
        <w:rPr>
          <w:b/>
          <w:bCs/>
        </w:rPr>
        <w:t>additional accessories</w:t>
      </w:r>
      <w:r w:rsidR="00B17C46">
        <w:rPr>
          <w:i/>
          <w:iCs/>
          <w:color w:val="4472C4" w:themeColor="accent1"/>
        </w:rPr>
        <w:t>:</w:t>
      </w:r>
    </w:p>
    <w:p w14:paraId="756C909E" w14:textId="46FBBE66" w:rsidR="00552FD9" w:rsidRDefault="00F9752B" w:rsidP="00D419CC">
      <w:sdt>
        <w:sdtPr>
          <w:id w:val="-43243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2CD">
            <w:rPr>
              <w:rFonts w:ascii="MS Gothic" w:eastAsia="MS Gothic" w:hAnsi="MS Gothic" w:hint="eastAsia"/>
            </w:rPr>
            <w:t>☐</w:t>
          </w:r>
        </w:sdtContent>
      </w:sdt>
      <w:r w:rsidR="00B17C46">
        <w:t xml:space="preserve">  </w:t>
      </w:r>
      <w:r w:rsidR="00F87847">
        <w:t>C</w:t>
      </w:r>
      <w:r w:rsidR="00A5429E">
        <w:t>ushions / devices for support / comfort</w:t>
      </w:r>
      <w:r w:rsidR="00F87847">
        <w:t xml:space="preserve"> / </w:t>
      </w:r>
      <w:r w:rsidR="00F51FB9">
        <w:t>clinical setup</w:t>
      </w:r>
      <w:r w:rsidR="00B472CD">
        <w:t>, e.g. pillows</w:t>
      </w:r>
    </w:p>
    <w:p w14:paraId="21540508" w14:textId="5D93034A" w:rsidR="00F61804" w:rsidRDefault="00F9752B" w:rsidP="00D419CC">
      <w:sdt>
        <w:sdtPr>
          <w:id w:val="-13420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C46">
            <w:rPr>
              <w:rFonts w:ascii="MS Gothic" w:eastAsia="MS Gothic" w:hAnsi="MS Gothic" w:hint="eastAsia"/>
            </w:rPr>
            <w:t>☐</w:t>
          </w:r>
        </w:sdtContent>
      </w:sdt>
      <w:r w:rsidR="00B17C46">
        <w:t xml:space="preserve">  </w:t>
      </w:r>
      <w:r w:rsidR="00F61804" w:rsidRPr="00F61804">
        <w:t>Vacuum Bag </w:t>
      </w:r>
    </w:p>
    <w:p w14:paraId="689A8C25" w14:textId="09C8919C" w:rsidR="00B13A3B" w:rsidRDefault="00F9752B" w:rsidP="00D419CC">
      <w:sdt>
        <w:sdtPr>
          <w:id w:val="1577311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A3B">
            <w:rPr>
              <w:rFonts w:ascii="MS Gothic" w:eastAsia="MS Gothic" w:hAnsi="MS Gothic" w:hint="eastAsia"/>
            </w:rPr>
            <w:t>☐</w:t>
          </w:r>
        </w:sdtContent>
      </w:sdt>
      <w:r w:rsidR="00B13A3B">
        <w:t xml:space="preserve">  </w:t>
      </w:r>
      <w:proofErr w:type="spellStart"/>
      <w:r w:rsidR="00B13A3B">
        <w:t>Accuform</w:t>
      </w:r>
      <w:proofErr w:type="spellEnd"/>
      <w:r w:rsidR="00B13A3B">
        <w:t xml:space="preserve">™ / custom cushion without Indexing Posts     </w:t>
      </w:r>
    </w:p>
    <w:p w14:paraId="47629E49" w14:textId="77777777" w:rsidR="00D419CC" w:rsidRPr="00755F87" w:rsidRDefault="00D419CC" w:rsidP="00286043"/>
    <w:tbl>
      <w:tblPr>
        <w:tblStyle w:val="TableGrid"/>
        <w:tblW w:w="10800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2790"/>
        <w:gridCol w:w="3240"/>
        <w:gridCol w:w="1980"/>
      </w:tblGrid>
      <w:tr w:rsidR="00286043" w:rsidRPr="00755F87" w14:paraId="469EDFAF" w14:textId="77777777" w:rsidTr="002A2803">
        <w:trPr>
          <w:trHeight w:val="576"/>
        </w:trPr>
        <w:tc>
          <w:tcPr>
            <w:tcW w:w="2790" w:type="dxa"/>
            <w:shd w:val="clear" w:color="auto" w:fill="EBE2F0"/>
            <w:vAlign w:val="center"/>
          </w:tcPr>
          <w:p w14:paraId="0937DFC0" w14:textId="08A0868B" w:rsidR="00286043" w:rsidRPr="00755F87" w:rsidRDefault="00286043">
            <w:pPr>
              <w:pStyle w:val="PurpleHeading"/>
            </w:pPr>
            <w:r w:rsidRPr="00755F87">
              <w:t>Additional accessory</w:t>
            </w:r>
          </w:p>
        </w:tc>
        <w:tc>
          <w:tcPr>
            <w:tcW w:w="2790" w:type="dxa"/>
            <w:vAlign w:val="center"/>
          </w:tcPr>
          <w:p w14:paraId="3F8F9088" w14:textId="77777777" w:rsidR="00286043" w:rsidRPr="00755F87" w:rsidRDefault="00286043">
            <w:pPr>
              <w:spacing w:before="80" w:after="80"/>
              <w:rPr>
                <w:rFonts w:cstheme="majorHAnsi"/>
              </w:rPr>
            </w:pPr>
          </w:p>
        </w:tc>
        <w:tc>
          <w:tcPr>
            <w:tcW w:w="3240" w:type="dxa"/>
            <w:shd w:val="clear" w:color="auto" w:fill="EBE2F0"/>
            <w:vAlign w:val="center"/>
          </w:tcPr>
          <w:p w14:paraId="01A88BB3" w14:textId="77777777" w:rsidR="00286043" w:rsidRPr="00755F87" w:rsidRDefault="00286043">
            <w:pPr>
              <w:pStyle w:val="PurpleHeading"/>
            </w:pPr>
            <w:r w:rsidRPr="00755F87">
              <w:t>Indexed To PLATFORM AT</w:t>
            </w:r>
          </w:p>
        </w:tc>
        <w:tc>
          <w:tcPr>
            <w:tcW w:w="1980" w:type="dxa"/>
            <w:vAlign w:val="center"/>
          </w:tcPr>
          <w:p w14:paraId="3A0400C9" w14:textId="77777777" w:rsidR="00286043" w:rsidRPr="00755F87" w:rsidRDefault="00286043">
            <w:pPr>
              <w:spacing w:before="80" w:after="80" w:line="276" w:lineRule="auto"/>
              <w:rPr>
                <w:rFonts w:cstheme="majorHAnsi"/>
              </w:rPr>
            </w:pPr>
          </w:p>
        </w:tc>
      </w:tr>
      <w:tr w:rsidR="00286043" w:rsidRPr="00755F87" w14:paraId="6EBACF91" w14:textId="77777777" w:rsidTr="002A2803">
        <w:trPr>
          <w:trHeight w:val="576"/>
        </w:trPr>
        <w:tc>
          <w:tcPr>
            <w:tcW w:w="2790" w:type="dxa"/>
            <w:shd w:val="clear" w:color="auto" w:fill="EBE2F0"/>
            <w:vAlign w:val="center"/>
          </w:tcPr>
          <w:p w14:paraId="57F81883" w14:textId="11562617" w:rsidR="00286043" w:rsidRPr="00755F87" w:rsidRDefault="00286043">
            <w:pPr>
              <w:pStyle w:val="PurpleHeading"/>
            </w:pPr>
            <w:r w:rsidRPr="00755F87">
              <w:t>Additional accessory</w:t>
            </w:r>
          </w:p>
        </w:tc>
        <w:tc>
          <w:tcPr>
            <w:tcW w:w="2790" w:type="dxa"/>
            <w:vAlign w:val="center"/>
          </w:tcPr>
          <w:p w14:paraId="63D12E8F" w14:textId="77777777" w:rsidR="00286043" w:rsidRPr="00755F87" w:rsidRDefault="00286043">
            <w:pPr>
              <w:spacing w:before="80" w:after="80"/>
              <w:rPr>
                <w:rFonts w:cstheme="majorHAnsi"/>
              </w:rPr>
            </w:pPr>
          </w:p>
        </w:tc>
        <w:tc>
          <w:tcPr>
            <w:tcW w:w="3240" w:type="dxa"/>
            <w:shd w:val="clear" w:color="auto" w:fill="EBE2F0"/>
            <w:vAlign w:val="center"/>
          </w:tcPr>
          <w:p w14:paraId="6AF3FD09" w14:textId="77777777" w:rsidR="00286043" w:rsidRPr="00755F87" w:rsidRDefault="00286043">
            <w:pPr>
              <w:pStyle w:val="PurpleHeading"/>
            </w:pPr>
            <w:r w:rsidRPr="00755F87">
              <w:t>Indexed To PLATFORM AT</w:t>
            </w:r>
          </w:p>
        </w:tc>
        <w:tc>
          <w:tcPr>
            <w:tcW w:w="1980" w:type="dxa"/>
            <w:vAlign w:val="center"/>
          </w:tcPr>
          <w:p w14:paraId="2D3F4159" w14:textId="77777777" w:rsidR="00286043" w:rsidRPr="00755F87" w:rsidRDefault="00286043">
            <w:pPr>
              <w:spacing w:before="80" w:after="80" w:line="276" w:lineRule="auto"/>
              <w:rPr>
                <w:rFonts w:cstheme="majorHAnsi"/>
              </w:rPr>
            </w:pPr>
          </w:p>
        </w:tc>
      </w:tr>
      <w:tr w:rsidR="00F87847" w:rsidRPr="00755F87" w14:paraId="5AAAD35A" w14:textId="77777777" w:rsidTr="002A2803">
        <w:trPr>
          <w:trHeight w:val="576"/>
        </w:trPr>
        <w:tc>
          <w:tcPr>
            <w:tcW w:w="2790" w:type="dxa"/>
            <w:shd w:val="clear" w:color="auto" w:fill="EBE2F0"/>
            <w:vAlign w:val="center"/>
          </w:tcPr>
          <w:p w14:paraId="2827683F" w14:textId="77777777" w:rsidR="00F87847" w:rsidRPr="00755F87" w:rsidRDefault="00F87847">
            <w:pPr>
              <w:pStyle w:val="PurpleHeading"/>
            </w:pPr>
            <w:r w:rsidRPr="00755F87">
              <w:t>Additional accessory</w:t>
            </w:r>
          </w:p>
        </w:tc>
        <w:tc>
          <w:tcPr>
            <w:tcW w:w="2790" w:type="dxa"/>
            <w:vAlign w:val="center"/>
          </w:tcPr>
          <w:p w14:paraId="0AD7108E" w14:textId="77777777" w:rsidR="00F87847" w:rsidRPr="00755F87" w:rsidRDefault="00F87847">
            <w:pPr>
              <w:spacing w:before="80" w:after="80"/>
              <w:rPr>
                <w:rFonts w:cstheme="majorHAnsi"/>
              </w:rPr>
            </w:pPr>
          </w:p>
        </w:tc>
        <w:tc>
          <w:tcPr>
            <w:tcW w:w="3240" w:type="dxa"/>
            <w:shd w:val="clear" w:color="auto" w:fill="EBE2F0"/>
            <w:vAlign w:val="center"/>
          </w:tcPr>
          <w:p w14:paraId="77A2DEFD" w14:textId="77777777" w:rsidR="00F87847" w:rsidRPr="00755F87" w:rsidRDefault="00F87847">
            <w:pPr>
              <w:pStyle w:val="PurpleHeading"/>
            </w:pPr>
            <w:r w:rsidRPr="00755F87">
              <w:t>Indexed To PLATFORM AT</w:t>
            </w:r>
          </w:p>
        </w:tc>
        <w:tc>
          <w:tcPr>
            <w:tcW w:w="1980" w:type="dxa"/>
            <w:vAlign w:val="center"/>
          </w:tcPr>
          <w:p w14:paraId="3E519416" w14:textId="77777777" w:rsidR="00F87847" w:rsidRPr="00755F87" w:rsidRDefault="00F87847">
            <w:pPr>
              <w:spacing w:before="80" w:after="80" w:line="276" w:lineRule="auto"/>
              <w:rPr>
                <w:rFonts w:cstheme="majorHAnsi"/>
              </w:rPr>
            </w:pPr>
          </w:p>
        </w:tc>
      </w:tr>
    </w:tbl>
    <w:p w14:paraId="0FB9DE85" w14:textId="77777777" w:rsidR="00286043" w:rsidRPr="00755F87" w:rsidRDefault="00286043" w:rsidP="00286043"/>
    <w:p w14:paraId="765DDD69" w14:textId="62C8FF5A" w:rsidR="00B5268B" w:rsidRDefault="00B5268B">
      <w:pPr>
        <w:rPr>
          <w:rFonts w:cstheme="minorHAnsi"/>
        </w:rPr>
      </w:pPr>
      <w:r>
        <w:rPr>
          <w:rFonts w:cstheme="minorHAnsi"/>
        </w:rPr>
        <w:br w:type="page"/>
      </w:r>
    </w:p>
    <w:p w14:paraId="5D9DBE6D" w14:textId="77777777" w:rsidR="00823AA0" w:rsidRDefault="00823AA0" w:rsidP="00B22BAF">
      <w:pPr>
        <w:ind w:left="76"/>
        <w:rPr>
          <w:rFonts w:cstheme="majorBidi"/>
          <w:b/>
          <w:caps/>
          <w:color w:val="32195B"/>
        </w:rPr>
        <w:sectPr w:rsidR="00823AA0" w:rsidSect="00A87D23">
          <w:headerReference w:type="default" r:id="rId17"/>
          <w:footerReference w:type="default" r:id="rId18"/>
          <w:pgSz w:w="12240" w:h="15840"/>
          <w:pgMar w:top="2430" w:right="720" w:bottom="720" w:left="720" w:header="720" w:footer="260" w:gutter="0"/>
          <w:cols w:space="720"/>
          <w:docGrid w:linePitch="360"/>
        </w:sect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2698"/>
        <w:gridCol w:w="2702"/>
        <w:gridCol w:w="1980"/>
        <w:gridCol w:w="813"/>
        <w:gridCol w:w="889"/>
        <w:gridCol w:w="1718"/>
      </w:tblGrid>
      <w:tr w:rsidR="000B331E" w:rsidRPr="00755F87" w14:paraId="1CF5E406" w14:textId="77777777" w:rsidTr="00B22BAF">
        <w:trPr>
          <w:trHeight w:val="467"/>
        </w:trPr>
        <w:tc>
          <w:tcPr>
            <w:tcW w:w="10800" w:type="dxa"/>
            <w:gridSpan w:val="6"/>
            <w:shd w:val="clear" w:color="auto" w:fill="EBE2F0"/>
            <w:vAlign w:val="center"/>
          </w:tcPr>
          <w:p w14:paraId="7FAFF924" w14:textId="7F5483F7" w:rsidR="000B331E" w:rsidRPr="00AA73A5" w:rsidRDefault="000B331E" w:rsidP="00B22BAF">
            <w:pPr>
              <w:spacing w:line="259" w:lineRule="auto"/>
              <w:ind w:left="76"/>
              <w:rPr>
                <w:rFonts w:cstheme="majorBidi"/>
                <w:b/>
                <w:caps/>
                <w:color w:val="32195B"/>
              </w:rPr>
            </w:pPr>
            <w:r w:rsidRPr="3597962F">
              <w:rPr>
                <w:rFonts w:cstheme="majorBidi"/>
                <w:b/>
                <w:caps/>
                <w:color w:val="32195B"/>
              </w:rPr>
              <w:lastRenderedPageBreak/>
              <w:t xml:space="preserve">Orientation selection </w:t>
            </w:r>
          </w:p>
        </w:tc>
      </w:tr>
      <w:tr w:rsidR="000B331E" w14:paraId="5187B043" w14:textId="77777777" w:rsidTr="00B22BAF">
        <w:tblPrEx>
          <w:tblBorders>
            <w:insideV w:val="none" w:sz="0" w:space="0" w:color="auto"/>
          </w:tblBorders>
        </w:tblPrEx>
        <w:trPr>
          <w:trHeight w:val="521"/>
        </w:trPr>
        <w:tc>
          <w:tcPr>
            <w:tcW w:w="5400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97D18" w14:textId="77777777" w:rsidR="000B331E" w:rsidRDefault="000B331E" w:rsidP="00B22BAF">
            <w:pPr>
              <w:pStyle w:val="PurpleHeader"/>
              <w:ind w:left="75"/>
            </w:pPr>
            <w:r>
              <w:t>Orientation Selection: Extremity Riser</w:t>
            </w:r>
          </w:p>
          <w:p w14:paraId="5880BD10" w14:textId="77777777" w:rsidR="000B331E" w:rsidRDefault="000B331E" w:rsidP="00B22BAF">
            <w:pPr>
              <w:pStyle w:val="PurpleHeader"/>
              <w:ind w:left="75"/>
            </w:pPr>
            <w:r>
              <w:rPr>
                <w:rFonts w:cstheme="minorBidi"/>
                <w:b w:val="0"/>
                <w:caps w:val="0"/>
                <w:color w:val="auto"/>
                <w:szCs w:val="22"/>
              </w:rPr>
              <w:t>D</w:t>
            </w:r>
            <w:r w:rsidRPr="00F418A3">
              <w:rPr>
                <w:rFonts w:cstheme="minorBidi"/>
                <w:b w:val="0"/>
                <w:caps w:val="0"/>
                <w:color w:val="auto"/>
                <w:szCs w:val="22"/>
              </w:rPr>
              <w:t>irection of corner arrows</w:t>
            </w:r>
            <w:r>
              <w:rPr>
                <w:rFonts w:cstheme="minorBidi"/>
                <w:b w:val="0"/>
                <w:caps w:val="0"/>
                <w:color w:val="auto"/>
                <w:szCs w:val="22"/>
              </w:rPr>
              <w:t xml:space="preserve"> relative to gantry at Sim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5DE1E341" w14:textId="77777777" w:rsidR="000B331E" w:rsidRPr="00A95AFA" w:rsidRDefault="00F9752B" w:rsidP="00B22BAF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-153179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0B331E">
              <w:rPr>
                <w:rFonts w:cstheme="majorBidi"/>
              </w:rPr>
              <w:t xml:space="preserve"> Longitudinal </w:t>
            </w:r>
          </w:p>
        </w:tc>
        <w:tc>
          <w:tcPr>
            <w:tcW w:w="1702" w:type="dxa"/>
            <w:gridSpan w:val="2"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3DD829A7" w14:textId="77777777" w:rsidR="000B331E" w:rsidRPr="00A95AFA" w:rsidRDefault="00F9752B" w:rsidP="00B22BAF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-90545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</w:p>
        </w:tc>
        <w:tc>
          <w:tcPr>
            <w:tcW w:w="1718" w:type="dxa"/>
            <w:tcBorders>
              <w:left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14:paraId="28C2BADE" w14:textId="77777777" w:rsidR="000B331E" w:rsidRPr="00A95AFA" w:rsidRDefault="00F9752B" w:rsidP="00B22BAF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174090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</w:p>
        </w:tc>
      </w:tr>
      <w:tr w:rsidR="000B331E" w14:paraId="56595C02" w14:textId="77777777" w:rsidTr="00B22BAF">
        <w:tblPrEx>
          <w:tblBorders>
            <w:insideV w:val="none" w:sz="0" w:space="0" w:color="auto"/>
          </w:tblBorders>
        </w:tblPrEx>
        <w:trPr>
          <w:trHeight w:val="332"/>
        </w:trPr>
        <w:tc>
          <w:tcPr>
            <w:tcW w:w="5400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1DD78" w14:textId="77777777" w:rsidR="000B331E" w:rsidRDefault="000B331E" w:rsidP="00B22BAF">
            <w:pPr>
              <w:pStyle w:val="PurpleHeader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5A1A2A58" w14:textId="566582F7" w:rsidR="000B331E" w:rsidRDefault="00F9752B" w:rsidP="00B22BAF">
            <w:pPr>
              <w:spacing w:before="80" w:after="80" w:line="276" w:lineRule="auto"/>
              <w:rPr>
                <w:rFonts w:cstheme="majorBidi"/>
                <w:noProof/>
              </w:rPr>
            </w:pPr>
            <w:sdt>
              <w:sdtPr>
                <w:rPr>
                  <w:rFonts w:cstheme="majorBidi"/>
                </w:rPr>
                <w:alias w:val="Longitudinal"/>
                <w:tag w:val="Longitudinal"/>
                <w:id w:val="-7528959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143">
                  <w:rPr>
                    <w:rFonts w:ascii="MS Gothic" w:eastAsia="MS Gothic" w:hAnsi="MS Gothic" w:cstheme="majorBidi" w:hint="eastAsia"/>
                  </w:rPr>
                  <w:t>☒</w:t>
                </w:r>
              </w:sdtContent>
            </w:sdt>
            <w:r w:rsidR="000B331E">
              <w:rPr>
                <w:rFonts w:cstheme="majorBidi"/>
              </w:rPr>
              <w:t xml:space="preserve"> Transverse</w:t>
            </w:r>
          </w:p>
        </w:tc>
        <w:tc>
          <w:tcPr>
            <w:tcW w:w="1702" w:type="dxa"/>
            <w:gridSpan w:val="2"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38D7656F" w14:textId="77777777" w:rsidR="000B331E" w:rsidRDefault="00F9752B" w:rsidP="00B22BAF">
            <w:pPr>
              <w:spacing w:before="80" w:after="80" w:line="276" w:lineRule="auto"/>
              <w:rPr>
                <w:rFonts w:cstheme="majorBidi"/>
                <w:noProof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-165543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</w:p>
        </w:tc>
        <w:tc>
          <w:tcPr>
            <w:tcW w:w="1718" w:type="dxa"/>
            <w:tcBorders>
              <w:left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14:paraId="3A5B29A4" w14:textId="77777777" w:rsidR="000B331E" w:rsidRDefault="00F9752B" w:rsidP="00B22BAF">
            <w:pPr>
              <w:spacing w:before="80" w:after="80" w:line="276" w:lineRule="auto"/>
              <w:rPr>
                <w:rFonts w:cstheme="majorBidi"/>
                <w:noProof/>
              </w:rPr>
            </w:pPr>
            <w:sdt>
              <w:sdtPr>
                <w:rPr>
                  <w:rFonts w:cstheme="majorBidi"/>
                </w:rPr>
                <w:alias w:val="Latitudinal / Transverse"/>
                <w:tag w:val="Latitudinal / Transverse"/>
                <w:id w:val="16231112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☒</w:t>
                </w:r>
              </w:sdtContent>
            </w:sdt>
            <w:r w:rsidR="000B331E">
              <w:rPr>
                <w:rFonts w:cstheme="majorBidi"/>
                <w:noProof/>
              </w:rPr>
              <w:t xml:space="preserve"> </w:t>
            </w:r>
          </w:p>
        </w:tc>
      </w:tr>
      <w:tr w:rsidR="000B331E" w:rsidRPr="00755F87" w14:paraId="66A889A4" w14:textId="77777777" w:rsidTr="00B22BAF">
        <w:trPr>
          <w:trHeight w:val="341"/>
        </w:trPr>
        <w:tc>
          <w:tcPr>
            <w:tcW w:w="5400" w:type="dxa"/>
            <w:gridSpan w:val="2"/>
            <w:shd w:val="clear" w:color="auto" w:fill="EBE2F0"/>
            <w:vAlign w:val="center"/>
          </w:tcPr>
          <w:p w14:paraId="3D2B93FD" w14:textId="77777777" w:rsidR="000B331E" w:rsidRPr="00851D83" w:rsidRDefault="000B331E" w:rsidP="00B22BAF">
            <w:pPr>
              <w:ind w:left="76"/>
              <w:rPr>
                <w:rFonts w:cstheme="majorBidi"/>
                <w:noProof/>
              </w:rPr>
            </w:pPr>
            <w:r w:rsidRPr="00851D83">
              <w:rPr>
                <w:rFonts w:cstheme="majorBidi"/>
                <w:b/>
                <w:bCs/>
                <w:caps/>
                <w:color w:val="32195B"/>
              </w:rPr>
              <w:t>Treatment plan rotated from simulation?</w:t>
            </w:r>
            <w:r w:rsidRPr="00851D83">
              <w:rPr>
                <w:rFonts w:cstheme="majorBidi"/>
                <w:noProof/>
              </w:rPr>
              <w:t xml:space="preserve">   </w:t>
            </w:r>
          </w:p>
        </w:tc>
        <w:tc>
          <w:tcPr>
            <w:tcW w:w="5400" w:type="dxa"/>
            <w:gridSpan w:val="4"/>
            <w:vAlign w:val="center"/>
          </w:tcPr>
          <w:p w14:paraId="4BD933E4" w14:textId="5F30BC98" w:rsidR="000B331E" w:rsidRPr="00851D83" w:rsidRDefault="00F9752B" w:rsidP="00B22BAF">
            <w:pPr>
              <w:ind w:left="76"/>
              <w:rPr>
                <w:rFonts w:cstheme="majorBidi"/>
                <w:noProof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-15856022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 w:rsidRPr="00851D83">
                  <w:rPr>
                    <w:rFonts w:ascii="MS Gothic" w:eastAsia="MS Gothic" w:hAnsi="MS Gothic" w:cstheme="majorBidi" w:hint="eastAsia"/>
                  </w:rPr>
                  <w:t>☒</w:t>
                </w:r>
              </w:sdtContent>
            </w:sdt>
            <w:r w:rsidR="000B331E" w:rsidRPr="00851D83">
              <w:rPr>
                <w:rFonts w:cstheme="majorBidi"/>
              </w:rPr>
              <w:t xml:space="preserve"> Yes:  90</w:t>
            </w:r>
            <w:r w:rsidR="000B331E" w:rsidRPr="00851D83">
              <w:rPr>
                <w:rFonts w:ascii="Calibri" w:hAnsi="Calibri" w:cs="Calibri"/>
              </w:rPr>
              <w:t>ᵒ</w:t>
            </w:r>
            <w:r w:rsidR="000B331E" w:rsidRPr="00851D83">
              <w:rPr>
                <w:rFonts w:cstheme="majorBidi"/>
              </w:rPr>
              <w:t xml:space="preserve">             </w:t>
            </w:r>
            <w:sdt>
              <w:sdtPr>
                <w:rPr>
                  <w:rFonts w:cstheme="majorBidi"/>
                </w:rPr>
                <w:alias w:val="No"/>
                <w:tag w:val="No"/>
                <w:id w:val="-93374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 w:rsidRPr="00851D83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0B331E" w:rsidRPr="00851D83">
              <w:rPr>
                <w:rFonts w:cstheme="majorBidi"/>
              </w:rPr>
              <w:t xml:space="preserve"> No</w:t>
            </w:r>
            <w:r w:rsidR="000B331E" w:rsidRPr="00A778B2">
              <w:rPr>
                <w:rFonts w:cstheme="majorBidi"/>
              </w:rPr>
              <w:t xml:space="preserve">   </w:t>
            </w:r>
            <w:r w:rsidR="00105D66">
              <w:rPr>
                <w:rFonts w:cstheme="majorBidi"/>
              </w:rPr>
              <w:t xml:space="preserve">  </w:t>
            </w:r>
            <w:r w:rsidR="000B331E" w:rsidRPr="00A778B2">
              <w:rPr>
                <w:rFonts w:cstheme="majorBidi"/>
              </w:rPr>
              <w:t xml:space="preserve">     </w:t>
            </w:r>
            <w:sdt>
              <w:sdtPr>
                <w:rPr>
                  <w:rFonts w:cstheme="majorBidi"/>
                </w:rPr>
                <w:alias w:val="No"/>
                <w:tag w:val="No"/>
                <w:id w:val="-132628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 w:rsidRPr="00A778B2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0B331E" w:rsidRPr="00A778B2">
              <w:rPr>
                <w:rFonts w:cstheme="majorBidi"/>
              </w:rPr>
              <w:t xml:space="preserve"> Unknown at Sim</w:t>
            </w:r>
          </w:p>
        </w:tc>
      </w:tr>
      <w:tr w:rsidR="000B331E" w:rsidRPr="00755F87" w14:paraId="496F4A16" w14:textId="77777777" w:rsidTr="00B22BAF">
        <w:trPr>
          <w:trHeight w:val="341"/>
        </w:trPr>
        <w:tc>
          <w:tcPr>
            <w:tcW w:w="10800" w:type="dxa"/>
            <w:gridSpan w:val="6"/>
            <w:shd w:val="clear" w:color="auto" w:fill="EBE2F0"/>
            <w:vAlign w:val="center"/>
          </w:tcPr>
          <w:p w14:paraId="6AB55448" w14:textId="77777777" w:rsidR="000B331E" w:rsidRPr="68C97C5D" w:rsidRDefault="000B331E" w:rsidP="00B22BAF">
            <w:pPr>
              <w:ind w:left="76"/>
              <w:rPr>
                <w:rFonts w:cstheme="majorBidi"/>
                <w:b/>
                <w:bCs/>
                <w:caps/>
                <w:color w:val="32195B"/>
              </w:rPr>
            </w:pPr>
            <w:r>
              <w:rPr>
                <w:rFonts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5871B52" wp14:editId="4B2FCF90">
                      <wp:simplePos x="0" y="0"/>
                      <wp:positionH relativeFrom="column">
                        <wp:posOffset>5008880</wp:posOffset>
                      </wp:positionH>
                      <wp:positionV relativeFrom="paragraph">
                        <wp:posOffset>-569595</wp:posOffset>
                      </wp:positionV>
                      <wp:extent cx="87630" cy="223520"/>
                      <wp:effectExtent l="8255" t="10795" r="15875" b="34925"/>
                      <wp:wrapNone/>
                      <wp:docPr id="2010907180" name="Arrow: Up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87630" cy="2235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77A7A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5" o:spid="_x0000_s1026" type="#_x0000_t68" style="position:absolute;margin-left:394.4pt;margin-top:-44.85pt;width:6.9pt;height:17.6pt;rotation:9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" adj="4234" fillcolor="black [3200]" strokecolor="black [480]" strokeweight="1pt"/>
                  </w:pict>
                </mc:Fallback>
              </mc:AlternateContent>
            </w:r>
            <w:r w:rsidRPr="68C97C5D">
              <w:rPr>
                <w:rFonts w:cstheme="majorBidi"/>
                <w:b/>
                <w:bCs/>
                <w:caps/>
                <w:color w:val="32195B"/>
              </w:rPr>
              <w:t xml:space="preserve">Lok-Bar(s) indexed to </w:t>
            </w:r>
            <w:r w:rsidRPr="17DE0B82">
              <w:rPr>
                <w:rFonts w:cstheme="majorBidi"/>
                <w:b/>
                <w:bCs/>
                <w:caps/>
                <w:color w:val="32195B"/>
              </w:rPr>
              <w:t>COUCHTOP</w:t>
            </w:r>
            <w:r>
              <w:rPr>
                <w:rFonts w:cstheme="majorBidi"/>
                <w:b/>
                <w:bCs/>
                <w:caps/>
                <w:color w:val="32195B"/>
              </w:rPr>
              <w:t xml:space="preserve"> </w:t>
            </w:r>
            <w:r w:rsidRPr="68C97C5D">
              <w:rPr>
                <w:rFonts w:cstheme="majorBidi"/>
                <w:b/>
                <w:bCs/>
                <w:caps/>
                <w:color w:val="32195B"/>
              </w:rPr>
              <w:t>at</w:t>
            </w:r>
          </w:p>
        </w:tc>
      </w:tr>
      <w:tr w:rsidR="000B331E" w:rsidRPr="00755F87" w14:paraId="16B62A83" w14:textId="77777777" w:rsidTr="00B22BAF">
        <w:trPr>
          <w:trHeight w:val="98"/>
        </w:trPr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4D7A1877" w14:textId="77777777" w:rsidR="000B331E" w:rsidRPr="00755F87" w:rsidRDefault="000B331E" w:rsidP="00B22BAF">
            <w:pPr>
              <w:pStyle w:val="PurpleHeading"/>
              <w:ind w:left="75"/>
            </w:pPr>
            <w:r>
              <w:t>Lok-Bar 1</w:t>
            </w:r>
          </w:p>
        </w:tc>
        <w:tc>
          <w:tcPr>
            <w:tcW w:w="2702" w:type="dxa"/>
            <w:vAlign w:val="center"/>
          </w:tcPr>
          <w:p w14:paraId="60096B57" w14:textId="0CB947C1" w:rsidR="000B331E" w:rsidRPr="00755F87" w:rsidRDefault="000B331E" w:rsidP="00B22BAF">
            <w:pPr>
              <w:spacing w:before="80" w:after="80" w:line="276" w:lineRule="auto"/>
              <w:rPr>
                <w:rFonts w:cstheme="majorHAnsi"/>
              </w:rPr>
            </w:pPr>
            <w:r>
              <w:rPr>
                <w:rFonts w:cstheme="majorHAnsi"/>
              </w:rPr>
              <w:t>H</w:t>
            </w:r>
            <w:r w:rsidR="00483883">
              <w:rPr>
                <w:rFonts w:cstheme="majorHAnsi"/>
              </w:rPr>
              <w:t>3</w:t>
            </w:r>
          </w:p>
        </w:tc>
        <w:tc>
          <w:tcPr>
            <w:tcW w:w="2793" w:type="dxa"/>
            <w:gridSpan w:val="2"/>
            <w:shd w:val="clear" w:color="auto" w:fill="F2F2F2" w:themeFill="background1" w:themeFillShade="F2"/>
          </w:tcPr>
          <w:p w14:paraId="6467C7D6" w14:textId="77777777" w:rsidR="000B331E" w:rsidRPr="00755F87" w:rsidRDefault="000B331E" w:rsidP="00B22BAF">
            <w:pPr>
              <w:spacing w:before="80" w:after="80" w:line="276" w:lineRule="auto"/>
              <w:rPr>
                <w:rFonts w:cstheme="majorHAnsi"/>
              </w:rPr>
            </w:pPr>
            <w:r>
              <w:rPr>
                <w:rFonts w:cstheme="majorHAnsi"/>
              </w:rPr>
              <w:t>Transverse Lok-Bar used?</w:t>
            </w:r>
          </w:p>
        </w:tc>
        <w:tc>
          <w:tcPr>
            <w:tcW w:w="2607" w:type="dxa"/>
            <w:gridSpan w:val="2"/>
            <w:vAlign w:val="center"/>
          </w:tcPr>
          <w:p w14:paraId="7C6A57C5" w14:textId="77777777" w:rsidR="000B331E" w:rsidRPr="00755F87" w:rsidRDefault="00F9752B" w:rsidP="00B22BAF">
            <w:pPr>
              <w:spacing w:before="80" w:after="80" w:line="276" w:lineRule="auto"/>
              <w:rPr>
                <w:rFonts w:cstheme="majorHAnsi"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-12968378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☒</w:t>
                </w:r>
              </w:sdtContent>
            </w:sdt>
            <w:r w:rsidR="000B331E" w:rsidRPr="17DE0B82">
              <w:rPr>
                <w:rFonts w:cstheme="majorBidi"/>
              </w:rPr>
              <w:t xml:space="preserve"> Yes</w:t>
            </w:r>
            <w:r w:rsidR="000B331E">
              <w:rPr>
                <w:rFonts w:cstheme="majorBidi"/>
              </w:rPr>
              <w:t xml:space="preserve">               </w:t>
            </w:r>
            <w:sdt>
              <w:sdtPr>
                <w:rPr>
                  <w:rFonts w:cstheme="majorBidi"/>
                </w:rPr>
                <w:alias w:val="No"/>
                <w:tag w:val="No"/>
                <w:id w:val="62042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0B331E" w:rsidRPr="17DE0B82">
              <w:rPr>
                <w:rFonts w:cstheme="majorBidi"/>
              </w:rPr>
              <w:t xml:space="preserve"> No</w:t>
            </w:r>
          </w:p>
        </w:tc>
      </w:tr>
      <w:tr w:rsidR="000B331E" w:rsidRPr="00755F87" w14:paraId="3980A876" w14:textId="77777777" w:rsidTr="00B22BAF">
        <w:trPr>
          <w:trHeight w:val="70"/>
        </w:trPr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6589A680" w14:textId="77777777" w:rsidR="000B331E" w:rsidRDefault="000B331E" w:rsidP="00B22BAF">
            <w:pPr>
              <w:pStyle w:val="PurpleHeading"/>
              <w:ind w:left="75"/>
            </w:pPr>
            <w:r>
              <w:t xml:space="preserve">Lok-Bar 2   </w:t>
            </w:r>
            <w:r w:rsidRPr="00F23798">
              <w:rPr>
                <w:rFonts w:cstheme="majorBidi"/>
                <w:b w:val="0"/>
                <w:i/>
                <w:iCs/>
                <w:caps w:val="0"/>
                <w:color w:val="auto"/>
              </w:rPr>
              <w:t>OPTIONAL</w:t>
            </w:r>
            <w:r w:rsidRPr="00F23798">
              <w:rPr>
                <w:bCs/>
              </w:rPr>
              <w:t> </w:t>
            </w:r>
          </w:p>
        </w:tc>
        <w:tc>
          <w:tcPr>
            <w:tcW w:w="2702" w:type="dxa"/>
            <w:vAlign w:val="center"/>
          </w:tcPr>
          <w:p w14:paraId="6CC55E34" w14:textId="28440ED5" w:rsidR="000B331E" w:rsidRPr="001A7C0A" w:rsidRDefault="00F9752B" w:rsidP="00B22BAF">
            <w:pPr>
              <w:spacing w:before="80" w:after="80" w:line="276" w:lineRule="auto"/>
              <w:rPr>
                <w:rFonts w:cstheme="majorBidi"/>
                <w:b/>
                <w:caps/>
                <w:lang w:val="pt-PT"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-48354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0B331E" w:rsidRPr="17DE0B82">
              <w:rPr>
                <w:rFonts w:cstheme="majorBidi"/>
              </w:rPr>
              <w:t xml:space="preserve"> </w:t>
            </w:r>
            <w:r w:rsidR="000B331E">
              <w:rPr>
                <w:rFonts w:cstheme="majorBidi"/>
              </w:rPr>
              <w:t>S</w:t>
            </w:r>
            <w:r w:rsidR="004F6283">
              <w:rPr>
                <w:rFonts w:cstheme="majorBidi"/>
              </w:rPr>
              <w:t>l</w:t>
            </w:r>
            <w:r w:rsidR="000B331E">
              <w:rPr>
                <w:rFonts w:cstheme="majorBidi"/>
              </w:rPr>
              <w:t xml:space="preserve">ide Guide        </w:t>
            </w:r>
            <w:sdt>
              <w:sdtPr>
                <w:rPr>
                  <w:rFonts w:cstheme="majorBidi"/>
                </w:rPr>
                <w:alias w:val="No"/>
                <w:tag w:val="No"/>
                <w:id w:val="-18857823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☒</w:t>
                </w:r>
              </w:sdtContent>
            </w:sdt>
            <w:r w:rsidR="000B331E" w:rsidRPr="17DE0B82">
              <w:rPr>
                <w:rFonts w:cstheme="majorBidi"/>
              </w:rPr>
              <w:t xml:space="preserve"> N</w:t>
            </w:r>
            <w:r w:rsidR="000B331E">
              <w:rPr>
                <w:rFonts w:cstheme="majorBidi"/>
              </w:rPr>
              <w:t>/A</w:t>
            </w:r>
          </w:p>
        </w:tc>
        <w:tc>
          <w:tcPr>
            <w:tcW w:w="2793" w:type="dxa"/>
            <w:gridSpan w:val="2"/>
            <w:shd w:val="clear" w:color="auto" w:fill="F2F2F2" w:themeFill="background1" w:themeFillShade="F2"/>
          </w:tcPr>
          <w:p w14:paraId="6ABBEBB2" w14:textId="7D0C7CFD" w:rsidR="000B331E" w:rsidRPr="00C050FC" w:rsidRDefault="000B331E" w:rsidP="00B22BAF">
            <w:pPr>
              <w:pStyle w:val="PurpleHeading"/>
              <w:rPr>
                <w:rFonts w:ascii="Arial" w:hAnsi="Arial" w:cs="Arial"/>
                <w:b w:val="0"/>
                <w:caps w:val="0"/>
                <w:color w:val="auto"/>
              </w:rPr>
            </w:pPr>
            <w:r w:rsidRPr="00A5268A">
              <w:rPr>
                <w:b w:val="0"/>
                <w:caps w:val="0"/>
                <w:color w:val="auto"/>
              </w:rPr>
              <w:t>Transverse Lok-Bar setting:</w:t>
            </w:r>
          </w:p>
        </w:tc>
        <w:tc>
          <w:tcPr>
            <w:tcW w:w="2607" w:type="dxa"/>
            <w:gridSpan w:val="2"/>
          </w:tcPr>
          <w:p w14:paraId="464E00C7" w14:textId="77777777" w:rsidR="000B331E" w:rsidRPr="00C050FC" w:rsidRDefault="000B331E" w:rsidP="00B22BAF">
            <w:pPr>
              <w:pStyle w:val="PurpleHeading"/>
              <w:rPr>
                <w:rFonts w:ascii="Arial" w:hAnsi="Arial" w:cs="Arial"/>
                <w:b w:val="0"/>
                <w:caps w:val="0"/>
                <w:color w:val="auto"/>
              </w:rPr>
            </w:pPr>
            <w:r w:rsidRPr="004E2981">
              <w:rPr>
                <w:b w:val="0"/>
                <w:caps w:val="0"/>
                <w:color w:val="auto"/>
              </w:rPr>
              <w:t>1</w:t>
            </w:r>
            <w:r w:rsidRPr="006130CB">
              <w:rPr>
                <w:b w:val="0"/>
                <w:caps w:val="0"/>
                <w:color w:val="auto"/>
              </w:rPr>
              <w:t>0cm</w:t>
            </w:r>
          </w:p>
        </w:tc>
      </w:tr>
    </w:tbl>
    <w:p w14:paraId="17CB8C5D" w14:textId="3370ED14" w:rsidR="000B331E" w:rsidRPr="00A164F5" w:rsidRDefault="000B331E" w:rsidP="000B331E">
      <w:pPr>
        <w:rPr>
          <w:b/>
          <w:bCs/>
          <w:sz w:val="24"/>
          <w:szCs w:val="24"/>
        </w:rPr>
      </w:pPr>
      <w:r>
        <w:rPr>
          <w:rFonts w:cstheme="majorBidi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43A98B0" wp14:editId="57005574">
                <wp:simplePos x="0" y="0"/>
                <wp:positionH relativeFrom="column">
                  <wp:posOffset>5097780</wp:posOffset>
                </wp:positionH>
                <wp:positionV relativeFrom="paragraph">
                  <wp:posOffset>-1631950</wp:posOffset>
                </wp:positionV>
                <wp:extent cx="87630" cy="223520"/>
                <wp:effectExtent l="19050" t="19050" r="45720" b="24130"/>
                <wp:wrapNone/>
                <wp:docPr id="581715077" name="Arrow: U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" cy="22352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4C540" id="Arrow: Up 5" o:spid="_x0000_s1026" type="#_x0000_t68" style="position:absolute;margin-left:401.4pt;margin-top:-128.5pt;width:6.9pt;height:17.6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" adj="4234" fillcolor="black [3200]" strokecolor="black [480]" strokeweight="1pt"/>
            </w:pict>
          </mc:Fallback>
        </mc:AlternateContent>
      </w:r>
      <w:r>
        <w:rPr>
          <w:rFonts w:cstheme="majorBidi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2DB21DA" wp14:editId="6BAE7272">
                <wp:simplePos x="0" y="0"/>
                <wp:positionH relativeFrom="column">
                  <wp:posOffset>6147055</wp:posOffset>
                </wp:positionH>
                <wp:positionV relativeFrom="paragraph">
                  <wp:posOffset>-1639652</wp:posOffset>
                </wp:positionV>
                <wp:extent cx="87828" cy="223768"/>
                <wp:effectExtent l="19050" t="0" r="45720" b="43180"/>
                <wp:wrapNone/>
                <wp:docPr id="1784808664" name="Arrow: U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7828" cy="22376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7095" id="Arrow: Up 5" o:spid="_x0000_s1026" type="#_x0000_t68" style="position:absolute;margin-left:484pt;margin-top:-129.1pt;width:6.9pt;height:17.6pt;rotation:18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" adj="4239" fillcolor="black [3200]" strokecolor="black [480]" strokeweight="1pt"/>
            </w:pict>
          </mc:Fallback>
        </mc:AlternateContent>
      </w:r>
      <w:r>
        <w:rPr>
          <w:rFonts w:cstheme="majorBidi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697FD8" wp14:editId="505A41D5">
                <wp:simplePos x="0" y="0"/>
                <wp:positionH relativeFrom="column">
                  <wp:posOffset>6160069</wp:posOffset>
                </wp:positionH>
                <wp:positionV relativeFrom="paragraph">
                  <wp:posOffset>-1314978</wp:posOffset>
                </wp:positionV>
                <wp:extent cx="87630" cy="223520"/>
                <wp:effectExtent l="27305" t="10795" r="0" b="34925"/>
                <wp:wrapNone/>
                <wp:docPr id="1727729461" name="Arrow: U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7630" cy="22352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0C88E" id="Arrow: Up 5" o:spid="_x0000_s1026" type="#_x0000_t68" style="position:absolute;margin-left:485.05pt;margin-top:-103.55pt;width:6.9pt;height:17.6pt;rotation:-9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" adj="4234" fillcolor="black [3200]" strokecolor="black [480]" strokeweight="1pt"/>
            </w:pict>
          </mc:Fallback>
        </mc:AlternateContent>
      </w: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50"/>
        <w:gridCol w:w="2430"/>
        <w:gridCol w:w="5220"/>
      </w:tblGrid>
      <w:tr w:rsidR="000B331E" w:rsidRPr="00755F87" w14:paraId="6EE9012A" w14:textId="77777777" w:rsidTr="00B04F62">
        <w:trPr>
          <w:trHeight w:val="90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EBE2F0"/>
            <w:vAlign w:val="center"/>
          </w:tcPr>
          <w:p w14:paraId="76D488EC" w14:textId="77777777" w:rsidR="000B331E" w:rsidRPr="00755F87" w:rsidRDefault="000B331E" w:rsidP="00B22BAF">
            <w:pPr>
              <w:pStyle w:val="PurpleHeading"/>
            </w:pPr>
            <w:r>
              <w:t>configuration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5CE54" w14:textId="77777777" w:rsidR="000B331E" w:rsidRDefault="00F9752B" w:rsidP="00B22BAF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176834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0B331E" w:rsidRPr="17DE0B82">
              <w:rPr>
                <w:rFonts w:cstheme="majorBidi"/>
              </w:rPr>
              <w:t xml:space="preserve"> </w:t>
            </w:r>
            <w:r w:rsidR="000B331E">
              <w:rPr>
                <w:rFonts w:cstheme="majorBidi"/>
              </w:rPr>
              <w:t xml:space="preserve">Riser *          </w:t>
            </w:r>
          </w:p>
          <w:p w14:paraId="58194B73" w14:textId="77777777" w:rsidR="000B331E" w:rsidRPr="00861AED" w:rsidRDefault="00F9752B" w:rsidP="00B22BAF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No"/>
                <w:tag w:val="No"/>
                <w:id w:val="-174658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☒</w:t>
                </w:r>
              </w:sdtContent>
            </w:sdt>
            <w:r w:rsidR="000B331E" w:rsidRPr="17DE0B82">
              <w:rPr>
                <w:rFonts w:cstheme="majorBidi"/>
              </w:rPr>
              <w:t xml:space="preserve"> </w:t>
            </w:r>
            <w:r w:rsidR="000B331E">
              <w:rPr>
                <w:rFonts w:cstheme="majorBidi"/>
              </w:rPr>
              <w:t xml:space="preserve">Direct to </w:t>
            </w:r>
            <w:proofErr w:type="spellStart"/>
            <w:r w:rsidR="000B331E">
              <w:rPr>
                <w:rFonts w:cstheme="majorBidi"/>
              </w:rPr>
              <w:t>couchtop</w:t>
            </w:r>
            <w:proofErr w:type="spellEnd"/>
          </w:p>
        </w:tc>
        <w:tc>
          <w:tcPr>
            <w:tcW w:w="52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719E4" w14:textId="77777777" w:rsidR="000B331E" w:rsidRPr="003F37FB" w:rsidRDefault="000B331E" w:rsidP="00B22BAF">
            <w:pPr>
              <w:spacing w:before="80" w:after="80"/>
              <w:jc w:val="center"/>
              <w:rPr>
                <w:rFonts w:cstheme="majorBidi"/>
              </w:rPr>
            </w:pPr>
            <w:r>
              <w:rPr>
                <w:rFonts w:cstheme="majorBidi"/>
                <w:noProof/>
              </w:rPr>
              <w:drawing>
                <wp:inline distT="0" distB="0" distL="0" distR="0" wp14:anchorId="319C6358" wp14:editId="579BEE13">
                  <wp:extent cx="2506163" cy="4898176"/>
                  <wp:effectExtent l="0" t="0" r="8890" b="0"/>
                  <wp:docPr id="195618580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14" cy="4925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31E" w:rsidRPr="00755F87" w14:paraId="076A3DAA" w14:textId="77777777" w:rsidTr="00B04F62">
        <w:trPr>
          <w:trHeight w:val="90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EBE2F0"/>
            <w:vAlign w:val="center"/>
          </w:tcPr>
          <w:p w14:paraId="1D748176" w14:textId="77777777" w:rsidR="00B04F62" w:rsidRDefault="000B331E" w:rsidP="00B22BAF">
            <w:pPr>
              <w:pStyle w:val="PurpleHeading"/>
            </w:pPr>
            <w:r>
              <w:t xml:space="preserve">Indexing Posts / </w:t>
            </w:r>
          </w:p>
          <w:p w14:paraId="6F9ADC0D" w14:textId="60F7CCB1" w:rsidR="000B331E" w:rsidRPr="00755F87" w:rsidRDefault="000B331E" w:rsidP="00B22BAF">
            <w:pPr>
              <w:pStyle w:val="PurpleHeading"/>
            </w:pPr>
            <w:r>
              <w:t>custom cushion</w:t>
            </w:r>
            <w:r w:rsidRPr="00E07768">
              <w:t xml:space="preserve"> </w:t>
            </w:r>
            <w:r w:rsidRPr="00755F87">
              <w:t>Used?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8E080" w14:textId="5B376B7E" w:rsidR="000B331E" w:rsidRPr="00861AED" w:rsidRDefault="00F9752B" w:rsidP="00B22BAF">
            <w:pPr>
              <w:spacing w:before="80" w:after="80" w:line="276" w:lineRule="auto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-3226674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☒</w:t>
                </w:r>
              </w:sdtContent>
            </w:sdt>
            <w:r w:rsidR="000B331E" w:rsidRPr="17DE0B82">
              <w:rPr>
                <w:rFonts w:cstheme="majorBidi"/>
              </w:rPr>
              <w:t xml:space="preserve"> Yes</w:t>
            </w:r>
            <w:r w:rsidR="000B331E">
              <w:rPr>
                <w:rFonts w:cstheme="majorBidi"/>
              </w:rPr>
              <w:t xml:space="preserve">         </w:t>
            </w:r>
            <w:sdt>
              <w:sdtPr>
                <w:rPr>
                  <w:rFonts w:cstheme="majorBidi"/>
                </w:rPr>
                <w:alias w:val="No"/>
                <w:tag w:val="No"/>
                <w:id w:val="-116563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0B331E" w:rsidRPr="17DE0B82">
              <w:rPr>
                <w:rFonts w:cstheme="majorBidi"/>
              </w:rPr>
              <w:t xml:space="preserve"> No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9590E" w14:textId="77777777" w:rsidR="000B331E" w:rsidRPr="003F37FB" w:rsidRDefault="000B331E" w:rsidP="00B22BAF">
            <w:pPr>
              <w:spacing w:before="80" w:after="80"/>
              <w:rPr>
                <w:rFonts w:cstheme="majorBidi"/>
              </w:rPr>
            </w:pPr>
          </w:p>
        </w:tc>
      </w:tr>
      <w:tr w:rsidR="000B331E" w:rsidRPr="00755F87" w14:paraId="111620A3" w14:textId="77777777" w:rsidTr="00953F08">
        <w:trPr>
          <w:trHeight w:val="90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C527E" w14:textId="77777777" w:rsidR="000B331E" w:rsidRDefault="000B331E" w:rsidP="00953F08">
            <w:pPr>
              <w:pStyle w:val="PurpleHeading"/>
            </w:pPr>
            <w:r>
              <w:rPr>
                <w:b w:val="0"/>
                <w:bCs/>
                <w:color w:val="auto"/>
              </w:rPr>
              <w:t>INDEXING POST</w:t>
            </w:r>
            <w:r w:rsidRPr="0077391F">
              <w:rPr>
                <w:b w:val="0"/>
                <w:bCs/>
                <w:color w:val="auto"/>
              </w:rPr>
              <w:t xml:space="preserve"> 1 indexed at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553EF" w14:textId="77777777" w:rsidR="000B331E" w:rsidRDefault="000B331E" w:rsidP="00B22BAF">
            <w:pPr>
              <w:spacing w:before="80" w:after="80" w:line="276" w:lineRule="auto"/>
              <w:rPr>
                <w:rFonts w:cstheme="majorBidi"/>
              </w:rPr>
            </w:pPr>
            <w:r>
              <w:rPr>
                <w:rFonts w:cstheme="majorBidi"/>
              </w:rPr>
              <w:t>R5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1DF74" w14:textId="77777777" w:rsidR="000B331E" w:rsidRPr="003F37FB" w:rsidRDefault="000B331E" w:rsidP="00B22BAF">
            <w:pPr>
              <w:spacing w:before="80" w:after="80"/>
              <w:rPr>
                <w:rFonts w:cstheme="majorBidi"/>
              </w:rPr>
            </w:pPr>
          </w:p>
        </w:tc>
      </w:tr>
      <w:tr w:rsidR="000B331E" w:rsidRPr="00755F87" w14:paraId="6F3FFE2C" w14:textId="77777777" w:rsidTr="00953F08">
        <w:trPr>
          <w:trHeight w:val="90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EC93C" w14:textId="77777777" w:rsidR="000B331E" w:rsidRPr="00D261AE" w:rsidRDefault="000B331E" w:rsidP="00953F08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INDEXING POST</w:t>
            </w:r>
            <w:r w:rsidRPr="0077391F">
              <w:rPr>
                <w:b w:val="0"/>
                <w:bCs/>
                <w:color w:val="auto"/>
              </w:rPr>
              <w:t xml:space="preserve"> 2 indexed at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AC93B" w14:textId="77777777" w:rsidR="000B331E" w:rsidRDefault="000B331E" w:rsidP="00B22BAF">
            <w:pPr>
              <w:spacing w:before="80" w:after="80" w:line="276" w:lineRule="auto"/>
              <w:rPr>
                <w:rFonts w:cstheme="majorBidi"/>
              </w:rPr>
            </w:pPr>
            <w:r>
              <w:rPr>
                <w:rFonts w:cstheme="majorBidi"/>
              </w:rPr>
              <w:t>V5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6AC63" w14:textId="77777777" w:rsidR="000B331E" w:rsidRPr="003F37FB" w:rsidRDefault="000B331E" w:rsidP="00B22BAF">
            <w:pPr>
              <w:spacing w:before="80" w:after="80"/>
              <w:rPr>
                <w:rFonts w:cstheme="majorBidi"/>
              </w:rPr>
            </w:pPr>
          </w:p>
        </w:tc>
      </w:tr>
      <w:tr w:rsidR="000B331E" w:rsidRPr="00755F87" w14:paraId="49388EAF" w14:textId="77777777" w:rsidTr="00953F08">
        <w:trPr>
          <w:trHeight w:val="90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BE46" w14:textId="77777777" w:rsidR="000B331E" w:rsidRPr="0077391F" w:rsidRDefault="000B331E" w:rsidP="00953F08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INDEXING POST</w:t>
            </w:r>
            <w:r w:rsidRPr="0077391F">
              <w:rPr>
                <w:b w:val="0"/>
                <w:bCs/>
                <w:color w:val="auto"/>
              </w:rPr>
              <w:t xml:space="preserve"> </w:t>
            </w:r>
            <w:r>
              <w:rPr>
                <w:b w:val="0"/>
                <w:bCs/>
                <w:color w:val="auto"/>
              </w:rPr>
              <w:t>3</w:t>
            </w:r>
            <w:r w:rsidRPr="0077391F">
              <w:rPr>
                <w:b w:val="0"/>
                <w:bCs/>
                <w:color w:val="auto"/>
              </w:rPr>
              <w:t xml:space="preserve"> indexed at</w:t>
            </w:r>
          </w:p>
          <w:p w14:paraId="6EBE3734" w14:textId="77777777" w:rsidR="000B331E" w:rsidRPr="00755F87" w:rsidRDefault="000B331E" w:rsidP="00953F08">
            <w:pPr>
              <w:pStyle w:val="PurpleHeading"/>
            </w:pPr>
            <w:r w:rsidRPr="00420A40">
              <w:rPr>
                <w:rFonts w:cstheme="minorBidi"/>
                <w:b w:val="0"/>
                <w:i/>
                <w:iCs/>
                <w:caps w:val="0"/>
                <w:color w:val="auto"/>
                <w:sz w:val="17"/>
                <w:szCs w:val="17"/>
              </w:rPr>
              <w:t>Indexing Posts are interchangeable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8B370" w14:textId="77777777" w:rsidR="000B331E" w:rsidRPr="00755F87" w:rsidRDefault="000B331E" w:rsidP="00B22BAF">
            <w:pPr>
              <w:spacing w:before="80" w:after="80"/>
              <w:rPr>
                <w:rFonts w:cstheme="majorBidi"/>
              </w:rPr>
            </w:pPr>
            <w:r>
              <w:rPr>
                <w:rFonts w:cstheme="majorBidi"/>
              </w:rPr>
              <w:t>N/A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898BD" w14:textId="77777777" w:rsidR="000B331E" w:rsidRPr="00755F87" w:rsidRDefault="000B331E" w:rsidP="00B22BAF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  <w:tr w:rsidR="000B331E" w:rsidRPr="00755F87" w14:paraId="2588B271" w14:textId="77777777" w:rsidTr="00B04F62">
        <w:trPr>
          <w:trHeight w:val="90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EBE2F0"/>
            <w:vAlign w:val="center"/>
          </w:tcPr>
          <w:p w14:paraId="19C6AB84" w14:textId="09B074FB" w:rsidR="000B331E" w:rsidRDefault="000B331E" w:rsidP="00B22BAF">
            <w:pPr>
              <w:pStyle w:val="PurpleHeading"/>
              <w:rPr>
                <w:b w:val="0"/>
                <w:bCs/>
                <w:color w:val="auto"/>
              </w:rPr>
            </w:pPr>
            <w:r w:rsidRPr="006E2C47">
              <w:t>tHERMOPLASTIC uSED?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C680A" w14:textId="4BBAFCBD" w:rsidR="000B331E" w:rsidRPr="00755F87" w:rsidRDefault="00F9752B" w:rsidP="00B22BAF">
            <w:pPr>
              <w:spacing w:before="80" w:after="80"/>
              <w:rPr>
                <w:rFonts w:cstheme="majorBidi"/>
              </w:rPr>
            </w:pPr>
            <w:sdt>
              <w:sdtPr>
                <w:rPr>
                  <w:rFonts w:cstheme="majorBidi"/>
                </w:rPr>
                <w:alias w:val="Yes"/>
                <w:tag w:val="Yes"/>
                <w:id w:val="-154897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CD8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0B331E" w:rsidRPr="17DE0B82">
              <w:rPr>
                <w:rFonts w:cstheme="majorBidi"/>
              </w:rPr>
              <w:t xml:space="preserve"> Yes</w:t>
            </w:r>
            <w:r w:rsidR="000B331E">
              <w:rPr>
                <w:rFonts w:cstheme="majorBidi"/>
              </w:rPr>
              <w:t xml:space="preserve">          </w:t>
            </w:r>
            <w:sdt>
              <w:sdtPr>
                <w:rPr>
                  <w:rFonts w:cstheme="majorBidi"/>
                </w:rPr>
                <w:alias w:val="No"/>
                <w:tag w:val="No"/>
                <w:id w:val="-177270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31E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0B331E" w:rsidRPr="17DE0B82">
              <w:rPr>
                <w:rFonts w:cstheme="majorBidi"/>
              </w:rPr>
              <w:t xml:space="preserve"> No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0206D" w14:textId="77777777" w:rsidR="000B331E" w:rsidRPr="00755F87" w:rsidRDefault="000B331E" w:rsidP="00B22BAF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  <w:tr w:rsidR="000B331E" w:rsidRPr="00755F87" w14:paraId="2FC721C5" w14:textId="77777777" w:rsidTr="00B04F62">
        <w:trPr>
          <w:trHeight w:val="90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25F6A" w14:textId="77777777" w:rsidR="000B331E" w:rsidRDefault="000B331E" w:rsidP="00B22BAF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fRAME 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31F22" w14:textId="77777777" w:rsidR="000B331E" w:rsidRPr="00755F87" w:rsidRDefault="000B331E" w:rsidP="00B22BAF">
            <w:pPr>
              <w:spacing w:before="80" w:after="80"/>
              <w:rPr>
                <w:rFonts w:cstheme="majorBidi"/>
              </w:rPr>
            </w:pPr>
            <w:r>
              <w:rPr>
                <w:rFonts w:cstheme="majorBidi"/>
              </w:rPr>
              <w:t>P2 / U2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E029D" w14:textId="77777777" w:rsidR="000B331E" w:rsidRPr="00755F87" w:rsidRDefault="000B331E" w:rsidP="00B22BAF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  <w:tr w:rsidR="000B331E" w:rsidRPr="00755F87" w14:paraId="6B7EC585" w14:textId="77777777" w:rsidTr="00B04F62">
        <w:trPr>
          <w:trHeight w:val="90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674927" w14:textId="77777777" w:rsidR="000B331E" w:rsidRDefault="000B331E" w:rsidP="00B22BAF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fRAME 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E14B0" w14:textId="77777777" w:rsidR="000B331E" w:rsidRPr="00755F87" w:rsidRDefault="000B331E" w:rsidP="00B22BAF">
            <w:pPr>
              <w:spacing w:before="80" w:after="80"/>
              <w:rPr>
                <w:rFonts w:cstheme="majorBidi"/>
              </w:rPr>
            </w:pPr>
            <w:r>
              <w:rPr>
                <w:rFonts w:cstheme="majorBidi"/>
              </w:rPr>
              <w:t>P8 / U8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C94A2" w14:textId="77777777" w:rsidR="000B331E" w:rsidRPr="00755F87" w:rsidRDefault="000B331E" w:rsidP="00B22BAF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  <w:tr w:rsidR="000B331E" w:rsidRPr="00755F87" w14:paraId="0EC1F45B" w14:textId="77777777" w:rsidTr="00B04F62">
        <w:trPr>
          <w:trHeight w:val="902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6C61C5" w14:textId="77777777" w:rsidR="000B331E" w:rsidRDefault="000B331E" w:rsidP="00B22BAF">
            <w:pPr>
              <w:pStyle w:val="PurpleHeading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fRAME 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FB67B" w14:textId="77777777" w:rsidR="000B331E" w:rsidRPr="00755F87" w:rsidRDefault="000B331E" w:rsidP="00B22BAF">
            <w:pPr>
              <w:spacing w:before="80" w:after="80"/>
              <w:rPr>
                <w:rFonts w:cstheme="majorBidi"/>
              </w:rPr>
            </w:pPr>
            <w:r>
              <w:rPr>
                <w:rFonts w:cstheme="majorBidi"/>
              </w:rPr>
              <w:t>Y4 / Y6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86687" w14:textId="77777777" w:rsidR="000B331E" w:rsidRPr="00755F87" w:rsidRDefault="000B331E" w:rsidP="00B22BAF">
            <w:pPr>
              <w:pStyle w:val="ListParagraph"/>
              <w:spacing w:before="80" w:after="80"/>
              <w:ind w:left="406"/>
              <w:rPr>
                <w:rFonts w:cstheme="majorHAnsi"/>
                <w:noProof/>
              </w:rPr>
            </w:pPr>
          </w:p>
        </w:tc>
      </w:tr>
    </w:tbl>
    <w:p w14:paraId="6F3CD3B5" w14:textId="77777777" w:rsidR="000B331E" w:rsidRPr="00A46C70" w:rsidRDefault="000B331E" w:rsidP="000B331E">
      <w:pPr>
        <w:rPr>
          <w:rFonts w:cstheme="majorHAnsi"/>
          <w:bCs/>
          <w:caps/>
          <w:sz w:val="4"/>
          <w:szCs w:val="6"/>
        </w:rPr>
      </w:pPr>
      <w:r w:rsidRPr="00A46C70">
        <w:rPr>
          <w:rFonts w:cstheme="majorHAnsi"/>
          <w:bCs/>
          <w:caps/>
          <w:sz w:val="4"/>
          <w:szCs w:val="6"/>
        </w:rPr>
        <w:t xml:space="preserve"> </w:t>
      </w:r>
    </w:p>
    <w:p w14:paraId="53F9194E" w14:textId="29734ADA" w:rsidR="00286043" w:rsidRPr="00BD26D4" w:rsidRDefault="000B331E" w:rsidP="00286043">
      <w:pPr>
        <w:rPr>
          <w:rFonts w:cstheme="majorHAnsi"/>
          <w:bCs/>
          <w:caps/>
        </w:rPr>
      </w:pPr>
      <w:r w:rsidRPr="00AE4838">
        <w:rPr>
          <w:rFonts w:cstheme="majorHAnsi"/>
          <w:bCs/>
          <w:caps/>
        </w:rPr>
        <w:t>*If using in Riser configuration, see Setup Sheet for MultiFix</w:t>
      </w:r>
      <w:r w:rsidRPr="00AE4838">
        <w:rPr>
          <w:rFonts w:cstheme="majorHAnsi"/>
          <w:bCs/>
          <w:caps/>
          <w:vertAlign w:val="superscript"/>
        </w:rPr>
        <w:t>®</w:t>
      </w:r>
      <w:r w:rsidRPr="00AE4838">
        <w:rPr>
          <w:rFonts w:cstheme="majorHAnsi"/>
          <w:bCs/>
          <w:caps/>
        </w:rPr>
        <w:t xml:space="preserve"> 2</w:t>
      </w:r>
    </w:p>
    <w:sectPr w:rsidR="00286043" w:rsidRPr="00BD26D4" w:rsidSect="00A87D23">
      <w:headerReference w:type="default" r:id="rId20"/>
      <w:pgSz w:w="12240" w:h="15840"/>
      <w:pgMar w:top="2430" w:right="720" w:bottom="720" w:left="720" w:header="720" w:footer="2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0017" w14:textId="77777777" w:rsidR="00F9752B" w:rsidRDefault="00F9752B" w:rsidP="00132BCC">
      <w:pPr>
        <w:spacing w:after="0" w:line="240" w:lineRule="auto"/>
      </w:pPr>
      <w:r>
        <w:separator/>
      </w:r>
    </w:p>
  </w:endnote>
  <w:endnote w:type="continuationSeparator" w:id="0">
    <w:p w14:paraId="0F403892" w14:textId="77777777" w:rsidR="00F9752B" w:rsidRDefault="00F9752B" w:rsidP="0013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(Body CS)">
    <w:charset w:val="00"/>
    <w:family w:val="roman"/>
    <w:pitch w:val="default"/>
  </w:font>
  <w:font w:name="Helvetica Neue"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BA72" w14:textId="77777777" w:rsidR="00286043" w:rsidRPr="009169A4" w:rsidRDefault="00286043" w:rsidP="00286043">
    <w:pPr>
      <w:pStyle w:val="Footer"/>
      <w:spacing w:after="120"/>
      <w:rPr>
        <w:rFonts w:cs="Times New Roman (Body CS)"/>
        <w:sz w:val="14"/>
        <w:szCs w:val="16"/>
        <w:lang w:val="pt-PT"/>
      </w:rPr>
    </w:pPr>
    <w:r w:rsidRPr="0025585E">
      <w:rPr>
        <w:noProof/>
        <w:color w:val="4098C3"/>
        <w:sz w:val="18"/>
        <w:szCs w:val="1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62A8941" wp14:editId="08E05E67">
              <wp:simplePos x="0" y="0"/>
              <wp:positionH relativeFrom="column">
                <wp:posOffset>5290820</wp:posOffset>
              </wp:positionH>
              <wp:positionV relativeFrom="paragraph">
                <wp:posOffset>-1270</wp:posOffset>
              </wp:positionV>
              <wp:extent cx="1876425" cy="465455"/>
              <wp:effectExtent l="0" t="0" r="3175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465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D6232" w14:textId="77777777" w:rsidR="00286043" w:rsidRDefault="00286043" w:rsidP="00286043">
                          <w:pPr>
                            <w:ind w:right="260"/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1D0123" wp14:editId="3DC187FD">
                                <wp:extent cx="1317625" cy="476969"/>
                                <wp:effectExtent l="0" t="0" r="0" b="0"/>
                                <wp:docPr id="913017595" name="Picture 91301759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3017595" name="Picture 913017595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6243" cy="4800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A89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6.6pt;margin-top:-.1pt;width:147.75pt;height:3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" stroked="f">
              <v:textbox>
                <w:txbxContent>
                  <w:p w14:paraId="722D6232" w14:textId="77777777" w:rsidR="00286043" w:rsidRDefault="00286043" w:rsidP="00286043">
                    <w:pPr>
                      <w:ind w:right="260"/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1D0123" wp14:editId="3DC187FD">
                          <wp:extent cx="1317625" cy="476969"/>
                          <wp:effectExtent l="0" t="0" r="0" b="0"/>
                          <wp:docPr id="913017595" name="Picture 91301759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13017595" name="Picture 913017595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6243" cy="4800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2" w:history="1">
      <w:r w:rsidRPr="009169A4">
        <w:rPr>
          <w:rStyle w:val="Hyperlink"/>
          <w:rFonts w:cs="Times New Roman (Body CS)"/>
          <w:color w:val="4098C3"/>
          <w:sz w:val="14"/>
          <w:szCs w:val="16"/>
          <w:lang w:val="pt-PT"/>
        </w:rPr>
        <w:t>info@CQmedical.com</w:t>
      </w:r>
    </w:hyperlink>
    <w:r w:rsidRPr="009169A4">
      <w:rPr>
        <w:rFonts w:cs="Times New Roman (Body CS)"/>
        <w:color w:val="4098C3"/>
        <w:sz w:val="14"/>
        <w:szCs w:val="16"/>
        <w:lang w:val="pt-PT"/>
      </w:rPr>
      <w:t xml:space="preserve">  </w:t>
    </w:r>
    <w:r w:rsidRPr="009169A4">
      <w:rPr>
        <w:rFonts w:cs="Times New Roman (Body CS)"/>
        <w:sz w:val="14"/>
        <w:szCs w:val="16"/>
        <w:lang w:val="pt-PT"/>
      </w:rPr>
      <w:t xml:space="preserve">|  </w:t>
    </w:r>
    <w:hyperlink r:id="rId3" w:history="1">
      <w:r w:rsidRPr="009169A4">
        <w:rPr>
          <w:rStyle w:val="Hyperlink"/>
          <w:rFonts w:cs="Times New Roman (Body CS)"/>
          <w:color w:val="4098C3"/>
          <w:sz w:val="14"/>
          <w:szCs w:val="16"/>
          <w:lang w:val="pt-PT"/>
        </w:rPr>
        <w:t>CQmedical.com</w:t>
      </w:r>
    </w:hyperlink>
  </w:p>
  <w:p w14:paraId="6B48354F" w14:textId="747EE76C" w:rsidR="00132BCC" w:rsidRPr="00286043" w:rsidRDefault="00286043" w:rsidP="00286043">
    <w:pPr>
      <w:rPr>
        <w:rFonts w:cs="Helvetica Neue"/>
        <w:color w:val="26262A"/>
        <w:sz w:val="8"/>
        <w:szCs w:val="8"/>
      </w:rPr>
    </w:pPr>
    <w:r w:rsidRPr="009169A4">
      <w:rPr>
        <w:rFonts w:cs="Helvetica Neue"/>
        <w:color w:val="26262A"/>
        <w:sz w:val="8"/>
        <w:szCs w:val="8"/>
        <w:lang w:val="pt-PT"/>
      </w:rPr>
      <w:t>©202</w:t>
    </w:r>
    <w:r w:rsidR="0007640E">
      <w:rPr>
        <w:rFonts w:cs="Helvetica Neue"/>
        <w:color w:val="26262A"/>
        <w:sz w:val="8"/>
        <w:szCs w:val="8"/>
        <w:lang w:val="pt-PT"/>
      </w:rPr>
      <w:t>6</w:t>
    </w:r>
    <w:r w:rsidRPr="009169A4">
      <w:rPr>
        <w:rFonts w:cs="Helvetica Neue"/>
        <w:color w:val="26262A"/>
        <w:sz w:val="8"/>
        <w:szCs w:val="8"/>
        <w:lang w:val="pt-PT"/>
      </w:rPr>
      <w:t xml:space="preserve"> CQ M</w:t>
    </w:r>
    <w:r w:rsidR="00DD50F1" w:rsidRPr="009169A4">
      <w:rPr>
        <w:rFonts w:cs="Helvetica Neue"/>
        <w:color w:val="26262A"/>
        <w:sz w:val="8"/>
        <w:szCs w:val="8"/>
        <w:lang w:val="pt-PT"/>
      </w:rPr>
      <w:t>edical</w:t>
    </w:r>
    <w:r w:rsidRPr="009169A4">
      <w:rPr>
        <w:rFonts w:cs="Helvetica Neue"/>
        <w:color w:val="26262A"/>
        <w:sz w:val="8"/>
        <w:szCs w:val="8"/>
        <w:lang w:val="pt-PT"/>
      </w:rPr>
      <w:t xml:space="preserve">. </w:t>
    </w:r>
    <w:r w:rsidR="00DD50F1">
      <w:rPr>
        <w:rFonts w:cs="Helvetica Neue"/>
        <w:color w:val="26262A"/>
        <w:sz w:val="8"/>
        <w:szCs w:val="8"/>
      </w:rPr>
      <w:t>All rights reserved. CQ Medical</w:t>
    </w:r>
    <w:r w:rsidR="0007640E">
      <w:rPr>
        <w:rFonts w:cs="Helvetica Neue"/>
        <w:color w:val="26262A"/>
        <w:sz w:val="8"/>
        <w:szCs w:val="8"/>
      </w:rPr>
      <w:t xml:space="preserve"> is a trademark of CQ Medical. </w:t>
    </w:r>
    <w:r w:rsidR="00DD50F1">
      <w:rPr>
        <w:rFonts w:cs="Helvetica Neue"/>
        <w:color w:val="26262A"/>
        <w:sz w:val="8"/>
        <w:szCs w:val="8"/>
      </w:rPr>
      <w:t xml:space="preserve">All other trademarks are property of their respective owners. </w:t>
    </w:r>
    <w:r w:rsidR="0007640E">
      <w:rPr>
        <w:rFonts w:cs="Helvetica Neue"/>
        <w:color w:val="26262A"/>
        <w:sz w:val="8"/>
        <w:szCs w:val="8"/>
      </w:rPr>
      <w:br/>
    </w:r>
    <w:r w:rsidR="00DD50F1">
      <w:rPr>
        <w:rFonts w:cs="Helvetica Neue"/>
        <w:color w:val="26262A"/>
        <w:sz w:val="8"/>
        <w:szCs w:val="8"/>
      </w:rPr>
      <w:t>All products may not be licensed in accordance with Canadian law.</w:t>
    </w:r>
    <w:r w:rsidR="00DD50F1" w:rsidRPr="00BA0AB1">
      <w:rPr>
        <w:rFonts w:cs="Helvetica Neue"/>
        <w:color w:val="26262A"/>
        <w:sz w:val="8"/>
        <w:szCs w:val="8"/>
      </w:rPr>
      <w:t xml:space="preserve"> </w:t>
    </w:r>
    <w:r>
      <w:rPr>
        <w:b/>
        <w:bCs/>
        <w:sz w:val="12"/>
        <w:szCs w:val="12"/>
      </w:rPr>
      <w:t>CQ2</w:t>
    </w:r>
    <w:r w:rsidRPr="00A259DF">
      <w:rPr>
        <w:b/>
        <w:bCs/>
        <w:sz w:val="12"/>
        <w:szCs w:val="12"/>
      </w:rPr>
      <w:t>02</w:t>
    </w:r>
    <w:r w:rsidR="0007640E">
      <w:rPr>
        <w:b/>
        <w:bCs/>
        <w:sz w:val="12"/>
        <w:szCs w:val="12"/>
      </w:rPr>
      <w:t>6</w:t>
    </w:r>
    <w:r w:rsidR="007C5255">
      <w:rPr>
        <w:b/>
        <w:bCs/>
        <w:sz w:val="12"/>
        <w:szCs w:val="12"/>
      </w:rPr>
      <w:t>S</w:t>
    </w:r>
    <w:r w:rsidR="0007640E">
      <w:rPr>
        <w:b/>
        <w:bCs/>
        <w:sz w:val="12"/>
        <w:szCs w:val="12"/>
      </w:rPr>
      <w:t>125</w:t>
    </w:r>
    <w:r w:rsidRPr="00A259DF">
      <w:rPr>
        <w:b/>
        <w:bCs/>
        <w:sz w:val="12"/>
        <w:szCs w:val="12"/>
      </w:rPr>
      <w:t xml:space="preserve"> REV </w:t>
    </w:r>
    <w:r w:rsidR="0007640E">
      <w:rPr>
        <w:b/>
        <w:bCs/>
        <w:sz w:val="12"/>
        <w:szCs w:val="12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A138" w14:textId="77777777" w:rsidR="00F9752B" w:rsidRDefault="00F9752B" w:rsidP="00132BCC">
      <w:pPr>
        <w:spacing w:after="0" w:line="240" w:lineRule="auto"/>
      </w:pPr>
      <w:r>
        <w:separator/>
      </w:r>
    </w:p>
  </w:footnote>
  <w:footnote w:type="continuationSeparator" w:id="0">
    <w:p w14:paraId="70F03477" w14:textId="77777777" w:rsidR="00F9752B" w:rsidRDefault="00F9752B" w:rsidP="00132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9071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6E1E10" w14:textId="5B7BD7C6" w:rsidR="0075032E" w:rsidRDefault="008E7208">
        <w:pPr>
          <w:pStyle w:val="Header"/>
          <w:jc w:val="right"/>
        </w:pPr>
        <w:r>
          <w:rPr>
            <w:noProof/>
          </w:rPr>
          <w:drawing>
            <wp:anchor distT="0" distB="0" distL="114300" distR="114300" simplePos="0" relativeHeight="251658241" behindDoc="0" locked="0" layoutInCell="1" allowOverlap="1" wp14:anchorId="09E9094E" wp14:editId="2B473845">
              <wp:simplePos x="0" y="0"/>
              <wp:positionH relativeFrom="margin">
                <wp:align>right</wp:align>
              </wp:positionH>
              <wp:positionV relativeFrom="paragraph">
                <wp:posOffset>-104775</wp:posOffset>
              </wp:positionV>
              <wp:extent cx="742950" cy="996950"/>
              <wp:effectExtent l="0" t="0" r="0" b="0"/>
              <wp:wrapSquare wrapText="bothSides"/>
              <wp:docPr id="348207509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8207509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bright="40000" contrast="4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1783" r="3627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950" cy="996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4039FAA" w14:textId="64647747" w:rsidR="0075032E" w:rsidRDefault="008E7208" w:rsidP="0075032E">
    <w:pPr>
      <w:pStyle w:val="NoSpacing"/>
      <w:spacing w:line="276" w:lineRule="auto"/>
      <w:rPr>
        <w:rFonts w:ascii="Century Gothic" w:hAnsi="Century Gothic"/>
        <w:b/>
        <w:bCs/>
        <w:color w:val="31215B"/>
        <w:sz w:val="32"/>
        <w:szCs w:val="32"/>
      </w:rPr>
    </w:pPr>
    <w:r>
      <w:rPr>
        <w:rStyle w:val="TitleSetupSheetChar"/>
      </w:rPr>
      <w:t>Extremity Riser</w:t>
    </w:r>
  </w:p>
  <w:p w14:paraId="5A1119D1" w14:textId="77777777" w:rsidR="0075032E" w:rsidRDefault="0075032E" w:rsidP="0075032E">
    <w:pPr>
      <w:pStyle w:val="NoSpacing"/>
      <w:spacing w:before="120"/>
      <w:rPr>
        <w:rFonts w:ascii="Century Gothic" w:hAnsi="Century Gothic"/>
        <w:b/>
        <w:bCs/>
      </w:rPr>
    </w:pPr>
    <w:r w:rsidRPr="00B96090">
      <w:rPr>
        <w:rFonts w:ascii="Century Gothic" w:hAnsi="Century Gothic"/>
        <w:b/>
        <w:bCs/>
      </w:rPr>
      <w:t>SETUP SHEET</w:t>
    </w:r>
  </w:p>
  <w:p w14:paraId="6C30F3B4" w14:textId="4967A57B" w:rsidR="00B605BF" w:rsidRPr="009F2D65" w:rsidRDefault="00B605BF" w:rsidP="009F2D65">
    <w:pPr>
      <w:pStyle w:val="NoSpacing"/>
      <w:spacing w:before="120"/>
      <w:rPr>
        <w:rFonts w:ascii="Century Gothic" w:hAnsi="Century Gothic" w:cs="Courier New"/>
        <w:b/>
        <w:bCs/>
        <w:color w:val="31215B"/>
        <w:sz w:val="36"/>
        <w:szCs w:val="36"/>
        <w:lang w:bidi="he-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8377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84E8F3" w14:textId="77777777" w:rsidR="00BD26D4" w:rsidRDefault="00BD26D4">
        <w:pPr>
          <w:pStyle w:val="Header"/>
          <w:jc w:val="right"/>
        </w:pPr>
        <w:r>
          <w:rPr>
            <w:noProof/>
          </w:rPr>
          <w:drawing>
            <wp:anchor distT="0" distB="0" distL="114300" distR="114300" simplePos="0" relativeHeight="251658242" behindDoc="0" locked="0" layoutInCell="1" allowOverlap="1" wp14:anchorId="40C0DB2C" wp14:editId="41A50146">
              <wp:simplePos x="0" y="0"/>
              <wp:positionH relativeFrom="margin">
                <wp:align>right</wp:align>
              </wp:positionH>
              <wp:positionV relativeFrom="paragraph">
                <wp:posOffset>-104775</wp:posOffset>
              </wp:positionV>
              <wp:extent cx="742950" cy="996950"/>
              <wp:effectExtent l="0" t="0" r="0" b="0"/>
              <wp:wrapSquare wrapText="bothSides"/>
              <wp:docPr id="139025530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8207509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bright="40000" contrast="4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1783" r="3627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950" cy="996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8E97B7B" w14:textId="77777777" w:rsidR="00BD26D4" w:rsidRDefault="00BD26D4" w:rsidP="0075032E">
    <w:pPr>
      <w:pStyle w:val="NoSpacing"/>
      <w:spacing w:line="276" w:lineRule="auto"/>
      <w:rPr>
        <w:rFonts w:ascii="Century Gothic" w:hAnsi="Century Gothic"/>
        <w:b/>
        <w:bCs/>
        <w:color w:val="31215B"/>
        <w:sz w:val="32"/>
        <w:szCs w:val="32"/>
      </w:rPr>
    </w:pPr>
    <w:r>
      <w:rPr>
        <w:rStyle w:val="TitleSetupSheetChar"/>
      </w:rPr>
      <w:t>Extremity Riser</w:t>
    </w:r>
  </w:p>
  <w:p w14:paraId="40330948" w14:textId="62538ADD" w:rsidR="00BD26D4" w:rsidRPr="00BD26D4" w:rsidRDefault="00BD26D4" w:rsidP="0075032E">
    <w:pPr>
      <w:pStyle w:val="NoSpacing"/>
      <w:spacing w:before="120"/>
      <w:rPr>
        <w:rFonts w:ascii="Century Gothic" w:hAnsi="Century Gothic"/>
        <w:b/>
        <w:bCs/>
        <w:color w:val="FF0000"/>
      </w:rPr>
    </w:pPr>
    <w:r w:rsidRPr="00BD26D4">
      <w:rPr>
        <w:rFonts w:ascii="Century Gothic" w:hAnsi="Century Gothic"/>
        <w:b/>
        <w:bCs/>
        <w:color w:val="FF0000"/>
      </w:rPr>
      <w:t xml:space="preserve">SETUP SHEET – Sample Setup: </w:t>
    </w:r>
    <w:proofErr w:type="spellStart"/>
    <w:r w:rsidRPr="00BD26D4">
      <w:rPr>
        <w:rFonts w:ascii="Century Gothic" w:hAnsi="Century Gothic"/>
        <w:b/>
        <w:bCs/>
        <w:color w:val="FF0000"/>
      </w:rPr>
      <w:t>Couchside</w:t>
    </w:r>
    <w:proofErr w:type="spellEnd"/>
    <w:r w:rsidRPr="00BD26D4">
      <w:rPr>
        <w:rFonts w:ascii="Century Gothic" w:hAnsi="Century Gothic"/>
        <w:b/>
        <w:bCs/>
        <w:color w:val="FF0000"/>
      </w:rPr>
      <w:t xml:space="preserve"> Bilateral Hands</w:t>
    </w:r>
  </w:p>
  <w:p w14:paraId="00F7E2B5" w14:textId="77777777" w:rsidR="00BD26D4" w:rsidRPr="009F2D65" w:rsidRDefault="00BD26D4" w:rsidP="009F2D65">
    <w:pPr>
      <w:pStyle w:val="NoSpacing"/>
      <w:spacing w:before="120"/>
      <w:rPr>
        <w:rFonts w:ascii="Century Gothic" w:hAnsi="Century Gothic" w:cs="Courier New"/>
        <w:b/>
        <w:bCs/>
        <w:color w:val="31215B"/>
        <w:sz w:val="36"/>
        <w:szCs w:val="36"/>
        <w:lang w:bidi="he-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2D00"/>
    <w:multiLevelType w:val="hybridMultilevel"/>
    <w:tmpl w:val="798A33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3D86"/>
    <w:multiLevelType w:val="hybridMultilevel"/>
    <w:tmpl w:val="56BCE8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93185"/>
    <w:multiLevelType w:val="hybridMultilevel"/>
    <w:tmpl w:val="D10436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11857"/>
    <w:multiLevelType w:val="hybridMultilevel"/>
    <w:tmpl w:val="989883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12C79"/>
    <w:multiLevelType w:val="hybridMultilevel"/>
    <w:tmpl w:val="267E0A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63B04"/>
    <w:multiLevelType w:val="hybridMultilevel"/>
    <w:tmpl w:val="C83ADEC0"/>
    <w:lvl w:ilvl="0" w:tplc="5B928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A627A"/>
    <w:multiLevelType w:val="hybridMultilevel"/>
    <w:tmpl w:val="D070E378"/>
    <w:lvl w:ilvl="0" w:tplc="8D8A7B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A0E4C"/>
    <w:multiLevelType w:val="hybridMultilevel"/>
    <w:tmpl w:val="53F42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C77D7"/>
    <w:multiLevelType w:val="hybridMultilevel"/>
    <w:tmpl w:val="C8C00E72"/>
    <w:lvl w:ilvl="0" w:tplc="82EE4CFC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69177314"/>
    <w:multiLevelType w:val="hybridMultilevel"/>
    <w:tmpl w:val="28C681EE"/>
    <w:lvl w:ilvl="0" w:tplc="099286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370915">
    <w:abstractNumId w:val="7"/>
  </w:num>
  <w:num w:numId="2" w16cid:durableId="753630113">
    <w:abstractNumId w:val="1"/>
  </w:num>
  <w:num w:numId="3" w16cid:durableId="1307393484">
    <w:abstractNumId w:val="9"/>
  </w:num>
  <w:num w:numId="4" w16cid:durableId="98988904">
    <w:abstractNumId w:val="5"/>
  </w:num>
  <w:num w:numId="5" w16cid:durableId="442188176">
    <w:abstractNumId w:val="6"/>
  </w:num>
  <w:num w:numId="6" w16cid:durableId="502277265">
    <w:abstractNumId w:val="4"/>
  </w:num>
  <w:num w:numId="7" w16cid:durableId="1671789634">
    <w:abstractNumId w:val="3"/>
  </w:num>
  <w:num w:numId="8" w16cid:durableId="610360008">
    <w:abstractNumId w:val="0"/>
  </w:num>
  <w:num w:numId="9" w16cid:durableId="719019132">
    <w:abstractNumId w:val="2"/>
  </w:num>
  <w:num w:numId="10" w16cid:durableId="12417143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43"/>
    <w:rsid w:val="00001E4A"/>
    <w:rsid w:val="0000476B"/>
    <w:rsid w:val="0001262B"/>
    <w:rsid w:val="00016014"/>
    <w:rsid w:val="0002424B"/>
    <w:rsid w:val="000246B9"/>
    <w:rsid w:val="000311A7"/>
    <w:rsid w:val="00032593"/>
    <w:rsid w:val="00037CBD"/>
    <w:rsid w:val="000428FB"/>
    <w:rsid w:val="00045F50"/>
    <w:rsid w:val="00053C08"/>
    <w:rsid w:val="00062DD5"/>
    <w:rsid w:val="00064BE3"/>
    <w:rsid w:val="000677E1"/>
    <w:rsid w:val="0007640E"/>
    <w:rsid w:val="00084EC9"/>
    <w:rsid w:val="00086CA2"/>
    <w:rsid w:val="000912D2"/>
    <w:rsid w:val="00091341"/>
    <w:rsid w:val="0009281D"/>
    <w:rsid w:val="00097D19"/>
    <w:rsid w:val="000A3150"/>
    <w:rsid w:val="000A50C6"/>
    <w:rsid w:val="000A530A"/>
    <w:rsid w:val="000A6323"/>
    <w:rsid w:val="000B0D2F"/>
    <w:rsid w:val="000B0E46"/>
    <w:rsid w:val="000B331E"/>
    <w:rsid w:val="000C122D"/>
    <w:rsid w:val="000C15FF"/>
    <w:rsid w:val="000C443A"/>
    <w:rsid w:val="000C780A"/>
    <w:rsid w:val="000D3BD9"/>
    <w:rsid w:val="000D3D30"/>
    <w:rsid w:val="000D51D9"/>
    <w:rsid w:val="000D57BB"/>
    <w:rsid w:val="000E24F7"/>
    <w:rsid w:val="000E3D88"/>
    <w:rsid w:val="000E48ED"/>
    <w:rsid w:val="000E5318"/>
    <w:rsid w:val="000F1200"/>
    <w:rsid w:val="001007C6"/>
    <w:rsid w:val="00100A71"/>
    <w:rsid w:val="001042AB"/>
    <w:rsid w:val="00105D66"/>
    <w:rsid w:val="0011070F"/>
    <w:rsid w:val="001132BD"/>
    <w:rsid w:val="001156B8"/>
    <w:rsid w:val="00116E9C"/>
    <w:rsid w:val="00117337"/>
    <w:rsid w:val="00121F7E"/>
    <w:rsid w:val="0013168F"/>
    <w:rsid w:val="00132BCC"/>
    <w:rsid w:val="00135CA6"/>
    <w:rsid w:val="00141ABA"/>
    <w:rsid w:val="00141B34"/>
    <w:rsid w:val="0016047F"/>
    <w:rsid w:val="00161DFD"/>
    <w:rsid w:val="0016409E"/>
    <w:rsid w:val="001656FA"/>
    <w:rsid w:val="00173A1C"/>
    <w:rsid w:val="00176DD9"/>
    <w:rsid w:val="00183AFA"/>
    <w:rsid w:val="00190D54"/>
    <w:rsid w:val="00190DEA"/>
    <w:rsid w:val="00197C64"/>
    <w:rsid w:val="001A2799"/>
    <w:rsid w:val="001A517D"/>
    <w:rsid w:val="001B18CD"/>
    <w:rsid w:val="001B5859"/>
    <w:rsid w:val="001C0FE3"/>
    <w:rsid w:val="001C388D"/>
    <w:rsid w:val="001C38C3"/>
    <w:rsid w:val="001C5C7D"/>
    <w:rsid w:val="001D0B24"/>
    <w:rsid w:val="001D0EC4"/>
    <w:rsid w:val="001D4A93"/>
    <w:rsid w:val="001D7022"/>
    <w:rsid w:val="001E1024"/>
    <w:rsid w:val="001F0456"/>
    <w:rsid w:val="001F42EE"/>
    <w:rsid w:val="00200272"/>
    <w:rsid w:val="00205D3D"/>
    <w:rsid w:val="00206E23"/>
    <w:rsid w:val="0020767D"/>
    <w:rsid w:val="00213CBF"/>
    <w:rsid w:val="00216FA8"/>
    <w:rsid w:val="00225538"/>
    <w:rsid w:val="0023691D"/>
    <w:rsid w:val="00241C60"/>
    <w:rsid w:val="002426E4"/>
    <w:rsid w:val="00245953"/>
    <w:rsid w:val="002467E4"/>
    <w:rsid w:val="00253035"/>
    <w:rsid w:val="002622A6"/>
    <w:rsid w:val="002625DD"/>
    <w:rsid w:val="0026533B"/>
    <w:rsid w:val="002705A8"/>
    <w:rsid w:val="00277491"/>
    <w:rsid w:val="00286043"/>
    <w:rsid w:val="00293CB4"/>
    <w:rsid w:val="0029669B"/>
    <w:rsid w:val="002A03BF"/>
    <w:rsid w:val="002A2803"/>
    <w:rsid w:val="002A4185"/>
    <w:rsid w:val="002A4D46"/>
    <w:rsid w:val="002B149B"/>
    <w:rsid w:val="002B19C4"/>
    <w:rsid w:val="002B3E2C"/>
    <w:rsid w:val="002B6625"/>
    <w:rsid w:val="002C2837"/>
    <w:rsid w:val="002C29BB"/>
    <w:rsid w:val="002C6498"/>
    <w:rsid w:val="002C7BAA"/>
    <w:rsid w:val="002D2411"/>
    <w:rsid w:val="002D69BB"/>
    <w:rsid w:val="002E3AAD"/>
    <w:rsid w:val="002F2CC1"/>
    <w:rsid w:val="002F4456"/>
    <w:rsid w:val="002F6CF5"/>
    <w:rsid w:val="00316B83"/>
    <w:rsid w:val="00325F62"/>
    <w:rsid w:val="00331670"/>
    <w:rsid w:val="003327B2"/>
    <w:rsid w:val="00334C2D"/>
    <w:rsid w:val="00334F17"/>
    <w:rsid w:val="003423A8"/>
    <w:rsid w:val="00351780"/>
    <w:rsid w:val="003527D9"/>
    <w:rsid w:val="003551AA"/>
    <w:rsid w:val="00372358"/>
    <w:rsid w:val="003741D9"/>
    <w:rsid w:val="00375B5D"/>
    <w:rsid w:val="003761D0"/>
    <w:rsid w:val="00376C90"/>
    <w:rsid w:val="003772DE"/>
    <w:rsid w:val="003859C9"/>
    <w:rsid w:val="00385EBD"/>
    <w:rsid w:val="003865C9"/>
    <w:rsid w:val="003946CA"/>
    <w:rsid w:val="00396407"/>
    <w:rsid w:val="003A1E98"/>
    <w:rsid w:val="003A297D"/>
    <w:rsid w:val="003A6BFA"/>
    <w:rsid w:val="003A7161"/>
    <w:rsid w:val="003B2AC3"/>
    <w:rsid w:val="003B7B01"/>
    <w:rsid w:val="003C1ECE"/>
    <w:rsid w:val="003C30BF"/>
    <w:rsid w:val="003D5C8A"/>
    <w:rsid w:val="003F04F6"/>
    <w:rsid w:val="003F198D"/>
    <w:rsid w:val="003F22BC"/>
    <w:rsid w:val="003F37FB"/>
    <w:rsid w:val="00400FE5"/>
    <w:rsid w:val="004055E0"/>
    <w:rsid w:val="004076B9"/>
    <w:rsid w:val="004158DD"/>
    <w:rsid w:val="0041626E"/>
    <w:rsid w:val="004179DD"/>
    <w:rsid w:val="00417B4B"/>
    <w:rsid w:val="00420330"/>
    <w:rsid w:val="004205AC"/>
    <w:rsid w:val="00420A40"/>
    <w:rsid w:val="00430464"/>
    <w:rsid w:val="00432B33"/>
    <w:rsid w:val="004379DA"/>
    <w:rsid w:val="00443FC8"/>
    <w:rsid w:val="00450D2C"/>
    <w:rsid w:val="004512AC"/>
    <w:rsid w:val="00453D66"/>
    <w:rsid w:val="00457DE5"/>
    <w:rsid w:val="00467F12"/>
    <w:rsid w:val="004749E5"/>
    <w:rsid w:val="004775F6"/>
    <w:rsid w:val="00480586"/>
    <w:rsid w:val="004826A8"/>
    <w:rsid w:val="00483031"/>
    <w:rsid w:val="00483883"/>
    <w:rsid w:val="00485669"/>
    <w:rsid w:val="00493A1D"/>
    <w:rsid w:val="0049629F"/>
    <w:rsid w:val="00497A15"/>
    <w:rsid w:val="004A29AB"/>
    <w:rsid w:val="004A4FAB"/>
    <w:rsid w:val="004B1329"/>
    <w:rsid w:val="004B1610"/>
    <w:rsid w:val="004B1B02"/>
    <w:rsid w:val="004B3760"/>
    <w:rsid w:val="004C11E0"/>
    <w:rsid w:val="004C72D7"/>
    <w:rsid w:val="004C7CD2"/>
    <w:rsid w:val="004D0178"/>
    <w:rsid w:val="004D195D"/>
    <w:rsid w:val="004D255D"/>
    <w:rsid w:val="004D2670"/>
    <w:rsid w:val="004D436D"/>
    <w:rsid w:val="004D6A87"/>
    <w:rsid w:val="004D6F94"/>
    <w:rsid w:val="004D7A3C"/>
    <w:rsid w:val="004E1404"/>
    <w:rsid w:val="004E76A9"/>
    <w:rsid w:val="004F321E"/>
    <w:rsid w:val="004F4F5B"/>
    <w:rsid w:val="004F5266"/>
    <w:rsid w:val="004F6283"/>
    <w:rsid w:val="005041AC"/>
    <w:rsid w:val="00504890"/>
    <w:rsid w:val="00511E69"/>
    <w:rsid w:val="005144B5"/>
    <w:rsid w:val="00516D5A"/>
    <w:rsid w:val="00521917"/>
    <w:rsid w:val="005221B1"/>
    <w:rsid w:val="0052530A"/>
    <w:rsid w:val="00526AB4"/>
    <w:rsid w:val="00532831"/>
    <w:rsid w:val="00535AE6"/>
    <w:rsid w:val="005378EC"/>
    <w:rsid w:val="00542BA4"/>
    <w:rsid w:val="0054488B"/>
    <w:rsid w:val="00544DC9"/>
    <w:rsid w:val="00545025"/>
    <w:rsid w:val="00547F44"/>
    <w:rsid w:val="0055270C"/>
    <w:rsid w:val="00552FD9"/>
    <w:rsid w:val="00570BEA"/>
    <w:rsid w:val="00572054"/>
    <w:rsid w:val="0058031B"/>
    <w:rsid w:val="00581923"/>
    <w:rsid w:val="00583735"/>
    <w:rsid w:val="00590D10"/>
    <w:rsid w:val="0059148B"/>
    <w:rsid w:val="00591E38"/>
    <w:rsid w:val="005A1F17"/>
    <w:rsid w:val="005A30F5"/>
    <w:rsid w:val="005A4D9E"/>
    <w:rsid w:val="005D225C"/>
    <w:rsid w:val="005D3088"/>
    <w:rsid w:val="005D6834"/>
    <w:rsid w:val="005E0CA9"/>
    <w:rsid w:val="005E1224"/>
    <w:rsid w:val="005E45B9"/>
    <w:rsid w:val="005E7893"/>
    <w:rsid w:val="005F2A16"/>
    <w:rsid w:val="005F5273"/>
    <w:rsid w:val="005F7143"/>
    <w:rsid w:val="00602EF2"/>
    <w:rsid w:val="0060429D"/>
    <w:rsid w:val="00604648"/>
    <w:rsid w:val="006131FE"/>
    <w:rsid w:val="00613390"/>
    <w:rsid w:val="0061440D"/>
    <w:rsid w:val="00632254"/>
    <w:rsid w:val="00633836"/>
    <w:rsid w:val="00643270"/>
    <w:rsid w:val="00643D6E"/>
    <w:rsid w:val="006531F2"/>
    <w:rsid w:val="00660E97"/>
    <w:rsid w:val="00666CAC"/>
    <w:rsid w:val="00671E20"/>
    <w:rsid w:val="00673832"/>
    <w:rsid w:val="00677448"/>
    <w:rsid w:val="00682C25"/>
    <w:rsid w:val="00684C4C"/>
    <w:rsid w:val="006857D1"/>
    <w:rsid w:val="00694FE4"/>
    <w:rsid w:val="00696275"/>
    <w:rsid w:val="006A3657"/>
    <w:rsid w:val="006A77A9"/>
    <w:rsid w:val="006C2E10"/>
    <w:rsid w:val="006C74AE"/>
    <w:rsid w:val="006C785B"/>
    <w:rsid w:val="006D12FC"/>
    <w:rsid w:val="006E2C47"/>
    <w:rsid w:val="006E4A75"/>
    <w:rsid w:val="006F13C4"/>
    <w:rsid w:val="006F4987"/>
    <w:rsid w:val="00702C2E"/>
    <w:rsid w:val="007112C8"/>
    <w:rsid w:val="00714B6C"/>
    <w:rsid w:val="00721C57"/>
    <w:rsid w:val="007221B7"/>
    <w:rsid w:val="0072457D"/>
    <w:rsid w:val="00725C08"/>
    <w:rsid w:val="007262F7"/>
    <w:rsid w:val="00727415"/>
    <w:rsid w:val="00727FBF"/>
    <w:rsid w:val="00743AF7"/>
    <w:rsid w:val="00745BAF"/>
    <w:rsid w:val="0075032E"/>
    <w:rsid w:val="007629C0"/>
    <w:rsid w:val="00762D35"/>
    <w:rsid w:val="00766112"/>
    <w:rsid w:val="0077391F"/>
    <w:rsid w:val="007823A1"/>
    <w:rsid w:val="00782837"/>
    <w:rsid w:val="00786666"/>
    <w:rsid w:val="007960B5"/>
    <w:rsid w:val="00796386"/>
    <w:rsid w:val="007A3E97"/>
    <w:rsid w:val="007A43EF"/>
    <w:rsid w:val="007A736D"/>
    <w:rsid w:val="007B0E1E"/>
    <w:rsid w:val="007B4B45"/>
    <w:rsid w:val="007C46E8"/>
    <w:rsid w:val="007C5255"/>
    <w:rsid w:val="007D4548"/>
    <w:rsid w:val="007E0AD8"/>
    <w:rsid w:val="007E208B"/>
    <w:rsid w:val="007F0B10"/>
    <w:rsid w:val="007F2C8C"/>
    <w:rsid w:val="007F6892"/>
    <w:rsid w:val="008035E6"/>
    <w:rsid w:val="00803BEA"/>
    <w:rsid w:val="008103B1"/>
    <w:rsid w:val="00812C55"/>
    <w:rsid w:val="00814C52"/>
    <w:rsid w:val="00820BA2"/>
    <w:rsid w:val="0082222C"/>
    <w:rsid w:val="00822941"/>
    <w:rsid w:val="00823AA0"/>
    <w:rsid w:val="00830192"/>
    <w:rsid w:val="00833AE6"/>
    <w:rsid w:val="00834572"/>
    <w:rsid w:val="00836646"/>
    <w:rsid w:val="008442A9"/>
    <w:rsid w:val="008462AE"/>
    <w:rsid w:val="0085434B"/>
    <w:rsid w:val="008547D0"/>
    <w:rsid w:val="00861AED"/>
    <w:rsid w:val="0086326D"/>
    <w:rsid w:val="00874385"/>
    <w:rsid w:val="00877679"/>
    <w:rsid w:val="00882B8A"/>
    <w:rsid w:val="008835B1"/>
    <w:rsid w:val="008912EF"/>
    <w:rsid w:val="008A372C"/>
    <w:rsid w:val="008A5245"/>
    <w:rsid w:val="008A6EC1"/>
    <w:rsid w:val="008B1A0E"/>
    <w:rsid w:val="008B3251"/>
    <w:rsid w:val="008B5C9B"/>
    <w:rsid w:val="008C0329"/>
    <w:rsid w:val="008C0A50"/>
    <w:rsid w:val="008C2964"/>
    <w:rsid w:val="008C35AA"/>
    <w:rsid w:val="008C5EE9"/>
    <w:rsid w:val="008D2206"/>
    <w:rsid w:val="008E14A1"/>
    <w:rsid w:val="008E3BF1"/>
    <w:rsid w:val="008E7208"/>
    <w:rsid w:val="008E72F4"/>
    <w:rsid w:val="008F289E"/>
    <w:rsid w:val="008F741B"/>
    <w:rsid w:val="008F7BE0"/>
    <w:rsid w:val="009000B5"/>
    <w:rsid w:val="009010CD"/>
    <w:rsid w:val="00901704"/>
    <w:rsid w:val="00902C11"/>
    <w:rsid w:val="009139C5"/>
    <w:rsid w:val="009144B5"/>
    <w:rsid w:val="009169A4"/>
    <w:rsid w:val="00917690"/>
    <w:rsid w:val="00931155"/>
    <w:rsid w:val="00931C32"/>
    <w:rsid w:val="009415BB"/>
    <w:rsid w:val="00941F9C"/>
    <w:rsid w:val="00943930"/>
    <w:rsid w:val="009443DC"/>
    <w:rsid w:val="00944E19"/>
    <w:rsid w:val="00945EBE"/>
    <w:rsid w:val="00946495"/>
    <w:rsid w:val="00947152"/>
    <w:rsid w:val="009507BC"/>
    <w:rsid w:val="00953803"/>
    <w:rsid w:val="00953F08"/>
    <w:rsid w:val="009543B9"/>
    <w:rsid w:val="009625A8"/>
    <w:rsid w:val="00963C08"/>
    <w:rsid w:val="009706B5"/>
    <w:rsid w:val="009756B2"/>
    <w:rsid w:val="009757C4"/>
    <w:rsid w:val="009912DA"/>
    <w:rsid w:val="009974EC"/>
    <w:rsid w:val="009A4DAB"/>
    <w:rsid w:val="009A5C89"/>
    <w:rsid w:val="009B2162"/>
    <w:rsid w:val="009B4E27"/>
    <w:rsid w:val="009B6354"/>
    <w:rsid w:val="009C005D"/>
    <w:rsid w:val="009C50AA"/>
    <w:rsid w:val="009D6077"/>
    <w:rsid w:val="009D7CC4"/>
    <w:rsid w:val="009E2CD8"/>
    <w:rsid w:val="009F2D65"/>
    <w:rsid w:val="009F598C"/>
    <w:rsid w:val="00A10A45"/>
    <w:rsid w:val="00A14757"/>
    <w:rsid w:val="00A164F5"/>
    <w:rsid w:val="00A17D56"/>
    <w:rsid w:val="00A306CD"/>
    <w:rsid w:val="00A3126C"/>
    <w:rsid w:val="00A32478"/>
    <w:rsid w:val="00A35DF9"/>
    <w:rsid w:val="00A373A0"/>
    <w:rsid w:val="00A44E65"/>
    <w:rsid w:val="00A46C70"/>
    <w:rsid w:val="00A51895"/>
    <w:rsid w:val="00A5429E"/>
    <w:rsid w:val="00A55D3F"/>
    <w:rsid w:val="00A65E5E"/>
    <w:rsid w:val="00A778B2"/>
    <w:rsid w:val="00A87D23"/>
    <w:rsid w:val="00A91372"/>
    <w:rsid w:val="00A9314E"/>
    <w:rsid w:val="00A97511"/>
    <w:rsid w:val="00AA06DD"/>
    <w:rsid w:val="00AA10DF"/>
    <w:rsid w:val="00AA129A"/>
    <w:rsid w:val="00AA73A5"/>
    <w:rsid w:val="00AB0A97"/>
    <w:rsid w:val="00AB259D"/>
    <w:rsid w:val="00AB2E3F"/>
    <w:rsid w:val="00AB4C82"/>
    <w:rsid w:val="00AC1B25"/>
    <w:rsid w:val="00AC3CA8"/>
    <w:rsid w:val="00AC5549"/>
    <w:rsid w:val="00AC6143"/>
    <w:rsid w:val="00AC6AD3"/>
    <w:rsid w:val="00AD0690"/>
    <w:rsid w:val="00AD1ED6"/>
    <w:rsid w:val="00AD1F6A"/>
    <w:rsid w:val="00AD2A65"/>
    <w:rsid w:val="00AE4838"/>
    <w:rsid w:val="00AF3869"/>
    <w:rsid w:val="00B00EF5"/>
    <w:rsid w:val="00B02616"/>
    <w:rsid w:val="00B04F62"/>
    <w:rsid w:val="00B1017D"/>
    <w:rsid w:val="00B103B5"/>
    <w:rsid w:val="00B10F74"/>
    <w:rsid w:val="00B11081"/>
    <w:rsid w:val="00B13A3B"/>
    <w:rsid w:val="00B158E3"/>
    <w:rsid w:val="00B17C46"/>
    <w:rsid w:val="00B217A5"/>
    <w:rsid w:val="00B22BAF"/>
    <w:rsid w:val="00B30DEE"/>
    <w:rsid w:val="00B472CD"/>
    <w:rsid w:val="00B5268B"/>
    <w:rsid w:val="00B52A0D"/>
    <w:rsid w:val="00B55DFB"/>
    <w:rsid w:val="00B574C6"/>
    <w:rsid w:val="00B57B50"/>
    <w:rsid w:val="00B605BF"/>
    <w:rsid w:val="00B6202F"/>
    <w:rsid w:val="00B666BC"/>
    <w:rsid w:val="00B6737D"/>
    <w:rsid w:val="00B7400C"/>
    <w:rsid w:val="00B762EA"/>
    <w:rsid w:val="00B76D81"/>
    <w:rsid w:val="00B878A1"/>
    <w:rsid w:val="00B87FC9"/>
    <w:rsid w:val="00B92F58"/>
    <w:rsid w:val="00B9395F"/>
    <w:rsid w:val="00B9473D"/>
    <w:rsid w:val="00B96090"/>
    <w:rsid w:val="00B97AB9"/>
    <w:rsid w:val="00BA1432"/>
    <w:rsid w:val="00BA1DDA"/>
    <w:rsid w:val="00BA260D"/>
    <w:rsid w:val="00BA70E8"/>
    <w:rsid w:val="00BB1B9C"/>
    <w:rsid w:val="00BB1EBE"/>
    <w:rsid w:val="00BB5C18"/>
    <w:rsid w:val="00BC06D7"/>
    <w:rsid w:val="00BC125C"/>
    <w:rsid w:val="00BC1684"/>
    <w:rsid w:val="00BC3380"/>
    <w:rsid w:val="00BD26D4"/>
    <w:rsid w:val="00BD7443"/>
    <w:rsid w:val="00BE5EB2"/>
    <w:rsid w:val="00BF0541"/>
    <w:rsid w:val="00BF1170"/>
    <w:rsid w:val="00BF2ED0"/>
    <w:rsid w:val="00C013DC"/>
    <w:rsid w:val="00C050FC"/>
    <w:rsid w:val="00C062D6"/>
    <w:rsid w:val="00C0653C"/>
    <w:rsid w:val="00C11A69"/>
    <w:rsid w:val="00C175F2"/>
    <w:rsid w:val="00C201D2"/>
    <w:rsid w:val="00C26C15"/>
    <w:rsid w:val="00C30BE8"/>
    <w:rsid w:val="00C312F8"/>
    <w:rsid w:val="00C33733"/>
    <w:rsid w:val="00C409BA"/>
    <w:rsid w:val="00C60412"/>
    <w:rsid w:val="00C64078"/>
    <w:rsid w:val="00C64C7F"/>
    <w:rsid w:val="00C67AF2"/>
    <w:rsid w:val="00C71166"/>
    <w:rsid w:val="00C71FE5"/>
    <w:rsid w:val="00C72F35"/>
    <w:rsid w:val="00C82D9A"/>
    <w:rsid w:val="00C87CBA"/>
    <w:rsid w:val="00C91461"/>
    <w:rsid w:val="00C91D5A"/>
    <w:rsid w:val="00CA0EFE"/>
    <w:rsid w:val="00CA6515"/>
    <w:rsid w:val="00CB354C"/>
    <w:rsid w:val="00CB71AA"/>
    <w:rsid w:val="00CC23FC"/>
    <w:rsid w:val="00CC4249"/>
    <w:rsid w:val="00CC5367"/>
    <w:rsid w:val="00CC7663"/>
    <w:rsid w:val="00CD2AB8"/>
    <w:rsid w:val="00CD356A"/>
    <w:rsid w:val="00CE090A"/>
    <w:rsid w:val="00CE212C"/>
    <w:rsid w:val="00CE2245"/>
    <w:rsid w:val="00CE7BAC"/>
    <w:rsid w:val="00CF24F9"/>
    <w:rsid w:val="00CF2784"/>
    <w:rsid w:val="00CF4706"/>
    <w:rsid w:val="00D02F1A"/>
    <w:rsid w:val="00D131E6"/>
    <w:rsid w:val="00D15CE9"/>
    <w:rsid w:val="00D169E7"/>
    <w:rsid w:val="00D17E45"/>
    <w:rsid w:val="00D2052E"/>
    <w:rsid w:val="00D25FDA"/>
    <w:rsid w:val="00D261AE"/>
    <w:rsid w:val="00D3349C"/>
    <w:rsid w:val="00D33B6E"/>
    <w:rsid w:val="00D419CC"/>
    <w:rsid w:val="00D456E0"/>
    <w:rsid w:val="00D4699B"/>
    <w:rsid w:val="00D47044"/>
    <w:rsid w:val="00D47134"/>
    <w:rsid w:val="00D53462"/>
    <w:rsid w:val="00D53F76"/>
    <w:rsid w:val="00D54BA0"/>
    <w:rsid w:val="00D609C4"/>
    <w:rsid w:val="00D61E3F"/>
    <w:rsid w:val="00D73EB3"/>
    <w:rsid w:val="00D74A49"/>
    <w:rsid w:val="00D77034"/>
    <w:rsid w:val="00D80877"/>
    <w:rsid w:val="00D8471F"/>
    <w:rsid w:val="00D92CFD"/>
    <w:rsid w:val="00DA08CA"/>
    <w:rsid w:val="00DA48C3"/>
    <w:rsid w:val="00DA6881"/>
    <w:rsid w:val="00DB0893"/>
    <w:rsid w:val="00DB6B45"/>
    <w:rsid w:val="00DC2F2C"/>
    <w:rsid w:val="00DC3015"/>
    <w:rsid w:val="00DD3DC4"/>
    <w:rsid w:val="00DD50F1"/>
    <w:rsid w:val="00DD75A4"/>
    <w:rsid w:val="00DE178D"/>
    <w:rsid w:val="00DE4DF5"/>
    <w:rsid w:val="00DF3056"/>
    <w:rsid w:val="00DF32CF"/>
    <w:rsid w:val="00DF4C7A"/>
    <w:rsid w:val="00DF600F"/>
    <w:rsid w:val="00DF6B06"/>
    <w:rsid w:val="00E01B27"/>
    <w:rsid w:val="00E051B9"/>
    <w:rsid w:val="00E07768"/>
    <w:rsid w:val="00E07C89"/>
    <w:rsid w:val="00E15CA9"/>
    <w:rsid w:val="00E304B9"/>
    <w:rsid w:val="00E30DED"/>
    <w:rsid w:val="00E31F4D"/>
    <w:rsid w:val="00E33232"/>
    <w:rsid w:val="00E34AB3"/>
    <w:rsid w:val="00E416C7"/>
    <w:rsid w:val="00E4197B"/>
    <w:rsid w:val="00E44512"/>
    <w:rsid w:val="00E466A9"/>
    <w:rsid w:val="00E54CC9"/>
    <w:rsid w:val="00E555CB"/>
    <w:rsid w:val="00E56C16"/>
    <w:rsid w:val="00E673DB"/>
    <w:rsid w:val="00E67D93"/>
    <w:rsid w:val="00E71C45"/>
    <w:rsid w:val="00E72AAD"/>
    <w:rsid w:val="00E83426"/>
    <w:rsid w:val="00E864B2"/>
    <w:rsid w:val="00E932BC"/>
    <w:rsid w:val="00E9603E"/>
    <w:rsid w:val="00E9688E"/>
    <w:rsid w:val="00EA3F0D"/>
    <w:rsid w:val="00EA64E2"/>
    <w:rsid w:val="00EB20DC"/>
    <w:rsid w:val="00EB5C5F"/>
    <w:rsid w:val="00EC1297"/>
    <w:rsid w:val="00EC1441"/>
    <w:rsid w:val="00EC3424"/>
    <w:rsid w:val="00EC5367"/>
    <w:rsid w:val="00ED25B1"/>
    <w:rsid w:val="00ED2AE3"/>
    <w:rsid w:val="00EE4695"/>
    <w:rsid w:val="00EE65F1"/>
    <w:rsid w:val="00EF29BE"/>
    <w:rsid w:val="00EF3F8B"/>
    <w:rsid w:val="00EF6201"/>
    <w:rsid w:val="00EF7FBC"/>
    <w:rsid w:val="00F02225"/>
    <w:rsid w:val="00F11DA7"/>
    <w:rsid w:val="00F20C43"/>
    <w:rsid w:val="00F21051"/>
    <w:rsid w:val="00F22FAA"/>
    <w:rsid w:val="00F23798"/>
    <w:rsid w:val="00F269F4"/>
    <w:rsid w:val="00F30E19"/>
    <w:rsid w:val="00F329D5"/>
    <w:rsid w:val="00F348CD"/>
    <w:rsid w:val="00F36FBD"/>
    <w:rsid w:val="00F418A3"/>
    <w:rsid w:val="00F51192"/>
    <w:rsid w:val="00F51FB9"/>
    <w:rsid w:val="00F61804"/>
    <w:rsid w:val="00F62A4E"/>
    <w:rsid w:val="00F62A73"/>
    <w:rsid w:val="00F70AAF"/>
    <w:rsid w:val="00F7221C"/>
    <w:rsid w:val="00F74FF4"/>
    <w:rsid w:val="00F76595"/>
    <w:rsid w:val="00F84562"/>
    <w:rsid w:val="00F852BA"/>
    <w:rsid w:val="00F87847"/>
    <w:rsid w:val="00F93F30"/>
    <w:rsid w:val="00F94C64"/>
    <w:rsid w:val="00F97083"/>
    <w:rsid w:val="00F9752B"/>
    <w:rsid w:val="00FC108D"/>
    <w:rsid w:val="00FC5D3D"/>
    <w:rsid w:val="00FD1154"/>
    <w:rsid w:val="00FD39F8"/>
    <w:rsid w:val="00FD59D6"/>
    <w:rsid w:val="00FD5B9D"/>
    <w:rsid w:val="00FE10FE"/>
    <w:rsid w:val="00FE3742"/>
    <w:rsid w:val="00FE430A"/>
    <w:rsid w:val="00FE69FA"/>
    <w:rsid w:val="00FE75BB"/>
    <w:rsid w:val="00FF7205"/>
    <w:rsid w:val="00FF7A1A"/>
    <w:rsid w:val="00FF7D78"/>
    <w:rsid w:val="00FF7DDB"/>
    <w:rsid w:val="02603EEB"/>
    <w:rsid w:val="037A97D9"/>
    <w:rsid w:val="05ABE9B2"/>
    <w:rsid w:val="0D2CA878"/>
    <w:rsid w:val="0EBA1DB2"/>
    <w:rsid w:val="173E4A36"/>
    <w:rsid w:val="17890E98"/>
    <w:rsid w:val="17DE0B82"/>
    <w:rsid w:val="1E31B69D"/>
    <w:rsid w:val="1E956D8F"/>
    <w:rsid w:val="21FA787A"/>
    <w:rsid w:val="314867DB"/>
    <w:rsid w:val="326F56A5"/>
    <w:rsid w:val="3597962F"/>
    <w:rsid w:val="39009560"/>
    <w:rsid w:val="444B446C"/>
    <w:rsid w:val="44E8A51A"/>
    <w:rsid w:val="4511EDE6"/>
    <w:rsid w:val="4584C200"/>
    <w:rsid w:val="458660B5"/>
    <w:rsid w:val="4F2E33F1"/>
    <w:rsid w:val="5061D69C"/>
    <w:rsid w:val="54B8A3F9"/>
    <w:rsid w:val="588F9183"/>
    <w:rsid w:val="5D1BF881"/>
    <w:rsid w:val="62712182"/>
    <w:rsid w:val="68C97C5D"/>
    <w:rsid w:val="6E823492"/>
    <w:rsid w:val="6FB46068"/>
    <w:rsid w:val="6FC64CEA"/>
    <w:rsid w:val="78225521"/>
    <w:rsid w:val="787EFEBE"/>
    <w:rsid w:val="7E7F8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7B57B"/>
  <w15:chartTrackingRefBased/>
  <w15:docId w15:val="{60BFBB85-5BFD-4696-8623-6F3772A1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26C"/>
    <w:rPr>
      <w:rFonts w:ascii="Century Gothic" w:hAnsi="Century Gothic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CAC"/>
    <w:pPr>
      <w:ind w:left="720"/>
      <w:contextualSpacing/>
    </w:pPr>
  </w:style>
  <w:style w:type="table" w:styleId="TableGrid">
    <w:name w:val="Table Grid"/>
    <w:basedOn w:val="TableNormal"/>
    <w:uiPriority w:val="39"/>
    <w:rsid w:val="0021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213C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SetupSheetText">
    <w:name w:val="Setup Sheet Text"/>
    <w:basedOn w:val="DefaultParagraphFont"/>
    <w:uiPriority w:val="99"/>
    <w:rsid w:val="00213CBF"/>
    <w:rPr>
      <w:rFonts w:ascii="Roboto" w:hAnsi="Roboto" w:cs="Roboto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E15CA9"/>
    <w:rPr>
      <w:color w:val="808080"/>
    </w:rPr>
  </w:style>
  <w:style w:type="table" w:customStyle="1" w:styleId="Calendar3">
    <w:name w:val="Calendar 3"/>
    <w:basedOn w:val="TableNormal"/>
    <w:uiPriority w:val="99"/>
    <w:qFormat/>
    <w:rsid w:val="009507BC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</w:rPr>
    <w:tblPr/>
    <w:tblStylePr w:type="firstRow">
      <w:pPr>
        <w:wordWrap/>
        <w:jc w:val="right"/>
      </w:pPr>
      <w:rPr>
        <w:color w:val="4472C4" w:themeColor="accent1"/>
        <w:sz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character" w:customStyle="1" w:styleId="SetupSheetEntry">
    <w:name w:val="Setup Sheet Entry"/>
    <w:basedOn w:val="DefaultParagraphFont"/>
    <w:uiPriority w:val="1"/>
    <w:rsid w:val="00B10F74"/>
    <w:rPr>
      <w:rFonts w:asciiTheme="minorHAnsi" w:hAnsiTheme="minorHAnsi"/>
      <w:b/>
      <w:color w:val="auto"/>
      <w:sz w:val="24"/>
    </w:rPr>
  </w:style>
  <w:style w:type="paragraph" w:styleId="Header">
    <w:name w:val="header"/>
    <w:basedOn w:val="Normal"/>
    <w:link w:val="HeaderChar"/>
    <w:uiPriority w:val="99"/>
    <w:unhideWhenUsed/>
    <w:rsid w:val="00132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BCC"/>
  </w:style>
  <w:style w:type="paragraph" w:styleId="Footer">
    <w:name w:val="footer"/>
    <w:basedOn w:val="Normal"/>
    <w:link w:val="FooterChar"/>
    <w:uiPriority w:val="99"/>
    <w:unhideWhenUsed/>
    <w:rsid w:val="00132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BCC"/>
  </w:style>
  <w:style w:type="character" w:styleId="Hyperlink">
    <w:name w:val="Hyperlink"/>
    <w:basedOn w:val="DefaultParagraphFont"/>
    <w:uiPriority w:val="99"/>
    <w:unhideWhenUsed/>
    <w:rsid w:val="00132B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BCC"/>
    <w:rPr>
      <w:color w:val="605E5C"/>
      <w:shd w:val="clear" w:color="auto" w:fill="E1DFDD"/>
    </w:rPr>
  </w:style>
  <w:style w:type="table" w:styleId="ListTable1Light-Accent3">
    <w:name w:val="List Table 1 Light Accent 3"/>
    <w:basedOn w:val="TableNormal"/>
    <w:uiPriority w:val="46"/>
    <w:rsid w:val="00A44E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E864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link w:val="NoSpacingChar"/>
    <w:uiPriority w:val="1"/>
    <w:qFormat/>
    <w:rsid w:val="004E76A9"/>
    <w:pPr>
      <w:spacing w:after="0" w:line="240" w:lineRule="auto"/>
    </w:pPr>
  </w:style>
  <w:style w:type="paragraph" w:customStyle="1" w:styleId="BodyText1">
    <w:name w:val="Body Text1"/>
    <w:basedOn w:val="Normal"/>
    <w:link w:val="BodytextChar"/>
    <w:qFormat/>
    <w:rsid w:val="0085434B"/>
    <w:pPr>
      <w:spacing w:before="80" w:after="80" w:line="276" w:lineRule="auto"/>
    </w:pPr>
    <w:rPr>
      <w:rFonts w:cstheme="majorHAnsi"/>
      <w:szCs w:val="20"/>
    </w:rPr>
  </w:style>
  <w:style w:type="character" w:customStyle="1" w:styleId="BodytextChar">
    <w:name w:val="Body text Char"/>
    <w:basedOn w:val="DefaultParagraphFont"/>
    <w:link w:val="BodyText1"/>
    <w:rsid w:val="0085434B"/>
    <w:rPr>
      <w:rFonts w:ascii="Century Gothic" w:hAnsi="Century Gothic" w:cstheme="majorHAnsi"/>
      <w:szCs w:val="20"/>
    </w:rPr>
  </w:style>
  <w:style w:type="paragraph" w:customStyle="1" w:styleId="PurpleHeader">
    <w:name w:val="Purple Header"/>
    <w:basedOn w:val="Normal"/>
    <w:link w:val="PurpleHeaderChar"/>
    <w:qFormat/>
    <w:rsid w:val="00B96090"/>
    <w:pPr>
      <w:spacing w:before="80" w:after="80" w:line="276" w:lineRule="auto"/>
    </w:pPr>
    <w:rPr>
      <w:rFonts w:cstheme="majorHAnsi"/>
      <w:b/>
      <w:caps/>
      <w:color w:val="32195B"/>
      <w:szCs w:val="20"/>
    </w:rPr>
  </w:style>
  <w:style w:type="character" w:customStyle="1" w:styleId="PurpleHeaderChar">
    <w:name w:val="Purple Header Char"/>
    <w:basedOn w:val="DefaultParagraphFont"/>
    <w:link w:val="PurpleHeader"/>
    <w:rsid w:val="00B96090"/>
    <w:rPr>
      <w:rFonts w:ascii="Century Gothic" w:hAnsi="Century Gothic" w:cstheme="majorHAnsi"/>
      <w:b/>
      <w:caps/>
      <w:color w:val="32195B"/>
      <w:sz w:val="20"/>
      <w:szCs w:val="20"/>
    </w:rPr>
  </w:style>
  <w:style w:type="paragraph" w:customStyle="1" w:styleId="TitleSetupSheet">
    <w:name w:val="Title Setup Sheet"/>
    <w:basedOn w:val="NoSpacing"/>
    <w:link w:val="TitleSetupSheetChar"/>
    <w:qFormat/>
    <w:rsid w:val="00BF0541"/>
    <w:pPr>
      <w:spacing w:line="276" w:lineRule="auto"/>
    </w:pPr>
    <w:rPr>
      <w:rFonts w:ascii="Century Gothic" w:hAnsi="Century Gothic"/>
      <w:b/>
      <w:bCs/>
      <w:color w:val="31215B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BF0541"/>
  </w:style>
  <w:style w:type="character" w:customStyle="1" w:styleId="TitleSetupSheetChar">
    <w:name w:val="Title Setup Sheet Char"/>
    <w:basedOn w:val="NoSpacingChar"/>
    <w:link w:val="TitleSetupSheet"/>
    <w:rsid w:val="00BF0541"/>
    <w:rPr>
      <w:rFonts w:ascii="Century Gothic" w:hAnsi="Century Gothic"/>
      <w:b/>
      <w:bCs/>
      <w:color w:val="31215B"/>
      <w:sz w:val="32"/>
      <w:szCs w:val="32"/>
    </w:rPr>
  </w:style>
  <w:style w:type="paragraph" w:customStyle="1" w:styleId="PurpleHeading">
    <w:name w:val="Purple Heading"/>
    <w:basedOn w:val="Normal"/>
    <w:link w:val="PurpleHeadingChar"/>
    <w:qFormat/>
    <w:rsid w:val="00286043"/>
    <w:pPr>
      <w:spacing w:before="80" w:after="80" w:line="276" w:lineRule="auto"/>
    </w:pPr>
    <w:rPr>
      <w:rFonts w:cstheme="majorHAnsi"/>
      <w:b/>
      <w:caps/>
      <w:color w:val="32195B"/>
    </w:rPr>
  </w:style>
  <w:style w:type="character" w:customStyle="1" w:styleId="PurpleHeadingChar">
    <w:name w:val="Purple Heading Char"/>
    <w:basedOn w:val="DefaultParagraphFont"/>
    <w:link w:val="PurpleHeading"/>
    <w:rsid w:val="00286043"/>
    <w:rPr>
      <w:rFonts w:ascii="Century Gothic" w:hAnsi="Century Gothic" w:cstheme="majorHAnsi"/>
      <w:b/>
      <w:caps/>
      <w:color w:val="32195B"/>
      <w:sz w:val="20"/>
    </w:rPr>
  </w:style>
  <w:style w:type="paragraph" w:styleId="NormalWeb">
    <w:name w:val="Normal (Web)"/>
    <w:basedOn w:val="Normal"/>
    <w:uiPriority w:val="99"/>
    <w:semiHidden/>
    <w:unhideWhenUsed/>
    <w:rsid w:val="002A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B6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62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625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625"/>
    <w:rPr>
      <w:rFonts w:ascii="Century Gothic" w:hAnsi="Century Gothic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62D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qmedical.com" TargetMode="External"/><Relationship Id="rId2" Type="http://schemas.openxmlformats.org/officeDocument/2006/relationships/hyperlink" Target="mailto:info@CQmedical.com" TargetMode="External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erred\Documents\Custom%20Office%20Templates\CQ_SetupShee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420802-90d6-4be6-857c-32a2ba4ad6a6" xsi:nil="true"/>
    <lcf76f155ced4ddcb4097134ff3c332f xmlns="deca1d34-3f06-47b4-80b1-83fd0542060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5243EDC2CE54CBBFBDCCC5D3CC0B0" ma:contentTypeVersion="16" ma:contentTypeDescription="Create a new document." ma:contentTypeScope="" ma:versionID="02e07c95f5fdfdb4d82af83ab0eb3365">
  <xsd:schema xmlns:xsd="http://www.w3.org/2001/XMLSchema" xmlns:xs="http://www.w3.org/2001/XMLSchema" xmlns:p="http://schemas.microsoft.com/office/2006/metadata/properties" xmlns:ns2="deca1d34-3f06-47b4-80b1-83fd05420609" xmlns:ns3="6a420802-90d6-4be6-857c-32a2ba4ad6a6" targetNamespace="http://schemas.microsoft.com/office/2006/metadata/properties" ma:root="true" ma:fieldsID="9ba758e01c48699bf4d65f469863daf2" ns2:_="" ns3:_="">
    <xsd:import namespace="deca1d34-3f06-47b4-80b1-83fd05420609"/>
    <xsd:import namespace="6a420802-90d6-4be6-857c-32a2ba4ad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a1d34-3f06-47b4-80b1-83fd054206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85e67-f0f6-4127-b95b-0e723d10a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20802-90d6-4be6-857c-32a2ba4ad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8e6bc8f-e52b-4df4-8dde-8e0f6a2a24db}" ma:internalName="TaxCatchAll" ma:showField="CatchAllData" ma:web="6a420802-90d6-4be6-857c-32a2ba4ad6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E54C4-EFE9-4D02-83D0-B2C7A6DF3EBA}">
  <ds:schemaRefs>
    <ds:schemaRef ds:uri="http://schemas.microsoft.com/office/2006/metadata/properties"/>
    <ds:schemaRef ds:uri="http://schemas.microsoft.com/office/infopath/2007/PartnerControls"/>
    <ds:schemaRef ds:uri="6a420802-90d6-4be6-857c-32a2ba4ad6a6"/>
    <ds:schemaRef ds:uri="deca1d34-3f06-47b4-80b1-83fd05420609"/>
  </ds:schemaRefs>
</ds:datastoreItem>
</file>

<file path=customXml/itemProps2.xml><?xml version="1.0" encoding="utf-8"?>
<ds:datastoreItem xmlns:ds="http://schemas.openxmlformats.org/officeDocument/2006/customXml" ds:itemID="{2869EE75-26B9-4583-9149-AC2A4C3BE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ca1d34-3f06-47b4-80b1-83fd05420609"/>
    <ds:schemaRef ds:uri="6a420802-90d6-4be6-857c-32a2ba4ad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BD215E-6437-415E-A58D-FF5C7BB839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FF6F8E-0215-4B36-AEF4-5FFFE74B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CQ_SetupSheet_TEMPLATE</Template>
  <TotalTime>6</TotalTime>
  <Pages>4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Links>
    <vt:vector size="12" baseType="variant">
      <vt:variant>
        <vt:i4>4194317</vt:i4>
      </vt:variant>
      <vt:variant>
        <vt:i4>3</vt:i4>
      </vt:variant>
      <vt:variant>
        <vt:i4>0</vt:i4>
      </vt:variant>
      <vt:variant>
        <vt:i4>5</vt:i4>
      </vt:variant>
      <vt:variant>
        <vt:lpwstr>http://www.cqmedical.com/</vt:lpwstr>
      </vt:variant>
      <vt:variant>
        <vt:lpwstr/>
      </vt:variant>
      <vt:variant>
        <vt:i4>7340109</vt:i4>
      </vt:variant>
      <vt:variant>
        <vt:i4>0</vt:i4>
      </vt:variant>
      <vt:variant>
        <vt:i4>0</vt:i4>
      </vt:variant>
      <vt:variant>
        <vt:i4>5</vt:i4>
      </vt:variant>
      <vt:variant>
        <vt:lpwstr>mailto:info@CQmedical.com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Jerred</dc:creator>
  <cp:keywords/>
  <dc:description/>
  <cp:lastModifiedBy>Kelly Hazelett</cp:lastModifiedBy>
  <cp:revision>4</cp:revision>
  <cp:lastPrinted>2026-05-06T16:07:00Z</cp:lastPrinted>
  <dcterms:created xsi:type="dcterms:W3CDTF">2026-07-31T17:33:00Z</dcterms:created>
  <dcterms:modified xsi:type="dcterms:W3CDTF">2026-07-31T19:54:00Z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0x010100C705243EDC2CE54CBBFBDCCC5D3CC0B0</vt:lpwstr>
  </property>
  <property fmtid="{D5CDD505-2E9C-101B-9397-08002B2CF9AE}" pid="3" name="MediaServiceImageTags">
    <vt:lpwstr/>
  </property>
  <property fmtid="{D5CDD505-2E9C-101B-9397-08002B2CF9AE}" pid="4" name="GrammarlyDocumentId">
    <vt:lpwstr>4157edb2-52ab-49e6-952d-a0cfd32dc594</vt:lpwstr>
  </property>
</Properties>
</file>