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85434B" w14:paraId="417C3505" w14:textId="77777777" w:rsidTr="00141ABA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6C62F02C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A4B53B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0BC96BFB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494043F7" w14:textId="77777777" w:rsidR="002C6498" w:rsidRPr="0085434B" w:rsidRDefault="002C6498" w:rsidP="00D131E6">
            <w:pPr>
              <w:pStyle w:val="BodyText1"/>
            </w:pPr>
          </w:p>
        </w:tc>
      </w:tr>
      <w:tr w:rsidR="002C6498" w:rsidRPr="0085434B" w14:paraId="66CC33AB" w14:textId="77777777" w:rsidTr="00B6202F">
        <w:trPr>
          <w:trHeight w:val="1124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550AD5EF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1BBE18DA" w14:textId="77777777" w:rsidR="004E76A9" w:rsidRPr="0085434B" w:rsidRDefault="004E76A9" w:rsidP="00B96090">
            <w:pPr>
              <w:pStyle w:val="BodyText1"/>
            </w:pPr>
          </w:p>
        </w:tc>
      </w:tr>
    </w:tbl>
    <w:p w14:paraId="0A03EC66" w14:textId="77777777" w:rsidR="00286043" w:rsidRDefault="00286043" w:rsidP="00286043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4076B9" w:rsidRPr="004076B9" w14:paraId="6E7E7249" w14:textId="77777777" w:rsidTr="173E4A36">
        <w:trPr>
          <w:trHeight w:val="471"/>
        </w:trPr>
        <w:tc>
          <w:tcPr>
            <w:tcW w:w="10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EBE2F0"/>
            <w:vAlign w:val="center"/>
            <w:hideMark/>
          </w:tcPr>
          <w:p w14:paraId="60F33D2B" w14:textId="446D525C" w:rsidR="004076B9" w:rsidRPr="004076B9" w:rsidRDefault="002625DD" w:rsidP="00F70AAF">
            <w:pPr>
              <w:spacing w:after="0"/>
              <w:ind w:left="76"/>
              <w:rPr>
                <w:b/>
                <w:bCs/>
              </w:rPr>
            </w:pPr>
            <w:r>
              <w:rPr>
                <w:rFonts w:cstheme="majorHAnsi"/>
                <w:b/>
                <w:caps/>
                <w:color w:val="32195B"/>
              </w:rPr>
              <w:t>Device</w:t>
            </w:r>
            <w:r w:rsidR="00F70AAF" w:rsidRPr="00F70AAF">
              <w:rPr>
                <w:rFonts w:cstheme="majorHAnsi"/>
                <w:b/>
                <w:caps/>
                <w:color w:val="32195B"/>
              </w:rPr>
              <w:t xml:space="preserve"> SELECTION</w:t>
            </w:r>
          </w:p>
        </w:tc>
      </w:tr>
      <w:tr w:rsidR="004076B9" w:rsidRPr="004076B9" w14:paraId="6F417BE5" w14:textId="77777777" w:rsidTr="173E4A36">
        <w:trPr>
          <w:trHeight w:val="1065"/>
        </w:trPr>
        <w:tc>
          <w:tcPr>
            <w:tcW w:w="10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  <w:hideMark/>
          </w:tcPr>
          <w:p w14:paraId="23F113B2" w14:textId="3B9FC523" w:rsidR="002F6CF5" w:rsidRDefault="002F6CF5" w:rsidP="002F6CF5">
            <w:pPr>
              <w:spacing w:before="240"/>
              <w:ind w:firstLine="75"/>
            </w:pPr>
            <w:r>
              <w:t>Select a</w:t>
            </w:r>
            <w:r w:rsidR="00C67AF2">
              <w:t xml:space="preserve">ny/all </w:t>
            </w:r>
            <w:r w:rsidR="008E72F4">
              <w:t xml:space="preserve">devices </w:t>
            </w:r>
            <w:r w:rsidR="00C67AF2">
              <w:t>that apply:</w:t>
            </w:r>
          </w:p>
          <w:p w14:paraId="03F3484B" w14:textId="7EC41602" w:rsidR="004076B9" w:rsidRPr="004076B9" w:rsidRDefault="00DC2272" w:rsidP="00C7308B">
            <w:pPr>
              <w:ind w:left="259"/>
            </w:pPr>
            <w:sdt>
              <w:sdtPr>
                <w:alias w:val="MultiFix 2"/>
                <w:tag w:val="MultiFix 2"/>
                <w:id w:val="-96342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6CF5">
              <w:t xml:space="preserve"> </w:t>
            </w:r>
            <w:r w:rsidR="006C2E10">
              <w:t xml:space="preserve"> </w:t>
            </w:r>
            <w:proofErr w:type="spellStart"/>
            <w:r w:rsidR="002625DD">
              <w:t>MultiFix</w:t>
            </w:r>
            <w:proofErr w:type="spellEnd"/>
            <w:r w:rsidR="002625DD">
              <w:t xml:space="preserve"> 2</w:t>
            </w:r>
            <w:r w:rsidR="004076B9" w:rsidRPr="004076B9">
              <w:t> </w:t>
            </w:r>
          </w:p>
          <w:p w14:paraId="551D5A4C" w14:textId="683272B2" w:rsidR="00E416C7" w:rsidRDefault="00DC2272" w:rsidP="00C7308B">
            <w:pPr>
              <w:ind w:left="259"/>
            </w:pPr>
            <w:sdt>
              <w:sdtPr>
                <w:alias w:val="Extremity Riser "/>
                <w:tag w:val="Extremity Riser "/>
                <w:id w:val="-148369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B149B">
              <w:t xml:space="preserve">  </w:t>
            </w:r>
            <w:r w:rsidR="002625DD" w:rsidRPr="002625DD">
              <w:t>Extremity Riser</w:t>
            </w:r>
            <w:r w:rsidR="004076B9" w:rsidRPr="004076B9">
              <w:t> </w:t>
            </w:r>
            <w:r w:rsidR="00CC5367">
              <w:t>(</w:t>
            </w:r>
            <w:r w:rsidR="00E416C7">
              <w:t>with legs</w:t>
            </w:r>
            <w:r w:rsidR="00CC5367">
              <w:t>)</w:t>
            </w:r>
          </w:p>
          <w:p w14:paraId="34DC9B4D" w14:textId="0F32E647" w:rsidR="004076B9" w:rsidRDefault="00DC2272" w:rsidP="00C7308B">
            <w:pPr>
              <w:ind w:left="259"/>
            </w:pPr>
            <w:sdt>
              <w:sdtPr>
                <w:alias w:val="Extremity Riser Plate "/>
                <w:tag w:val="Extremity Riser Plate "/>
                <w:id w:val="-246424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B149B">
              <w:t xml:space="preserve">  </w:t>
            </w:r>
            <w:r w:rsidR="00E416C7" w:rsidRPr="005E1224">
              <w:t xml:space="preserve">Extremity Riser </w:t>
            </w:r>
            <w:r w:rsidR="00CC5367">
              <w:t>P</w:t>
            </w:r>
            <w:r w:rsidR="00E416C7" w:rsidRPr="005E1224">
              <w:t xml:space="preserve">late </w:t>
            </w:r>
            <w:r w:rsidR="00CC5367">
              <w:t>(</w:t>
            </w:r>
            <w:r w:rsidR="005E1224" w:rsidRPr="005E1224">
              <w:t>without riser legs</w:t>
            </w:r>
            <w:r w:rsidR="00CC5367">
              <w:t xml:space="preserve">; </w:t>
            </w:r>
            <w:r w:rsidR="00F348CD">
              <w:t>Riser Plate indexed</w:t>
            </w:r>
            <w:r w:rsidR="006C2E10">
              <w:t xml:space="preserve"> </w:t>
            </w:r>
            <w:r w:rsidR="00660E97">
              <w:t xml:space="preserve">directly </w:t>
            </w:r>
            <w:r w:rsidR="00F348CD">
              <w:t>to</w:t>
            </w:r>
            <w:r w:rsidR="00660E97">
              <w:t xml:space="preserve"> couchtop</w:t>
            </w:r>
            <w:r w:rsidR="006C2E10" w:rsidRPr="005E1224">
              <w:t>)</w:t>
            </w:r>
          </w:p>
          <w:p w14:paraId="091626D4" w14:textId="77777777" w:rsidR="00C67AF2" w:rsidRDefault="00DC2272" w:rsidP="00C7308B">
            <w:pPr>
              <w:ind w:left="259"/>
            </w:pPr>
            <w:sdt>
              <w:sdtPr>
                <w:alias w:val="Other "/>
                <w:tag w:val="Other "/>
                <w:id w:val="127313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67AF2">
              <w:t xml:space="preserve">  </w:t>
            </w:r>
            <w:proofErr w:type="gramStart"/>
            <w:r w:rsidR="00C67AF2">
              <w:t>Other</w:t>
            </w:r>
            <w:proofErr w:type="gramEnd"/>
            <w:r w:rsidR="00C67AF2">
              <w:t xml:space="preserve"> configuration: </w:t>
            </w:r>
          </w:p>
          <w:p w14:paraId="056023D4" w14:textId="77777777" w:rsidR="00CC5367" w:rsidRDefault="00CC5367" w:rsidP="008E72F4">
            <w:pPr>
              <w:spacing w:before="240"/>
              <w:ind w:firstLine="75"/>
            </w:pPr>
          </w:p>
          <w:p w14:paraId="73F7ED64" w14:textId="2EB8DF6D" w:rsidR="008E72F4" w:rsidRDefault="008E72F4" w:rsidP="008E72F4">
            <w:pPr>
              <w:spacing w:before="240"/>
              <w:ind w:firstLine="75"/>
            </w:pPr>
            <w:r>
              <w:t xml:space="preserve">Select any/all </w:t>
            </w:r>
            <w:r w:rsidR="00F51192">
              <w:t>positioning accessories</w:t>
            </w:r>
            <w:r>
              <w:t xml:space="preserve"> that apply:</w:t>
            </w:r>
          </w:p>
          <w:p w14:paraId="01B55A77" w14:textId="77777777" w:rsidR="00161DFD" w:rsidRDefault="00DC2272" w:rsidP="00C7308B">
            <w:pPr>
              <w:ind w:left="259"/>
            </w:pPr>
            <w:sdt>
              <w:sdtPr>
                <w:alias w:val="Indexing Pegs "/>
                <w:tag w:val="Indexing Pegs "/>
                <w:id w:val="-31549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2F4">
              <w:t xml:space="preserve"> </w:t>
            </w:r>
            <w:r w:rsidR="00F51192">
              <w:t xml:space="preserve"> Indexing Pegs </w:t>
            </w:r>
          </w:p>
          <w:p w14:paraId="095B07F9" w14:textId="31CAFA43" w:rsidR="008E72F4" w:rsidRPr="004076B9" w:rsidRDefault="00DC2272" w:rsidP="00C7308B">
            <w:pPr>
              <w:ind w:left="259"/>
            </w:pPr>
            <w:sdt>
              <w:sdtPr>
                <w:alias w:val="Accuform™ / custom cushion "/>
                <w:tag w:val="Accuform™ / custom cushion "/>
                <w:id w:val="71346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61DFD">
              <w:t xml:space="preserve">  </w:t>
            </w:r>
            <w:proofErr w:type="spellStart"/>
            <w:r w:rsidR="00F51192">
              <w:t>Accuform</w:t>
            </w:r>
            <w:proofErr w:type="spellEnd"/>
            <w:r w:rsidR="00F51192">
              <w:t>™ / custom cushion</w:t>
            </w:r>
            <w:r w:rsidR="008E72F4" w:rsidRPr="004076B9">
              <w:t> </w:t>
            </w:r>
          </w:p>
          <w:p w14:paraId="049CDD40" w14:textId="77777777" w:rsidR="00C11A69" w:rsidRDefault="00DC2272" w:rsidP="00C7308B">
            <w:pPr>
              <w:ind w:left="259"/>
            </w:pPr>
            <w:sdt>
              <w:sdtPr>
                <w:alias w:val="Thermoplastic(s)"/>
                <w:tag w:val="Thermoplastic(s)"/>
                <w:id w:val="35346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72F4">
              <w:t xml:space="preserve">  </w:t>
            </w:r>
            <w:r w:rsidR="00F51192">
              <w:t>Thermoplastic</w:t>
            </w:r>
            <w:r w:rsidR="78225521">
              <w:t>(s)</w:t>
            </w:r>
          </w:p>
          <w:p w14:paraId="27291CC5" w14:textId="584E1E91" w:rsidR="00877679" w:rsidRPr="005E1224" w:rsidRDefault="00877679" w:rsidP="008E3BF1">
            <w:pPr>
              <w:ind w:left="256"/>
            </w:pPr>
          </w:p>
        </w:tc>
      </w:tr>
    </w:tbl>
    <w:p w14:paraId="4F2A4997" w14:textId="77777777" w:rsidR="00CF2784" w:rsidRDefault="00CF2784" w:rsidP="00286043"/>
    <w:p w14:paraId="61030C4C" w14:textId="77777777" w:rsidR="00CF2784" w:rsidRDefault="00CF2784">
      <w:r>
        <w:br w:type="page"/>
      </w:r>
    </w:p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5392"/>
      </w:tblGrid>
      <w:tr w:rsidR="00CF2784" w:rsidRPr="004076B9" w14:paraId="30CAB32B" w14:textId="77777777">
        <w:trPr>
          <w:trHeight w:val="471"/>
        </w:trPr>
        <w:tc>
          <w:tcPr>
            <w:tcW w:w="5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EBE2F0"/>
            <w:vAlign w:val="center"/>
            <w:hideMark/>
          </w:tcPr>
          <w:p w14:paraId="627384D1" w14:textId="7DC74731" w:rsidR="00CF2784" w:rsidRPr="004076B9" w:rsidRDefault="00CF2784" w:rsidP="00CF2784">
            <w:pPr>
              <w:spacing w:after="0"/>
              <w:ind w:left="76"/>
              <w:jc w:val="center"/>
              <w:rPr>
                <w:b/>
                <w:bCs/>
              </w:rPr>
            </w:pPr>
            <w:r>
              <w:rPr>
                <w:rFonts w:cstheme="majorHAnsi"/>
                <w:b/>
                <w:caps/>
                <w:color w:val="32195B"/>
              </w:rPr>
              <w:lastRenderedPageBreak/>
              <w:t>Orientation: Longitudinal</w:t>
            </w:r>
          </w:p>
        </w:tc>
        <w:tc>
          <w:tcPr>
            <w:tcW w:w="5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EBE2F0"/>
            <w:vAlign w:val="center"/>
          </w:tcPr>
          <w:p w14:paraId="58D2F9EC" w14:textId="28E2FB99" w:rsidR="00CF2784" w:rsidRPr="004076B9" w:rsidRDefault="00CF2784" w:rsidP="00CF2784">
            <w:pPr>
              <w:spacing w:after="0"/>
              <w:ind w:left="76"/>
              <w:jc w:val="center"/>
              <w:rPr>
                <w:b/>
                <w:bCs/>
              </w:rPr>
            </w:pPr>
            <w:r>
              <w:rPr>
                <w:rFonts w:cstheme="majorHAnsi"/>
                <w:b/>
                <w:caps/>
                <w:color w:val="32195B"/>
              </w:rPr>
              <w:t>Orientation: Transverse</w:t>
            </w:r>
          </w:p>
        </w:tc>
      </w:tr>
      <w:tr w:rsidR="00CF2784" w:rsidRPr="004076B9" w14:paraId="3D0C3AA6" w14:textId="77777777" w:rsidTr="00F62A4E">
        <w:trPr>
          <w:trHeight w:val="2568"/>
        </w:trPr>
        <w:tc>
          <w:tcPr>
            <w:tcW w:w="5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  <w:hideMark/>
          </w:tcPr>
          <w:p w14:paraId="00714924" w14:textId="3F7DCC14" w:rsidR="00CF2784" w:rsidRPr="005E1224" w:rsidRDefault="004379DA">
            <w:pPr>
              <w:ind w:left="2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80AE18C" wp14:editId="5368921F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100965</wp:posOffset>
                      </wp:positionV>
                      <wp:extent cx="408940" cy="419100"/>
                      <wp:effectExtent l="0" t="0" r="0" b="0"/>
                      <wp:wrapNone/>
                      <wp:docPr id="200058797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>
                    <v:rect id="Rectangle 2" style="position:absolute;margin-left:189.25pt;margin-top:7.95pt;width:32.2pt;height:33pt;z-index:251659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2FC9F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"/>
                  </w:pict>
                </mc:Fallback>
              </mc:AlternateConten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EE013AE" wp14:editId="2F096AB4">
                  <wp:extent cx="2441453" cy="1626618"/>
                  <wp:effectExtent l="0" t="0" r="0" b="0"/>
                  <wp:docPr id="17653836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383634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53" cy="162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01D3FFE2" w14:textId="5CCE7396" w:rsidR="00CF2784" w:rsidRPr="005E1224" w:rsidRDefault="004379DA">
            <w:pPr>
              <w:ind w:left="2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6035E6D" wp14:editId="29498262">
                      <wp:simplePos x="0" y="0"/>
                      <wp:positionH relativeFrom="column">
                        <wp:posOffset>2420620</wp:posOffset>
                      </wp:positionH>
                      <wp:positionV relativeFrom="paragraph">
                        <wp:posOffset>74295</wp:posOffset>
                      </wp:positionV>
                      <wp:extent cx="408940" cy="419100"/>
                      <wp:effectExtent l="0" t="0" r="0" b="0"/>
                      <wp:wrapNone/>
                      <wp:docPr id="97592503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>
                    <v:rect id="Rectangle 2" style="position:absolute;margin-left:190.6pt;margin-top:5.85pt;width:32.2pt;height:33pt;z-index:2516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4E7099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"/>
                  </w:pict>
                </mc:Fallback>
              </mc:AlternateContent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26D357D" wp14:editId="28CBD725">
                  <wp:extent cx="2438405" cy="1624587"/>
                  <wp:effectExtent l="0" t="0" r="0" b="0"/>
                  <wp:docPr id="3105265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2652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5" cy="162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E2AB1" w14:textId="17603D18" w:rsidR="004076B9" w:rsidRDefault="00F97083" w:rsidP="00286043">
      <w:r>
        <w:rPr>
          <w:rFonts w:cstheme="majorBid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210F573" wp14:editId="51E34CC5">
                <wp:simplePos x="0" y="0"/>
                <wp:positionH relativeFrom="column">
                  <wp:posOffset>6258243</wp:posOffset>
                </wp:positionH>
                <wp:positionV relativeFrom="paragraph">
                  <wp:posOffset>1215708</wp:posOffset>
                </wp:positionV>
                <wp:extent cx="122555" cy="299720"/>
                <wp:effectExtent l="25718" t="12382" r="0" b="36513"/>
                <wp:wrapNone/>
                <wp:docPr id="765295031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555" cy="2997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68" coordsize="21600,21600" o:spt="68" adj="5400,5400" path="m0@0l@1@0@1,21600@2,21600@2@0,21600@0,10800,xe" w14:anchorId="4233DAD9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Up 5" style="position:absolute;margin-left:492.8pt;margin-top:95.75pt;width:9.65pt;height:23.6pt;rotation:-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68" adj="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"/>
            </w:pict>
          </mc:Fallback>
        </mc:AlternateConten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5400"/>
        <w:gridCol w:w="1980"/>
        <w:gridCol w:w="1702"/>
        <w:gridCol w:w="1703"/>
        <w:gridCol w:w="15"/>
      </w:tblGrid>
      <w:tr w:rsidR="00834572" w:rsidRPr="00755F87" w14:paraId="4E7F9A34" w14:textId="77777777" w:rsidTr="00E30DED">
        <w:trPr>
          <w:trHeight w:val="576"/>
        </w:trPr>
        <w:tc>
          <w:tcPr>
            <w:tcW w:w="10800" w:type="dxa"/>
            <w:gridSpan w:val="5"/>
            <w:shd w:val="clear" w:color="auto" w:fill="EBE2F0"/>
            <w:vAlign w:val="center"/>
          </w:tcPr>
          <w:p w14:paraId="674C8264" w14:textId="49014761" w:rsidR="00BC3380" w:rsidRDefault="00E76AED">
            <w:pPr>
              <w:spacing w:line="259" w:lineRule="auto"/>
              <w:ind w:left="76"/>
              <w:rPr>
                <w:rFonts w:cstheme="majorBidi"/>
                <w:b/>
                <w:caps/>
                <w:color w:val="32195B"/>
              </w:rPr>
            </w:pPr>
            <w:r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45" behindDoc="0" locked="0" layoutInCell="1" allowOverlap="1" wp14:anchorId="511C37AB" wp14:editId="0F029D2A">
                      <wp:simplePos x="0" y="0"/>
                      <wp:positionH relativeFrom="column">
                        <wp:posOffset>6158865</wp:posOffset>
                      </wp:positionH>
                      <wp:positionV relativeFrom="paragraph">
                        <wp:posOffset>1359535</wp:posOffset>
                      </wp:positionV>
                      <wp:extent cx="122555" cy="299720"/>
                      <wp:effectExtent l="19050" t="19050" r="29845" b="24130"/>
                      <wp:wrapNone/>
                      <wp:docPr id="92207977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7343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5" o:spid="_x0000_s1026" type="#_x0000_t68" style="position:absolute;margin-left:484.95pt;margin-top:107.05pt;width:9.65pt;height:23.6pt;rotation:180;z-index:251662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" adj="4416" fillcolor="black [3200]" strokecolor="black [480]" strokeweight="1pt"/>
                  </w:pict>
                </mc:Fallback>
              </mc:AlternateContent>
            </w:r>
            <w:r w:rsidR="004B1610"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96365D1" wp14:editId="08E9BBD0">
                      <wp:simplePos x="0" y="0"/>
                      <wp:positionH relativeFrom="column">
                        <wp:posOffset>5059045</wp:posOffset>
                      </wp:positionH>
                      <wp:positionV relativeFrom="paragraph">
                        <wp:posOffset>920115</wp:posOffset>
                      </wp:positionV>
                      <wp:extent cx="122555" cy="299720"/>
                      <wp:effectExtent l="0" t="1" r="0" b="0"/>
                      <wp:wrapNone/>
                      <wp:docPr id="222256469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overflow" horzOverflow="overflow" vert="horz" wrap="square" lIns="91440" tIns="45720" rIns="91440" bIns="45720" numCol="1" spcCol="0" anchor="ctr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>
                    <v:shape id="Arrow: Up 5" style="position:absolute;margin-left:398.35pt;margin-top:72.45pt;width:9.65pt;height:23.6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68" adj="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" w14:anchorId="15322DBE"/>
                  </w:pict>
                </mc:Fallback>
              </mc:AlternateContent>
            </w:r>
            <w:r w:rsidR="00B1017D" w:rsidRPr="3597962F">
              <w:rPr>
                <w:rFonts w:cstheme="majorBidi"/>
                <w:b/>
                <w:caps/>
                <w:color w:val="32195B"/>
              </w:rPr>
              <w:t xml:space="preserve">Orientation selection </w:t>
            </w:r>
          </w:p>
          <w:p w14:paraId="2D0907DE" w14:textId="642FC970" w:rsidR="00834572" w:rsidRPr="00755F87" w:rsidRDefault="00E76AED">
            <w:pPr>
              <w:spacing w:line="259" w:lineRule="auto"/>
              <w:ind w:left="76"/>
              <w:rPr>
                <w:rFonts w:cstheme="majorBidi"/>
              </w:rPr>
            </w:pPr>
            <w:r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41" behindDoc="0" locked="0" layoutInCell="1" allowOverlap="1" wp14:anchorId="20B355B4" wp14:editId="18234FC4">
                      <wp:simplePos x="0" y="0"/>
                      <wp:positionH relativeFrom="column">
                        <wp:posOffset>6162675</wp:posOffset>
                      </wp:positionH>
                      <wp:positionV relativeFrom="paragraph">
                        <wp:posOffset>277495</wp:posOffset>
                      </wp:positionV>
                      <wp:extent cx="122555" cy="299720"/>
                      <wp:effectExtent l="19050" t="19050" r="29845" b="24130"/>
                      <wp:wrapNone/>
                      <wp:docPr id="372282629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712A2" id="Arrow: Up 5" o:spid="_x0000_s1026" type="#_x0000_t68" style="position:absolute;margin-left:485.25pt;margin-top:21.85pt;width:9.65pt;height:23.6pt;rotation:180;z-index: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" adj="4416" fillcolor="windowText" strokeweight="1pt"/>
                  </w:pict>
                </mc:Fallback>
              </mc:AlternateContent>
            </w:r>
            <w:r w:rsidR="00BC3380">
              <w:rPr>
                <w:i/>
                <w:iCs/>
              </w:rPr>
              <w:t>F</w:t>
            </w:r>
            <w:r w:rsidR="00B1017D" w:rsidRPr="00B1017D">
              <w:rPr>
                <w:i/>
                <w:iCs/>
              </w:rPr>
              <w:t>or devices indexed directly to couchtop</w:t>
            </w:r>
          </w:p>
        </w:tc>
      </w:tr>
      <w:tr w:rsidR="004B1610" w14:paraId="345FA571" w14:textId="77777777" w:rsidTr="3597962F">
        <w:tblPrEx>
          <w:tblBorders>
            <w:insideV w:val="none" w:sz="0" w:space="0" w:color="auto"/>
          </w:tblBorders>
        </w:tblPrEx>
        <w:trPr>
          <w:gridAfter w:val="1"/>
          <w:wAfter w:w="15" w:type="dxa"/>
          <w:trHeight w:val="728"/>
        </w:trPr>
        <w:tc>
          <w:tcPr>
            <w:tcW w:w="5400" w:type="dxa"/>
            <w:vMerge w:val="restart"/>
            <w:tcBorders>
              <w:right w:val="nil"/>
            </w:tcBorders>
            <w:shd w:val="clear" w:color="auto" w:fill="EBE2F0"/>
            <w:vAlign w:val="center"/>
          </w:tcPr>
          <w:p w14:paraId="1D6EA5F0" w14:textId="7B2B07AD" w:rsidR="004B1610" w:rsidRDefault="00E76AED">
            <w:pPr>
              <w:pStyle w:val="PurpleHeader"/>
            </w:pPr>
            <w:r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97" behindDoc="0" locked="0" layoutInCell="1" allowOverlap="1" wp14:anchorId="049EA060" wp14:editId="1E28516F">
                      <wp:simplePos x="0" y="0"/>
                      <wp:positionH relativeFrom="column">
                        <wp:posOffset>5057775</wp:posOffset>
                      </wp:positionH>
                      <wp:positionV relativeFrom="paragraph">
                        <wp:posOffset>807085</wp:posOffset>
                      </wp:positionV>
                      <wp:extent cx="122555" cy="299720"/>
                      <wp:effectExtent l="19050" t="19050" r="29845" b="24130"/>
                      <wp:wrapNone/>
                      <wp:docPr id="1636236557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EEF95" id="Arrow: Up 5" o:spid="_x0000_s1026" type="#_x0000_t68" style="position:absolute;margin-left:398.25pt;margin-top:63.55pt;width:9.65pt;height:23.6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" adj="4416" fillcolor="black [3200]" strokecolor="black [480]" strokeweight="1pt"/>
                  </w:pict>
                </mc:Fallback>
              </mc:AlternateContent>
            </w:r>
            <w:r w:rsidR="004B1610">
              <w:t>Orientation Selection: MultiFix 2</w:t>
            </w:r>
          </w:p>
          <w:p w14:paraId="2570D229" w14:textId="27C48EB5" w:rsidR="004B1610" w:rsidRDefault="004B1610">
            <w:pPr>
              <w:pStyle w:val="PurpleHeader"/>
            </w:pPr>
            <w:r w:rsidRPr="00F418A3">
              <w:rPr>
                <w:rFonts w:cstheme="minorBidi"/>
                <w:b w:val="0"/>
                <w:caps w:val="0"/>
                <w:color w:val="auto"/>
                <w:szCs w:val="22"/>
              </w:rPr>
              <w:t>Select direction of corner arrows</w:t>
            </w:r>
            <w:r w:rsidR="00725C08">
              <w:rPr>
                <w:rFonts w:cstheme="minorBidi"/>
                <w:b w:val="0"/>
                <w:caps w:val="0"/>
                <w:color w:val="auto"/>
                <w:szCs w:val="22"/>
              </w:rPr>
              <w:t xml:space="preserve"> relative to gantry</w:t>
            </w:r>
          </w:p>
        </w:tc>
        <w:tc>
          <w:tcPr>
            <w:tcW w:w="198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391BAE7C" w14:textId="63F51A52" w:rsidR="004B1610" w:rsidRPr="00A95AFA" w:rsidRDefault="00DC2272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-94693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4B1610">
              <w:rPr>
                <w:rFonts w:cstheme="majorBidi"/>
              </w:rPr>
              <w:t xml:space="preserve"> Longitudinal </w:t>
            </w:r>
            <w:r w:rsidR="004B1610"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B921D78" wp14:editId="10E027F2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1358900</wp:posOffset>
                      </wp:positionV>
                      <wp:extent cx="122555" cy="299720"/>
                      <wp:effectExtent l="6668" t="12382" r="0" b="36513"/>
                      <wp:wrapNone/>
                      <wp:docPr id="253636138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shape id="Arrow: Up 5" style="position:absolute;margin-left:127.95pt;margin-top:107pt;width:9.65pt;height:23.6pt;rotation:90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68" adj="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" w14:anchorId="0DEA14F7"/>
                  </w:pict>
                </mc:Fallback>
              </mc:AlternateContent>
            </w:r>
            <w:r w:rsidR="004B1610"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3318E4B" wp14:editId="02692444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1358265</wp:posOffset>
                      </wp:positionV>
                      <wp:extent cx="122555" cy="299720"/>
                      <wp:effectExtent l="25718" t="12382" r="0" b="36513"/>
                      <wp:wrapNone/>
                      <wp:docPr id="780208649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shape id="Arrow: Up 5" style="position:absolute;margin-left:214.2pt;margin-top:106.95pt;width:9.65pt;height:23.6pt;rotation:-90;z-index: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68" adj="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" w14:anchorId="109E7931"/>
                  </w:pict>
                </mc:Fallback>
              </mc:AlternateContent>
            </w:r>
          </w:p>
        </w:tc>
        <w:tc>
          <w:tcPr>
            <w:tcW w:w="1702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7601A09D" w14:textId="6D24D4C1" w:rsidR="004B1610" w:rsidRPr="00A95AFA" w:rsidRDefault="00DC2272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15204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AE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left w:val="single" w:sz="4" w:space="0" w:color="FFFFFF" w:themeColor="background1"/>
              <w:right w:val="single" w:sz="8" w:space="0" w:color="000000" w:themeColor="text1"/>
            </w:tcBorders>
            <w:vAlign w:val="center"/>
          </w:tcPr>
          <w:p w14:paraId="1D9691AF" w14:textId="05556528" w:rsidR="004B1610" w:rsidRPr="00A95AFA" w:rsidRDefault="00DC2272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128199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AE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</w:tr>
      <w:tr w:rsidR="004B1610" w14:paraId="0670E769" w14:textId="77777777" w:rsidTr="3597962F">
        <w:tblPrEx>
          <w:tblBorders>
            <w:insideV w:val="none" w:sz="0" w:space="0" w:color="auto"/>
          </w:tblBorders>
        </w:tblPrEx>
        <w:trPr>
          <w:gridAfter w:val="1"/>
          <w:wAfter w:w="15" w:type="dxa"/>
          <w:trHeight w:val="710"/>
        </w:trPr>
        <w:tc>
          <w:tcPr>
            <w:tcW w:w="5400" w:type="dxa"/>
            <w:vMerge/>
            <w:vAlign w:val="center"/>
          </w:tcPr>
          <w:p w14:paraId="64AB63D3" w14:textId="77777777" w:rsidR="004B1610" w:rsidRDefault="004B1610" w:rsidP="004B1610">
            <w:pPr>
              <w:pStyle w:val="PurpleHeader"/>
            </w:pPr>
          </w:p>
        </w:tc>
        <w:tc>
          <w:tcPr>
            <w:tcW w:w="198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002EC097" w14:textId="55D4E553" w:rsidR="004B1610" w:rsidRDefault="00DC2272" w:rsidP="004B1610">
            <w:pPr>
              <w:spacing w:before="80" w:after="80" w:line="276" w:lineRule="auto"/>
              <w:rPr>
                <w:rFonts w:cstheme="majorBidi"/>
                <w:noProof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157362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4B1610">
              <w:rPr>
                <w:rFonts w:cstheme="majorBidi"/>
              </w:rPr>
              <w:t xml:space="preserve"> Transverse</w:t>
            </w:r>
          </w:p>
        </w:tc>
        <w:tc>
          <w:tcPr>
            <w:tcW w:w="1702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1C9F0F8A" w14:textId="4EB61215" w:rsidR="004B1610" w:rsidRDefault="00DC2272" w:rsidP="00C7308B">
            <w:pPr>
              <w:spacing w:before="80" w:after="80" w:line="276" w:lineRule="auto"/>
              <w:rPr>
                <w:rFonts w:cstheme="majorBidi"/>
                <w:noProof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-82766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left w:val="single" w:sz="4" w:space="0" w:color="FFFFFF" w:themeColor="background1"/>
              <w:right w:val="single" w:sz="8" w:space="0" w:color="000000" w:themeColor="text1"/>
            </w:tcBorders>
            <w:vAlign w:val="center"/>
          </w:tcPr>
          <w:p w14:paraId="1E21817A" w14:textId="39DF2B36" w:rsidR="004B1610" w:rsidRDefault="00DC2272" w:rsidP="004B1610">
            <w:pPr>
              <w:spacing w:before="80" w:after="80" w:line="276" w:lineRule="auto"/>
              <w:rPr>
                <w:rFonts w:cstheme="majorBidi"/>
                <w:noProof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414288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4B1610">
              <w:rPr>
                <w:rFonts w:cstheme="majorBidi"/>
                <w:noProof/>
              </w:rPr>
              <w:t xml:space="preserve"> </w:t>
            </w:r>
          </w:p>
        </w:tc>
      </w:tr>
      <w:tr w:rsidR="00E76AED" w14:paraId="45C16EE8" w14:textId="77777777" w:rsidTr="00C7308B">
        <w:tblPrEx>
          <w:tblBorders>
            <w:insideV w:val="none" w:sz="0" w:space="0" w:color="auto"/>
          </w:tblBorders>
        </w:tblPrEx>
        <w:trPr>
          <w:gridAfter w:val="1"/>
          <w:wAfter w:w="15" w:type="dxa"/>
          <w:trHeight w:val="728"/>
        </w:trPr>
        <w:tc>
          <w:tcPr>
            <w:tcW w:w="5400" w:type="dxa"/>
            <w:vMerge w:val="restart"/>
            <w:tcBorders>
              <w:right w:val="nil"/>
            </w:tcBorders>
            <w:shd w:val="clear" w:color="auto" w:fill="EBE2F0"/>
            <w:vAlign w:val="center"/>
          </w:tcPr>
          <w:p w14:paraId="54A0854F" w14:textId="77777777" w:rsidR="00E76AED" w:rsidRDefault="00E76AED" w:rsidP="00E76AED">
            <w:pPr>
              <w:pStyle w:val="PurpleHeader"/>
            </w:pPr>
            <w:r>
              <w:t>Orientation Selection: Extremity Riser Plate</w:t>
            </w:r>
          </w:p>
          <w:p w14:paraId="0A3DFF63" w14:textId="2C17C8BE" w:rsidR="00E76AED" w:rsidRDefault="00E76AED" w:rsidP="00E76AED">
            <w:pPr>
              <w:pStyle w:val="PurpleHeader"/>
            </w:pPr>
            <w:r w:rsidRPr="00F418A3">
              <w:rPr>
                <w:rFonts w:cstheme="minorBidi"/>
                <w:b w:val="0"/>
                <w:caps w:val="0"/>
                <w:color w:val="auto"/>
                <w:szCs w:val="22"/>
              </w:rPr>
              <w:t>Select direction of corner arrows</w:t>
            </w:r>
            <w:r>
              <w:rPr>
                <w:rFonts w:cstheme="minorBidi"/>
                <w:b w:val="0"/>
                <w:caps w:val="0"/>
                <w:color w:val="auto"/>
                <w:szCs w:val="22"/>
              </w:rPr>
              <w:t xml:space="preserve"> relative to gantry</w:t>
            </w:r>
          </w:p>
        </w:tc>
        <w:tc>
          <w:tcPr>
            <w:tcW w:w="198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58E263EA" w14:textId="1F8B94CA" w:rsidR="00E76AED" w:rsidRPr="00A95AFA" w:rsidRDefault="00E76AED" w:rsidP="00E76AED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-134324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>
              <w:rPr>
                <w:rFonts w:cstheme="majorBidi"/>
              </w:rPr>
              <w:t xml:space="preserve"> Longitudinal </w:t>
            </w:r>
          </w:p>
        </w:tc>
        <w:tc>
          <w:tcPr>
            <w:tcW w:w="1702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4B82EA4C" w14:textId="01876290" w:rsidR="00E76AED" w:rsidRPr="00A95AFA" w:rsidRDefault="00E76AED" w:rsidP="00E76AED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-152963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left w:val="single" w:sz="4" w:space="0" w:color="FFFFFF" w:themeColor="background1"/>
              <w:right w:val="single" w:sz="8" w:space="0" w:color="000000" w:themeColor="text1"/>
            </w:tcBorders>
            <w:vAlign w:val="center"/>
          </w:tcPr>
          <w:p w14:paraId="1A8A468E" w14:textId="41DCE5D6" w:rsidR="00E76AED" w:rsidRPr="00A95AFA" w:rsidRDefault="00E76AED" w:rsidP="00E76AED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-362593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</w:tr>
      <w:tr w:rsidR="004B1610" w14:paraId="41F9F8AB" w14:textId="77777777" w:rsidTr="3597962F">
        <w:tblPrEx>
          <w:tblBorders>
            <w:insideV w:val="none" w:sz="0" w:space="0" w:color="auto"/>
          </w:tblBorders>
        </w:tblPrEx>
        <w:trPr>
          <w:gridAfter w:val="1"/>
          <w:wAfter w:w="15" w:type="dxa"/>
          <w:trHeight w:val="692"/>
        </w:trPr>
        <w:tc>
          <w:tcPr>
            <w:tcW w:w="5400" w:type="dxa"/>
            <w:vMerge/>
            <w:vAlign w:val="center"/>
          </w:tcPr>
          <w:p w14:paraId="64E52EBA" w14:textId="77777777" w:rsidR="004B1610" w:rsidRDefault="004B1610" w:rsidP="004B1610">
            <w:pPr>
              <w:pStyle w:val="PurpleHeader"/>
            </w:pPr>
          </w:p>
        </w:tc>
        <w:tc>
          <w:tcPr>
            <w:tcW w:w="198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23132C65" w14:textId="6DF1C1EB" w:rsidR="004B1610" w:rsidRPr="00A95AFA" w:rsidRDefault="00DC2272" w:rsidP="004B1610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60269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610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4B1610">
              <w:rPr>
                <w:rFonts w:cstheme="majorBidi"/>
              </w:rPr>
              <w:t xml:space="preserve"> Transverse</w:t>
            </w:r>
          </w:p>
        </w:tc>
        <w:tc>
          <w:tcPr>
            <w:tcW w:w="1702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76C98F6D" w14:textId="26C32161" w:rsidR="004B1610" w:rsidRPr="00A95AFA" w:rsidRDefault="00DC2272" w:rsidP="004B1610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-548142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left w:val="single" w:sz="4" w:space="0" w:color="FFFFFF" w:themeColor="background1"/>
              <w:right w:val="single" w:sz="8" w:space="0" w:color="000000" w:themeColor="text1"/>
            </w:tcBorders>
            <w:vAlign w:val="center"/>
          </w:tcPr>
          <w:p w14:paraId="473E7421" w14:textId="66D99C72" w:rsidR="004B1610" w:rsidRPr="00A95AFA" w:rsidRDefault="00DC2272" w:rsidP="004B1610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Traverse"/>
                <w:tag w:val="Traverse"/>
                <w:id w:val="255876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610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</w:tc>
      </w:tr>
    </w:tbl>
    <w:p w14:paraId="7380BE14" w14:textId="3D50ACC1" w:rsidR="00834572" w:rsidRDefault="00834572" w:rsidP="00286043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EF6201" w:rsidRPr="00755F87" w14:paraId="53125E99" w14:textId="77777777" w:rsidTr="68C97C5D">
        <w:trPr>
          <w:trHeight w:val="576"/>
        </w:trPr>
        <w:tc>
          <w:tcPr>
            <w:tcW w:w="10800" w:type="dxa"/>
            <w:gridSpan w:val="4"/>
            <w:shd w:val="clear" w:color="auto" w:fill="EBE2F0"/>
            <w:vAlign w:val="center"/>
          </w:tcPr>
          <w:p w14:paraId="73C476E7" w14:textId="194D8333" w:rsidR="00EF6201" w:rsidRPr="00755F87" w:rsidRDefault="17890E98" w:rsidP="68C97C5D">
            <w:pPr>
              <w:spacing w:line="259" w:lineRule="auto"/>
              <w:ind w:left="76"/>
              <w:rPr>
                <w:rFonts w:cstheme="majorBidi"/>
              </w:rPr>
            </w:pPr>
            <w:r w:rsidRPr="68C97C5D">
              <w:rPr>
                <w:rFonts w:cstheme="majorBidi"/>
                <w:b/>
                <w:bCs/>
                <w:caps/>
                <w:color w:val="32195B"/>
              </w:rPr>
              <w:t xml:space="preserve">Lok-Bar(s) indexed to </w:t>
            </w:r>
            <w:r w:rsidR="1E31B69D" w:rsidRPr="17DE0B82">
              <w:rPr>
                <w:rFonts w:cstheme="majorBidi"/>
                <w:b/>
                <w:bCs/>
                <w:caps/>
                <w:color w:val="32195B"/>
              </w:rPr>
              <w:t>COUCHTOP</w:t>
            </w:r>
            <w:r w:rsidR="008547D0">
              <w:rPr>
                <w:rFonts w:cstheme="majorBidi"/>
                <w:b/>
                <w:bCs/>
                <w:caps/>
                <w:color w:val="32195B"/>
              </w:rPr>
              <w:t xml:space="preserve"> </w:t>
            </w:r>
            <w:r w:rsidRPr="68C97C5D">
              <w:rPr>
                <w:rFonts w:cstheme="majorBidi"/>
                <w:b/>
                <w:bCs/>
                <w:caps/>
                <w:color w:val="32195B"/>
              </w:rPr>
              <w:t>at</w:t>
            </w:r>
          </w:p>
        </w:tc>
      </w:tr>
      <w:tr w:rsidR="00B6202F" w:rsidRPr="00755F87" w14:paraId="3B1C2886" w14:textId="77777777" w:rsidTr="68C97C5D">
        <w:trPr>
          <w:trHeight w:val="341"/>
        </w:trPr>
        <w:tc>
          <w:tcPr>
            <w:tcW w:w="5400" w:type="dxa"/>
            <w:gridSpan w:val="2"/>
            <w:shd w:val="clear" w:color="auto" w:fill="F2F2F2" w:themeFill="background1" w:themeFillShade="F2"/>
            <w:vAlign w:val="center"/>
          </w:tcPr>
          <w:p w14:paraId="5D9BB221" w14:textId="021C570F" w:rsidR="00B6202F" w:rsidRPr="00EF6201" w:rsidRDefault="00721C57" w:rsidP="00B666BC">
            <w:pPr>
              <w:ind w:left="76"/>
              <w:jc w:val="center"/>
              <w:rPr>
                <w:rFonts w:cstheme="majorHAnsi"/>
                <w:b/>
                <w:caps/>
                <w:color w:val="32195B"/>
              </w:rPr>
            </w:pPr>
            <w:r>
              <w:rPr>
                <w:rFonts w:cstheme="majorHAnsi"/>
                <w:b/>
                <w:caps/>
                <w:color w:val="32195B"/>
              </w:rPr>
              <w:t>multiFix 2</w:t>
            </w:r>
          </w:p>
        </w:tc>
        <w:tc>
          <w:tcPr>
            <w:tcW w:w="5400" w:type="dxa"/>
            <w:gridSpan w:val="2"/>
            <w:shd w:val="clear" w:color="auto" w:fill="F2F2F2" w:themeFill="background1" w:themeFillShade="F2"/>
            <w:vAlign w:val="center"/>
          </w:tcPr>
          <w:p w14:paraId="7E4513F9" w14:textId="5B2C770F" w:rsidR="00B6202F" w:rsidRPr="00EF6201" w:rsidRDefault="00721C57" w:rsidP="00B666BC">
            <w:pPr>
              <w:ind w:left="76"/>
              <w:jc w:val="center"/>
              <w:rPr>
                <w:rFonts w:cstheme="majorHAnsi"/>
                <w:b/>
                <w:caps/>
                <w:color w:val="32195B"/>
              </w:rPr>
            </w:pPr>
            <w:r>
              <w:rPr>
                <w:rFonts w:cstheme="majorHAnsi"/>
                <w:b/>
                <w:caps/>
                <w:color w:val="32195B"/>
              </w:rPr>
              <w:t>Extremity Riser Plate</w:t>
            </w:r>
          </w:p>
        </w:tc>
      </w:tr>
      <w:tr w:rsidR="00B6202F" w:rsidRPr="00755F87" w14:paraId="3161F83C" w14:textId="77777777" w:rsidTr="68C97C5D">
        <w:trPr>
          <w:trHeight w:val="645"/>
        </w:trPr>
        <w:tc>
          <w:tcPr>
            <w:tcW w:w="2700" w:type="dxa"/>
            <w:shd w:val="clear" w:color="auto" w:fill="EBE2F0"/>
            <w:vAlign w:val="center"/>
          </w:tcPr>
          <w:p w14:paraId="72A948B2" w14:textId="7B930840" w:rsidR="00B6202F" w:rsidRPr="00755F87" w:rsidRDefault="003A7161" w:rsidP="00B6202F">
            <w:pPr>
              <w:pStyle w:val="PurpleHeading"/>
            </w:pPr>
            <w:r>
              <w:t>Lok-Bar</w:t>
            </w:r>
            <w:r w:rsidR="002F1ECB">
              <w:t>™</w:t>
            </w:r>
            <w:r>
              <w:t xml:space="preserve"> 1</w:t>
            </w:r>
          </w:p>
        </w:tc>
        <w:tc>
          <w:tcPr>
            <w:tcW w:w="2700" w:type="dxa"/>
            <w:vAlign w:val="center"/>
          </w:tcPr>
          <w:p w14:paraId="3ACEA7E6" w14:textId="5785F60B" w:rsidR="00B6202F" w:rsidRPr="00755F87" w:rsidRDefault="00E76AED" w:rsidP="00B6202F">
            <w:pPr>
              <w:spacing w:before="80" w:after="80" w:line="276" w:lineRule="auto"/>
              <w:rPr>
                <w:rFonts w:cstheme="majorHAnsi"/>
              </w:rPr>
            </w:pPr>
            <w:r>
              <w:rPr>
                <w:rFonts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93" behindDoc="0" locked="0" layoutInCell="1" allowOverlap="1" wp14:anchorId="793CCFF5" wp14:editId="54F790D9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-2687320</wp:posOffset>
                      </wp:positionV>
                      <wp:extent cx="122555" cy="299720"/>
                      <wp:effectExtent l="38100" t="0" r="0" b="24130"/>
                      <wp:wrapNone/>
                      <wp:docPr id="1875999060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29972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CCA49" id="Arrow: Up 5" o:spid="_x0000_s1026" type="#_x0000_t68" style="position:absolute;margin-left:263.15pt;margin-top:-211.6pt;width:9.65pt;height:23.6pt;z-index:251664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" adj="4416" fillcolor="windowText" strokeweight="1pt"/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EBE2F0"/>
            <w:vAlign w:val="center"/>
          </w:tcPr>
          <w:p w14:paraId="250BF0EF" w14:textId="40FBC65E" w:rsidR="00B6202F" w:rsidRPr="00755F87" w:rsidRDefault="005E45B9" w:rsidP="00B6202F">
            <w:pPr>
              <w:pStyle w:val="PurpleHeading"/>
            </w:pPr>
            <w:r>
              <w:t>Lok-Bar 1</w:t>
            </w:r>
          </w:p>
        </w:tc>
        <w:tc>
          <w:tcPr>
            <w:tcW w:w="2700" w:type="dxa"/>
            <w:vAlign w:val="center"/>
          </w:tcPr>
          <w:p w14:paraId="2D7D0CD4" w14:textId="2056BE49" w:rsidR="00B6202F" w:rsidRPr="00755F87" w:rsidRDefault="00B6202F" w:rsidP="00B6202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6202F" w:rsidRPr="00755F87" w14:paraId="23901F94" w14:textId="77777777" w:rsidTr="68C97C5D">
        <w:trPr>
          <w:trHeight w:val="645"/>
        </w:trPr>
        <w:tc>
          <w:tcPr>
            <w:tcW w:w="2700" w:type="dxa"/>
            <w:shd w:val="clear" w:color="auto" w:fill="EBE2F0"/>
            <w:vAlign w:val="center"/>
          </w:tcPr>
          <w:p w14:paraId="1B22AA6A" w14:textId="01A16760" w:rsidR="00B6202F" w:rsidRDefault="003A7161" w:rsidP="00B6202F">
            <w:pPr>
              <w:pStyle w:val="PurpleHeading"/>
            </w:pPr>
            <w:r>
              <w:t>Lok-Bar 2</w:t>
            </w:r>
          </w:p>
        </w:tc>
        <w:tc>
          <w:tcPr>
            <w:tcW w:w="2700" w:type="dxa"/>
            <w:vAlign w:val="center"/>
          </w:tcPr>
          <w:p w14:paraId="1BF07775" w14:textId="4450204E" w:rsidR="00B6202F" w:rsidRDefault="00B6202F" w:rsidP="00B6202F">
            <w:pPr>
              <w:pStyle w:val="PurpleHeading"/>
            </w:pPr>
          </w:p>
        </w:tc>
        <w:tc>
          <w:tcPr>
            <w:tcW w:w="2700" w:type="dxa"/>
            <w:shd w:val="clear" w:color="auto" w:fill="EBE2F0"/>
            <w:vAlign w:val="center"/>
          </w:tcPr>
          <w:p w14:paraId="38DB9C52" w14:textId="77777777" w:rsidR="00B6202F" w:rsidRDefault="005E45B9" w:rsidP="000311A7">
            <w:pPr>
              <w:pStyle w:val="PurpleHeading"/>
              <w:spacing w:after="0"/>
            </w:pPr>
            <w:r>
              <w:t>Lok-Bar 2</w:t>
            </w:r>
          </w:p>
          <w:p w14:paraId="732379E6" w14:textId="66B82CE3" w:rsidR="000311A7" w:rsidRPr="000311A7" w:rsidRDefault="000311A7" w:rsidP="000311A7">
            <w:pPr>
              <w:pStyle w:val="PurpleHeading"/>
              <w:spacing w:before="0"/>
              <w:rPr>
                <w:i/>
                <w:iCs/>
              </w:rPr>
            </w:pPr>
            <w:r w:rsidRPr="000311A7">
              <w:rPr>
                <w:rFonts w:cstheme="minorBidi"/>
                <w:b w:val="0"/>
                <w:i/>
                <w:iCs/>
                <w:caps w:val="0"/>
                <w:color w:val="auto"/>
              </w:rPr>
              <w:t>OPTIONAL</w:t>
            </w:r>
          </w:p>
        </w:tc>
        <w:tc>
          <w:tcPr>
            <w:tcW w:w="2700" w:type="dxa"/>
            <w:vAlign w:val="center"/>
          </w:tcPr>
          <w:p w14:paraId="54B684BD" w14:textId="77777777" w:rsidR="004D255D" w:rsidRPr="004D255D" w:rsidRDefault="00DC2272" w:rsidP="00B6202F">
            <w:pPr>
              <w:pStyle w:val="PurpleHeading"/>
              <w:rPr>
                <w:rFonts w:cstheme="majorBidi"/>
                <w:b w:val="0"/>
                <w:caps w:val="0"/>
                <w:color w:val="auto"/>
              </w:rPr>
            </w:pPr>
            <w:sdt>
              <w:sdtPr>
                <w:rPr>
                  <w:rFonts w:cstheme="majorBidi"/>
                  <w:b w:val="0"/>
                  <w:caps w:val="0"/>
                  <w:color w:val="auto"/>
                </w:rPr>
                <w:alias w:val="Slide-Guide"/>
                <w:tag w:val="Slide-Guide"/>
                <w:id w:val="-1548904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255D" w:rsidRPr="004D255D">
                  <w:rPr>
                    <w:rFonts w:ascii="Segoe UI Symbol" w:hAnsi="Segoe UI Symbol" w:cs="Segoe UI Symbol"/>
                    <w:b w:val="0"/>
                    <w:caps w:val="0"/>
                    <w:color w:val="auto"/>
                  </w:rPr>
                  <w:t>☐</w:t>
                </w:r>
              </w:sdtContent>
            </w:sdt>
            <w:r w:rsidR="004D255D" w:rsidRPr="004D255D">
              <w:rPr>
                <w:rFonts w:cstheme="majorBidi"/>
                <w:b w:val="0"/>
                <w:caps w:val="0"/>
                <w:color w:val="auto"/>
              </w:rPr>
              <w:t xml:space="preserve"> Slide Guide</w:t>
            </w:r>
          </w:p>
          <w:p w14:paraId="0B505316" w14:textId="35B0CC88" w:rsidR="004D255D" w:rsidRDefault="00DC2272" w:rsidP="00B6202F">
            <w:pPr>
              <w:pStyle w:val="PurpleHeading"/>
            </w:pPr>
            <w:sdt>
              <w:sdtPr>
                <w:rPr>
                  <w:rFonts w:cstheme="majorBidi"/>
                  <w:b w:val="0"/>
                  <w:caps w:val="0"/>
                  <w:color w:val="auto"/>
                </w:rPr>
                <w:alias w:val="n/a"/>
                <w:tag w:val="n/a"/>
                <w:id w:val="-23293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255D" w:rsidRPr="004D255D">
                  <w:rPr>
                    <w:rFonts w:ascii="Segoe UI Symbol" w:hAnsi="Segoe UI Symbol" w:cs="Segoe UI Symbol"/>
                    <w:b w:val="0"/>
                    <w:caps w:val="0"/>
                    <w:color w:val="auto"/>
                  </w:rPr>
                  <w:t>☐</w:t>
                </w:r>
              </w:sdtContent>
            </w:sdt>
            <w:r w:rsidR="004D255D" w:rsidRPr="004D255D">
              <w:rPr>
                <w:rFonts w:cstheme="majorBidi"/>
                <w:b w:val="0"/>
                <w:caps w:val="0"/>
                <w:color w:val="auto"/>
              </w:rPr>
              <w:t xml:space="preserve"> N/A</w:t>
            </w:r>
          </w:p>
        </w:tc>
      </w:tr>
    </w:tbl>
    <w:p w14:paraId="482B0830" w14:textId="513413F9" w:rsidR="00286043" w:rsidRPr="00755F87" w:rsidRDefault="00286043" w:rsidP="00286043">
      <w:pPr>
        <w:rPr>
          <w:b/>
          <w:bCs/>
        </w:rPr>
      </w:pPr>
    </w:p>
    <w:p w14:paraId="4A6C20CA" w14:textId="39BB5EC7" w:rsidR="004B1610" w:rsidRDefault="004B1610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br w:type="page"/>
      </w:r>
    </w:p>
    <w:p w14:paraId="3DB9030C" w14:textId="69325177" w:rsidR="004C72D7" w:rsidRPr="000F1200" w:rsidRDefault="00AD0690" w:rsidP="00286043">
      <w:pPr>
        <w:rPr>
          <w:b/>
          <w:bCs/>
          <w:sz w:val="24"/>
          <w:szCs w:val="24"/>
        </w:rPr>
      </w:pPr>
      <w:r w:rsidRPr="68C97C5D">
        <w:rPr>
          <w:b/>
          <w:bCs/>
          <w:sz w:val="24"/>
          <w:szCs w:val="24"/>
        </w:rPr>
        <w:lastRenderedPageBreak/>
        <w:t>INDEXING TO MULTIFIX</w:t>
      </w:r>
      <w:r w:rsidR="000677E1" w:rsidRPr="68C97C5D">
        <w:rPr>
          <w:b/>
          <w:bCs/>
          <w:sz w:val="24"/>
          <w:szCs w:val="24"/>
        </w:rPr>
        <w:t xml:space="preserve"> 2:</w:t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861AED" w:rsidRPr="00755F87" w14:paraId="5A312704" w14:textId="57213F05" w:rsidTr="68C97C5D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77154245" w14:textId="77777777" w:rsidR="00861AED" w:rsidRPr="00755F87" w:rsidRDefault="00861AED">
            <w:pPr>
              <w:pStyle w:val="PurpleHeading"/>
            </w:pPr>
            <w:r>
              <w:t>Extremity Riser</w:t>
            </w:r>
            <w:r w:rsidRPr="00E07768">
              <w:t xml:space="preserve"> </w:t>
            </w:r>
            <w:r w:rsidRPr="00755F87">
              <w:t>Used?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EAB45" w14:textId="74ED75C7" w:rsidR="00861AED" w:rsidRPr="00861AED" w:rsidRDefault="00DC2272" w:rsidP="17DE0B82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1671401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D2CA878" w:rsidRPr="17DE0B82">
              <w:rPr>
                <w:rFonts w:cstheme="majorBidi"/>
              </w:rPr>
              <w:t xml:space="preserve"> Yes</w:t>
            </w:r>
          </w:p>
          <w:p w14:paraId="059C59E4" w14:textId="79D1AE8F" w:rsidR="00861AED" w:rsidRPr="00861AED" w:rsidRDefault="00DC2272" w:rsidP="17DE0B82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964470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D2CA878" w:rsidRPr="17DE0B82">
              <w:rPr>
                <w:rFonts w:cstheme="majorBidi"/>
              </w:rPr>
              <w:t xml:space="preserve"> No</w:t>
            </w:r>
          </w:p>
        </w:tc>
        <w:tc>
          <w:tcPr>
            <w:tcW w:w="5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29239" w14:textId="77777777" w:rsidR="00861AED" w:rsidRDefault="00861AED" w:rsidP="00861AED">
            <w:pPr>
              <w:rPr>
                <w:rFonts w:cstheme="majorBidi"/>
              </w:rPr>
            </w:pPr>
            <w:r>
              <w:rPr>
                <w:rFonts w:cstheme="majorBidi"/>
              </w:rPr>
              <w:t>If ‘No’, skip to pg. 4</w:t>
            </w:r>
          </w:p>
          <w:p w14:paraId="317B984E" w14:textId="2A6068EE" w:rsidR="00861AED" w:rsidRPr="00861AED" w:rsidRDefault="00861AED" w:rsidP="00861AED">
            <w:pPr>
              <w:pStyle w:val="ListParagraph"/>
              <w:spacing w:before="80" w:after="80"/>
              <w:ind w:left="-14"/>
              <w:rPr>
                <w:rFonts w:cstheme="majorBidi"/>
              </w:rPr>
            </w:pPr>
            <w:r>
              <w:rPr>
                <w:i/>
                <w:iCs/>
              </w:rPr>
              <w:t>I</w:t>
            </w:r>
            <w:r w:rsidRPr="00CC23FC">
              <w:rPr>
                <w:i/>
                <w:iCs/>
              </w:rPr>
              <w:t>f using Extremity Riser Plate indexed directly to couchtop</w:t>
            </w:r>
            <w:r>
              <w:rPr>
                <w:i/>
                <w:iCs/>
              </w:rPr>
              <w:t>, s</w:t>
            </w:r>
            <w:r w:rsidRPr="00CC23FC">
              <w:rPr>
                <w:i/>
                <w:iCs/>
              </w:rPr>
              <w:t xml:space="preserve">kip </w:t>
            </w:r>
            <w:r>
              <w:rPr>
                <w:i/>
                <w:iCs/>
              </w:rPr>
              <w:t>to pg. 7</w:t>
            </w:r>
          </w:p>
        </w:tc>
      </w:tr>
      <w:tr w:rsidR="000F1200" w:rsidRPr="00755F87" w14:paraId="7DC3AD69" w14:textId="77777777" w:rsidTr="68C97C5D">
        <w:trPr>
          <w:trHeight w:val="57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2AB29E38" w14:textId="25990C66" w:rsidR="000F1200" w:rsidRPr="00755F87" w:rsidRDefault="000F1200">
            <w:pPr>
              <w:pStyle w:val="PurpleHeading"/>
            </w:pPr>
            <w:r w:rsidRPr="00755F87">
              <w:t xml:space="preserve">1) </w:t>
            </w:r>
            <w:r w:rsidR="006531F2">
              <w:t>Riser LEG</w:t>
            </w:r>
            <w:r>
              <w:t xml:space="preserve">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C950D" w14:textId="77777777" w:rsidR="000F1200" w:rsidRPr="00755F87" w:rsidRDefault="000F1200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D99ADD" w14:textId="51DF3EFA" w:rsidR="000F1200" w:rsidRDefault="000F1200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>
              <w:rPr>
                <w:rFonts w:cstheme="majorHAnsi"/>
              </w:rPr>
              <w:t>Indicate index locations:</w:t>
            </w:r>
          </w:p>
          <w:p w14:paraId="06D7264D" w14:textId="4AF4C5AA" w:rsidR="00032593" w:rsidRDefault="009C50AA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>
              <w:rPr>
                <w:rFonts w:cstheme="majorHAnsi"/>
              </w:rPr>
              <w:lastRenderedPageBreak/>
              <w:t xml:space="preserve">        </w:t>
            </w:r>
            <w:r w:rsidRPr="009C50AA">
              <w:rPr>
                <w:rFonts w:cstheme="majorHAnsi"/>
                <w:noProof/>
              </w:rPr>
              <w:drawing>
                <wp:inline distT="0" distB="0" distL="0" distR="0" wp14:anchorId="714FA810" wp14:editId="0E9E4004">
                  <wp:extent cx="2590800" cy="1722541"/>
                  <wp:effectExtent l="0" t="0" r="0" b="0"/>
                  <wp:docPr id="2050996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99622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77" cy="17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52EEF" w14:textId="77777777" w:rsidR="0055270C" w:rsidRDefault="0055270C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</w:p>
          <w:p w14:paraId="3585AB45" w14:textId="210CF9DE" w:rsidR="009139C5" w:rsidRDefault="444B446C">
            <w:pPr>
              <w:pStyle w:val="ListParagraph"/>
              <w:spacing w:before="80" w:after="80"/>
              <w:ind w:left="-14"/>
              <w:jc w:val="center"/>
            </w:pPr>
            <w:r>
              <w:rPr>
                <w:noProof/>
              </w:rPr>
              <w:drawing>
                <wp:inline distT="0" distB="0" distL="0" distR="0" wp14:anchorId="06F93713" wp14:editId="61D511ED">
                  <wp:extent cx="2971800" cy="4123372"/>
                  <wp:effectExtent l="0" t="0" r="0" b="0"/>
                  <wp:docPr id="18292806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8064" name="Picture 18292806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2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B5188" w14:textId="01BCCD85" w:rsidR="0055270C" w:rsidRPr="00CC23FC" w:rsidRDefault="0055270C" w:rsidP="00CC23FC">
            <w:pPr>
              <w:spacing w:before="80" w:after="80"/>
              <w:rPr>
                <w:rFonts w:cstheme="majorHAnsi"/>
              </w:rPr>
            </w:pPr>
          </w:p>
        </w:tc>
      </w:tr>
      <w:tr w:rsidR="000F1200" w:rsidRPr="00755F87" w14:paraId="4CC2797C" w14:textId="77777777" w:rsidTr="68C97C5D">
        <w:trPr>
          <w:trHeight w:val="971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7A317184" w14:textId="68E8D37D" w:rsidR="000F1200" w:rsidRDefault="000F1200">
            <w:pPr>
              <w:pStyle w:val="PurpleHeading"/>
            </w:pPr>
            <w:r w:rsidRPr="00755F87">
              <w:lastRenderedPageBreak/>
              <w:t xml:space="preserve">2) </w:t>
            </w:r>
            <w:r w:rsidR="006531F2">
              <w:t>Riser LEG</w:t>
            </w:r>
            <w:r>
              <w:t xml:space="preserve"> 2 indexed at</w:t>
            </w:r>
          </w:p>
          <w:p w14:paraId="712E338F" w14:textId="77777777" w:rsidR="00C11A69" w:rsidRDefault="00C11A69">
            <w:pPr>
              <w:pStyle w:val="PurpleHeading"/>
            </w:pPr>
          </w:p>
          <w:p w14:paraId="150A16A1" w14:textId="77777777" w:rsidR="00C11A69" w:rsidRDefault="00C11A69">
            <w:pPr>
              <w:pStyle w:val="PurpleHeading"/>
            </w:pPr>
          </w:p>
          <w:p w14:paraId="56E0A1A2" w14:textId="0EC504D6" w:rsidR="00C11A69" w:rsidRPr="009B4E27" w:rsidRDefault="00C11A69">
            <w:pPr>
              <w:pStyle w:val="PurpleHeading"/>
            </w:pPr>
            <w:r>
              <w:t>Note:</w:t>
            </w:r>
            <w:r w:rsidR="009B4E27">
              <w:t xml:space="preserve"> </w:t>
            </w:r>
            <w:r w:rsidR="009B4E27" w:rsidRPr="009B4E27">
              <w:rPr>
                <w:rFonts w:cstheme="minorBidi"/>
                <w:b w:val="0"/>
                <w:caps w:val="0"/>
                <w:color w:val="auto"/>
              </w:rPr>
              <w:t>Riser legs are interchangeable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5B3E0" w14:textId="645E2E7F" w:rsidR="000F1200" w:rsidRPr="00755F87" w:rsidRDefault="000F1200" w:rsidP="21FA787A">
            <w:pPr>
              <w:spacing w:before="80" w:after="80"/>
              <w:rPr>
                <w:rFonts w:cstheme="majorBidi"/>
              </w:rPr>
            </w:pPr>
          </w:p>
        </w:tc>
        <w:tc>
          <w:tcPr>
            <w:tcW w:w="5220" w:type="dxa"/>
            <w:vMerge/>
            <w:vAlign w:val="center"/>
          </w:tcPr>
          <w:p w14:paraId="29F23AB2" w14:textId="77777777" w:rsidR="000F1200" w:rsidRPr="00755F87" w:rsidRDefault="000F1200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6AC3E128" w14:textId="4D92F6D4" w:rsidR="000F1200" w:rsidRDefault="000F1200"/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4C72D7" w:rsidRPr="00755F87" w14:paraId="16E1B325" w14:textId="77777777" w:rsidTr="68C97C5D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6B66756E" w14:textId="4DEF274F" w:rsidR="004C72D7" w:rsidRPr="00755F87" w:rsidRDefault="004C72D7">
            <w:pPr>
              <w:pStyle w:val="PurpleHeading"/>
            </w:pPr>
            <w:r>
              <w:t>Indexing Pegs</w:t>
            </w:r>
            <w:r w:rsidRPr="00E07768">
              <w:t xml:space="preserve"> </w:t>
            </w:r>
            <w:r w:rsidRPr="00755F87">
              <w:t>Used?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133B5" w14:textId="28C431E3" w:rsidR="002B19C4" w:rsidRPr="00861AED" w:rsidRDefault="00DC2272" w:rsidP="002B19C4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-967902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Yes</w:t>
            </w:r>
          </w:p>
          <w:p w14:paraId="54B3F598" w14:textId="1436AFCC" w:rsidR="004C72D7" w:rsidRPr="00755F87" w:rsidRDefault="00DC2272" w:rsidP="002B19C4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-187106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08B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No</w:t>
            </w:r>
          </w:p>
        </w:tc>
      </w:tr>
      <w:tr w:rsidR="004C72D7" w:rsidRPr="00755F87" w14:paraId="2A8BF379" w14:textId="77777777" w:rsidTr="009B6354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6BA24DA2" w14:textId="77777777" w:rsidR="004C72D7" w:rsidRPr="00755F87" w:rsidRDefault="004C72D7">
            <w:pPr>
              <w:pStyle w:val="PurpleHeading"/>
            </w:pPr>
            <w:r w:rsidRPr="00755F87">
              <w:lastRenderedPageBreak/>
              <w:t xml:space="preserve">1) </w:t>
            </w:r>
            <w:r>
              <w:t>Peg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92CB9" w14:textId="77777777" w:rsidR="004C72D7" w:rsidRPr="00755F87" w:rsidRDefault="004C72D7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F9A9D0" w14:textId="008256A0" w:rsidR="00372358" w:rsidRPr="00372358" w:rsidRDefault="6E823492" w:rsidP="00372358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 w:rsidRPr="68C97C5D">
              <w:rPr>
                <w:rFonts w:cstheme="majorBidi"/>
              </w:rPr>
              <w:t>Indicate index locations:</w:t>
            </w:r>
          </w:p>
          <w:p w14:paraId="31BA13AC" w14:textId="1A5DE3D2" w:rsidR="4F2E33F1" w:rsidRPr="00117337" w:rsidRDefault="458660B5" w:rsidP="00117337">
            <w:pPr>
              <w:pStyle w:val="ListParagraph"/>
              <w:spacing w:before="80" w:after="80"/>
              <w:ind w:left="-14"/>
              <w:jc w:val="center"/>
              <w:rPr>
                <w:rFonts w:cstheme="majorBidi"/>
              </w:rPr>
            </w:pPr>
            <w:r>
              <w:rPr>
                <w:noProof/>
              </w:rPr>
              <w:drawing>
                <wp:inline distT="0" distB="0" distL="0" distR="0" wp14:anchorId="26BA6CA4" wp14:editId="03BEF999">
                  <wp:extent cx="2377440" cy="1035896"/>
                  <wp:effectExtent l="0" t="0" r="3810" b="0"/>
                  <wp:docPr id="1731938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93802" name="Picture 173193802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E0174" w14:textId="46682A34" w:rsidR="004C72D7" w:rsidRPr="00755F87" w:rsidRDefault="6FC64CEA" w:rsidP="004C72D7">
            <w:pPr>
              <w:pStyle w:val="ListParagraph"/>
              <w:spacing w:before="80" w:after="80"/>
              <w:ind w:left="-14"/>
              <w:jc w:val="center"/>
            </w:pPr>
            <w:r>
              <w:rPr>
                <w:noProof/>
              </w:rPr>
              <w:drawing>
                <wp:inline distT="0" distB="0" distL="0" distR="0" wp14:anchorId="1AEC2ACA" wp14:editId="40B33696">
                  <wp:extent cx="2971800" cy="4123373"/>
                  <wp:effectExtent l="0" t="0" r="0" b="0"/>
                  <wp:docPr id="173731516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8064" name="Picture 18292806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A7F22" w14:textId="77777777" w:rsidR="004C72D7" w:rsidRPr="00755F87" w:rsidRDefault="004C72D7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4C72D7" w:rsidRPr="00755F87" w14:paraId="278EBB17" w14:textId="77777777" w:rsidTr="009B6354">
        <w:trPr>
          <w:trHeight w:val="71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563C3A10" w14:textId="77777777" w:rsidR="004C72D7" w:rsidRDefault="004C72D7">
            <w:pPr>
              <w:pStyle w:val="PurpleHeading"/>
            </w:pPr>
            <w:r w:rsidRPr="00755F87">
              <w:t xml:space="preserve">2) </w:t>
            </w:r>
            <w:r>
              <w:t>peg 2 indexed at</w:t>
            </w:r>
          </w:p>
          <w:p w14:paraId="24E04872" w14:textId="77777777" w:rsidR="009B4E27" w:rsidRDefault="009B4E27">
            <w:pPr>
              <w:pStyle w:val="PurpleHeading"/>
            </w:pPr>
          </w:p>
          <w:p w14:paraId="485FB100" w14:textId="77777777" w:rsidR="009B4E27" w:rsidRDefault="009B4E27">
            <w:pPr>
              <w:pStyle w:val="PurpleHeading"/>
            </w:pPr>
          </w:p>
          <w:p w14:paraId="560844AC" w14:textId="1CDFD31F" w:rsidR="009B4E27" w:rsidRPr="00755F87" w:rsidRDefault="009B4E27">
            <w:pPr>
              <w:pStyle w:val="PurpleHeading"/>
              <w:rPr>
                <w:bCs/>
              </w:rPr>
            </w:pPr>
            <w:r>
              <w:t xml:space="preserve">Note: </w:t>
            </w:r>
            <w:r>
              <w:rPr>
                <w:rFonts w:cstheme="minorBidi"/>
                <w:b w:val="0"/>
                <w:caps w:val="0"/>
                <w:color w:val="auto"/>
              </w:rPr>
              <w:t>Indexing pegs</w:t>
            </w:r>
            <w:r w:rsidRPr="009B4E27">
              <w:rPr>
                <w:rFonts w:cstheme="minorBidi"/>
                <w:b w:val="0"/>
                <w:caps w:val="0"/>
                <w:color w:val="auto"/>
              </w:rPr>
              <w:t xml:space="preserve"> are interchangeable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F518E" w14:textId="77777777" w:rsidR="004C72D7" w:rsidRPr="00755F87" w:rsidRDefault="004C72D7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16286A9D" w14:textId="77777777" w:rsidR="004C72D7" w:rsidRPr="00755F87" w:rsidRDefault="004C72D7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7C959BB5" w14:textId="02636CA7" w:rsidR="00286043" w:rsidRPr="00CC23FC" w:rsidRDefault="00F62A73" w:rsidP="00286043">
      <w:pPr>
        <w:rPr>
          <w:i/>
          <w:iCs/>
        </w:rPr>
      </w:pPr>
      <w:r w:rsidRPr="00CC23FC">
        <w:rPr>
          <w:i/>
          <w:iCs/>
        </w:rPr>
        <w:t xml:space="preserve">Skip </w:t>
      </w:r>
      <w:r w:rsidR="00DA08CA">
        <w:rPr>
          <w:i/>
          <w:iCs/>
        </w:rPr>
        <w:t>to pg. 7</w:t>
      </w:r>
      <w:r w:rsidR="00DA08CA" w:rsidRPr="00CC23FC">
        <w:rPr>
          <w:i/>
          <w:iCs/>
        </w:rPr>
        <w:t xml:space="preserve"> </w:t>
      </w:r>
      <w:r w:rsidRPr="00CC23FC">
        <w:rPr>
          <w:i/>
          <w:iCs/>
        </w:rPr>
        <w:t>if using Extremity Riser Plate indexed directly to couchtop</w:t>
      </w:r>
      <w:r w:rsidR="00DA08CA">
        <w:rPr>
          <w:i/>
          <w:iCs/>
        </w:rPr>
        <w:t>.</w:t>
      </w:r>
    </w:p>
    <w:p w14:paraId="3F8970E5" w14:textId="77777777" w:rsidR="00D47044" w:rsidRDefault="00D47044">
      <w:r>
        <w:rPr>
          <w:b/>
          <w:caps/>
        </w:rPr>
        <w:br w:type="page"/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BB5C18" w:rsidRPr="00755F87" w14:paraId="1760E864" w14:textId="77777777" w:rsidTr="68C97C5D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3856CCD3" w14:textId="3C56ED3F" w:rsidR="00BB5C18" w:rsidRPr="00755F87" w:rsidRDefault="00BB5C18">
            <w:pPr>
              <w:pStyle w:val="PurpleHeading"/>
            </w:pPr>
            <w:r>
              <w:lastRenderedPageBreak/>
              <w:t xml:space="preserve">tHERMOPLASTIC </w:t>
            </w:r>
            <w:r w:rsidR="00591E38">
              <w:t>1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B4B5F" w14:textId="77777777" w:rsidR="002B19C4" w:rsidRPr="00861AED" w:rsidRDefault="00DC2272" w:rsidP="002B19C4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-189897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19C4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Yes</w:t>
            </w:r>
          </w:p>
          <w:p w14:paraId="74FC8AAC" w14:textId="235754AE" w:rsidR="00BB5C18" w:rsidRPr="00755F87" w:rsidRDefault="00DC2272" w:rsidP="002B19C4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-60410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19C4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No</w:t>
            </w:r>
          </w:p>
        </w:tc>
      </w:tr>
      <w:tr w:rsidR="002F2CC1" w:rsidRPr="00755F87" w14:paraId="6D5622D2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7BBFFA33" w14:textId="1B30C516" w:rsidR="002F2CC1" w:rsidRPr="00755F87" w:rsidRDefault="002F2CC1">
            <w:pPr>
              <w:pStyle w:val="PurpleHeading"/>
            </w:pPr>
            <w:r w:rsidRPr="00755F87">
              <w:t xml:space="preserve">1) </w:t>
            </w:r>
            <w:r>
              <w:t>Frame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E675F" w14:textId="77777777" w:rsidR="002F2CC1" w:rsidRPr="00755F87" w:rsidRDefault="002F2CC1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007044" w14:textId="77777777" w:rsidR="002F2CC1" w:rsidRDefault="39009560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 w:rsidRPr="68C97C5D">
              <w:rPr>
                <w:rFonts w:cstheme="majorBidi"/>
              </w:rPr>
              <w:t>Indicate index locations:</w:t>
            </w:r>
          </w:p>
          <w:p w14:paraId="46293F9E" w14:textId="2846F65D" w:rsidR="002F2CC1" w:rsidRPr="00755F87" w:rsidRDefault="02603EEB">
            <w:pPr>
              <w:pStyle w:val="ListParagraph"/>
              <w:spacing w:before="80" w:after="80"/>
              <w:ind w:left="-14"/>
              <w:jc w:val="center"/>
            </w:pPr>
            <w:r>
              <w:rPr>
                <w:noProof/>
              </w:rPr>
              <w:drawing>
                <wp:inline distT="0" distB="0" distL="0" distR="0" wp14:anchorId="59AF102E" wp14:editId="25F5120D">
                  <wp:extent cx="2971800" cy="4123372"/>
                  <wp:effectExtent l="0" t="0" r="0" b="0"/>
                  <wp:docPr id="16255118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8064" name="Picture 18292806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2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A63DF" w14:textId="77777777" w:rsidR="002F2CC1" w:rsidRPr="00755F87" w:rsidRDefault="002F2CC1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2F2CC1" w:rsidRPr="00755F87" w14:paraId="04B4D948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6DD03AB0" w14:textId="5760FB6D" w:rsidR="002F2CC1" w:rsidRPr="00755F87" w:rsidRDefault="002F2CC1">
            <w:pPr>
              <w:pStyle w:val="PurpleHeading"/>
            </w:pPr>
            <w:r>
              <w:t>2) Frame 2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6857EA" w14:textId="77777777" w:rsidR="002F2CC1" w:rsidRPr="00755F87" w:rsidRDefault="002F2CC1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06018E18" w14:textId="77777777" w:rsidR="002F2CC1" w:rsidRPr="00755F87" w:rsidRDefault="002F2CC1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2F2CC1" w:rsidRPr="00755F87" w14:paraId="4836E46E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26F0C3D5" w14:textId="77777777" w:rsidR="002F2CC1" w:rsidRDefault="002F2CC1">
            <w:pPr>
              <w:pStyle w:val="PurpleHeading"/>
            </w:pPr>
            <w:r>
              <w:t>3</w:t>
            </w:r>
            <w:r w:rsidRPr="00755F87">
              <w:t xml:space="preserve">) </w:t>
            </w:r>
            <w:r>
              <w:t>Frame 3 indexed at</w:t>
            </w:r>
          </w:p>
          <w:p w14:paraId="1C82D711" w14:textId="5A2303E3" w:rsidR="002F2CC1" w:rsidRPr="00782837" w:rsidRDefault="002F2CC1">
            <w:pPr>
              <w:pStyle w:val="PurpleHeading"/>
              <w:rPr>
                <w:b w:val="0"/>
                <w:i/>
                <w:iCs/>
              </w:rPr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1558E" w14:textId="77777777" w:rsidR="002F2CC1" w:rsidRPr="00755F87" w:rsidRDefault="002F2CC1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16BC1323" w14:textId="77777777" w:rsidR="002F2CC1" w:rsidRPr="00755F87" w:rsidRDefault="002F2CC1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2F2CC1" w:rsidRPr="00755F87" w14:paraId="470FD7FD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1A9A3FC1" w14:textId="69156567" w:rsidR="002F2CC1" w:rsidRDefault="002F2CC1" w:rsidP="002F2CC1">
            <w:pPr>
              <w:pStyle w:val="PurpleHeading"/>
            </w:pPr>
            <w:r>
              <w:t>4</w:t>
            </w:r>
            <w:r w:rsidRPr="00755F87">
              <w:t xml:space="preserve">) </w:t>
            </w:r>
            <w:r>
              <w:t>Frame 4 indexed at</w:t>
            </w:r>
          </w:p>
          <w:p w14:paraId="29362D8B" w14:textId="2A8C940D" w:rsidR="002F2CC1" w:rsidRDefault="002F2CC1" w:rsidP="002F2CC1">
            <w:pPr>
              <w:pStyle w:val="PurpleHeading"/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DE34C" w14:textId="77777777" w:rsidR="002F2CC1" w:rsidRPr="00755F87" w:rsidRDefault="002F2CC1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5E859E1E" w14:textId="77777777" w:rsidR="002F2CC1" w:rsidRPr="00755F87" w:rsidRDefault="002F2CC1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2F2CC1" w:rsidRPr="00755F87" w14:paraId="21C8956D" w14:textId="77777777" w:rsidTr="009B6354">
        <w:trPr>
          <w:trHeight w:val="1595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74E010BC" w14:textId="68939781" w:rsidR="002F2CC1" w:rsidRDefault="002F2CC1" w:rsidP="002F2CC1">
            <w:pPr>
              <w:pStyle w:val="PurpleHeading"/>
            </w:pPr>
            <w:r>
              <w:t>5</w:t>
            </w:r>
            <w:r w:rsidRPr="00755F87">
              <w:t xml:space="preserve">) </w:t>
            </w:r>
            <w:r>
              <w:t>Frame 5 indexed at</w:t>
            </w:r>
          </w:p>
          <w:p w14:paraId="45DDDEC0" w14:textId="52EEE0DA" w:rsidR="002F2CC1" w:rsidRDefault="002F2CC1" w:rsidP="002F2CC1">
            <w:pPr>
              <w:pStyle w:val="PurpleHeading"/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73D6B" w14:textId="77777777" w:rsidR="002F2CC1" w:rsidRPr="00755F87" w:rsidRDefault="002F2CC1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6FBC319F" w14:textId="77777777" w:rsidR="002F2CC1" w:rsidRPr="00755F87" w:rsidRDefault="002F2CC1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6F699632" w14:textId="0EC90C9D" w:rsidR="00CC23FC" w:rsidRPr="00CC23FC" w:rsidRDefault="00CC23FC" w:rsidP="00CC23FC">
      <w:pPr>
        <w:rPr>
          <w:i/>
          <w:iCs/>
        </w:rPr>
      </w:pPr>
      <w:r w:rsidRPr="00CC23FC">
        <w:rPr>
          <w:i/>
          <w:iCs/>
        </w:rPr>
        <w:t xml:space="preserve">Skip </w:t>
      </w:r>
      <w:r w:rsidR="00DA08CA">
        <w:rPr>
          <w:i/>
          <w:iCs/>
        </w:rPr>
        <w:t>to pg. 7</w:t>
      </w:r>
      <w:r w:rsidR="00DA08CA" w:rsidRPr="00CC23FC">
        <w:rPr>
          <w:i/>
          <w:iCs/>
        </w:rPr>
        <w:t xml:space="preserve"> </w:t>
      </w:r>
      <w:r w:rsidRPr="00CC23FC">
        <w:rPr>
          <w:i/>
          <w:iCs/>
        </w:rPr>
        <w:t>if using Extremity Riser Plate indexed directly to couchtop</w:t>
      </w:r>
      <w:r w:rsidR="00DA08CA">
        <w:rPr>
          <w:i/>
          <w:iCs/>
        </w:rPr>
        <w:t>.</w:t>
      </w:r>
    </w:p>
    <w:p w14:paraId="53F7410D" w14:textId="77777777" w:rsidR="00BB5C18" w:rsidRDefault="00BB5C18" w:rsidP="00D53462">
      <w:pPr>
        <w:rPr>
          <w:b/>
          <w:bCs/>
          <w:sz w:val="24"/>
          <w:szCs w:val="28"/>
        </w:rPr>
      </w:pPr>
    </w:p>
    <w:p w14:paraId="4E3DEA81" w14:textId="77777777" w:rsidR="007823A1" w:rsidRDefault="007823A1" w:rsidP="00D53462">
      <w:pPr>
        <w:rPr>
          <w:b/>
          <w:bCs/>
          <w:sz w:val="24"/>
          <w:szCs w:val="28"/>
        </w:rPr>
      </w:pPr>
    </w:p>
    <w:p w14:paraId="75F187BC" w14:textId="77777777" w:rsidR="007823A1" w:rsidRDefault="007823A1" w:rsidP="00D53462">
      <w:pPr>
        <w:rPr>
          <w:b/>
          <w:bCs/>
          <w:sz w:val="24"/>
          <w:szCs w:val="28"/>
        </w:rPr>
      </w:pPr>
    </w:p>
    <w:p w14:paraId="37221B52" w14:textId="77777777" w:rsidR="007823A1" w:rsidRDefault="007823A1" w:rsidP="00D53462">
      <w:pPr>
        <w:rPr>
          <w:b/>
          <w:bCs/>
          <w:sz w:val="24"/>
          <w:szCs w:val="28"/>
        </w:rPr>
      </w:pPr>
    </w:p>
    <w:p w14:paraId="4A1808B4" w14:textId="77777777" w:rsidR="007823A1" w:rsidRDefault="007823A1" w:rsidP="00D53462">
      <w:pPr>
        <w:rPr>
          <w:b/>
          <w:bCs/>
          <w:sz w:val="24"/>
          <w:szCs w:val="28"/>
        </w:rPr>
      </w:pPr>
    </w:p>
    <w:p w14:paraId="46FE5D14" w14:textId="77777777" w:rsidR="007823A1" w:rsidRDefault="007823A1" w:rsidP="00D53462">
      <w:pPr>
        <w:rPr>
          <w:b/>
          <w:bCs/>
          <w:sz w:val="24"/>
          <w:szCs w:val="28"/>
        </w:rPr>
      </w:pPr>
    </w:p>
    <w:p w14:paraId="32BF7622" w14:textId="77777777" w:rsidR="007823A1" w:rsidRDefault="007823A1" w:rsidP="00D53462">
      <w:pPr>
        <w:rPr>
          <w:b/>
          <w:bCs/>
          <w:sz w:val="24"/>
          <w:szCs w:val="28"/>
        </w:rPr>
      </w:pP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B762EA" w:rsidRPr="00755F87" w14:paraId="1E0DB53C" w14:textId="77777777" w:rsidTr="68C97C5D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1AF4EC20" w14:textId="086BCCFF" w:rsidR="00B762EA" w:rsidRPr="00755F87" w:rsidRDefault="00B762EA">
            <w:pPr>
              <w:pStyle w:val="PurpleHeading"/>
            </w:pPr>
            <w:r>
              <w:t xml:space="preserve">tHERMOPLASTIC </w:t>
            </w:r>
            <w:r w:rsidR="001D0B24">
              <w:t>2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FF588" w14:textId="77777777" w:rsidR="002B19C4" w:rsidRPr="00861AED" w:rsidRDefault="00DC2272" w:rsidP="002B19C4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50348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19C4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Yes</w:t>
            </w:r>
          </w:p>
          <w:p w14:paraId="4113576D" w14:textId="547B6228" w:rsidR="00B762EA" w:rsidRPr="00755F87" w:rsidRDefault="00DC2272" w:rsidP="002B19C4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-93597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19C4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2B19C4" w:rsidRPr="17DE0B82">
              <w:rPr>
                <w:rFonts w:cstheme="majorBidi"/>
              </w:rPr>
              <w:t xml:space="preserve"> No</w:t>
            </w:r>
          </w:p>
        </w:tc>
      </w:tr>
      <w:tr w:rsidR="00B762EA" w:rsidRPr="00755F87" w14:paraId="43827F8F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0EEE80F6" w14:textId="77777777" w:rsidR="00B762EA" w:rsidRPr="00755F87" w:rsidRDefault="00B762EA">
            <w:pPr>
              <w:pStyle w:val="PurpleHeading"/>
            </w:pPr>
            <w:r w:rsidRPr="00755F87">
              <w:t xml:space="preserve">1) </w:t>
            </w:r>
            <w:r>
              <w:t>Frame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61FC0" w14:textId="77777777" w:rsidR="00B762EA" w:rsidRPr="00755F87" w:rsidRDefault="00B762EA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8D0668" w14:textId="77777777" w:rsidR="00B762EA" w:rsidRDefault="05ABE9B2" w:rsidP="00B762EA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 w:rsidRPr="68C97C5D">
              <w:rPr>
                <w:rFonts w:cstheme="majorBidi"/>
              </w:rPr>
              <w:t>Indicate index locations:</w:t>
            </w:r>
          </w:p>
          <w:p w14:paraId="1A2CCB5D" w14:textId="6AA8DDF4" w:rsidR="00B762EA" w:rsidRPr="00755F87" w:rsidRDefault="7E7F8AB4" w:rsidP="00B762EA">
            <w:pPr>
              <w:pStyle w:val="ListParagraph"/>
              <w:spacing w:before="80" w:after="80"/>
              <w:ind w:left="-14" w:right="76"/>
            </w:pPr>
            <w:r>
              <w:rPr>
                <w:noProof/>
              </w:rPr>
              <w:drawing>
                <wp:inline distT="0" distB="0" distL="0" distR="0" wp14:anchorId="076484EA" wp14:editId="115DDAA9">
                  <wp:extent cx="2971800" cy="4123372"/>
                  <wp:effectExtent l="0" t="0" r="0" b="0"/>
                  <wp:docPr id="104325931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8064" name="Picture 18292806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2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2EA" w:rsidRPr="00755F87" w14:paraId="04D87C11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00646373" w14:textId="77777777" w:rsidR="00B762EA" w:rsidRPr="00755F87" w:rsidRDefault="00B762EA">
            <w:pPr>
              <w:pStyle w:val="PurpleHeading"/>
            </w:pPr>
            <w:r>
              <w:t>2) Frame 2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7E5BB" w14:textId="77777777" w:rsidR="00B762EA" w:rsidRPr="00755F87" w:rsidRDefault="00B762EA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2F44FE31" w14:textId="77777777" w:rsidR="00B762EA" w:rsidRPr="00755F87" w:rsidRDefault="00B762EA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B762EA" w:rsidRPr="00755F87" w14:paraId="78D07A7B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001C38A0" w14:textId="77777777" w:rsidR="00B762EA" w:rsidRDefault="00B762EA">
            <w:pPr>
              <w:pStyle w:val="PurpleHeading"/>
            </w:pPr>
            <w:r>
              <w:t>3</w:t>
            </w:r>
            <w:r w:rsidRPr="00755F87">
              <w:t xml:space="preserve">) </w:t>
            </w:r>
            <w:r>
              <w:t>Frame 3 indexed at</w:t>
            </w:r>
          </w:p>
          <w:p w14:paraId="55B4F830" w14:textId="77777777" w:rsidR="00B762EA" w:rsidRPr="00782837" w:rsidRDefault="00B762EA">
            <w:pPr>
              <w:pStyle w:val="PurpleHeading"/>
              <w:rPr>
                <w:b w:val="0"/>
                <w:i/>
                <w:iCs/>
              </w:rPr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22DC5" w14:textId="77777777" w:rsidR="00B762EA" w:rsidRPr="00755F87" w:rsidRDefault="00B762EA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5AC2A8BE" w14:textId="77777777" w:rsidR="00B762EA" w:rsidRPr="00755F87" w:rsidRDefault="00B762EA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B762EA" w:rsidRPr="00755F87" w14:paraId="5F091402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70F7AB61" w14:textId="77777777" w:rsidR="00B762EA" w:rsidRDefault="00B762EA">
            <w:pPr>
              <w:pStyle w:val="PurpleHeading"/>
            </w:pPr>
            <w:r>
              <w:t>4</w:t>
            </w:r>
            <w:r w:rsidRPr="00755F87">
              <w:t xml:space="preserve">) </w:t>
            </w:r>
            <w:r>
              <w:t>Frame 4 indexed at</w:t>
            </w:r>
          </w:p>
          <w:p w14:paraId="68769B40" w14:textId="77777777" w:rsidR="00B762EA" w:rsidRDefault="00B762EA">
            <w:pPr>
              <w:pStyle w:val="PurpleHeading"/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EDF90" w14:textId="77777777" w:rsidR="00B762EA" w:rsidRPr="00755F87" w:rsidRDefault="00B762EA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06434DB7" w14:textId="77777777" w:rsidR="00B762EA" w:rsidRPr="00755F87" w:rsidRDefault="00B762EA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B762EA" w:rsidRPr="00755F87" w14:paraId="768B25E3" w14:textId="77777777" w:rsidTr="009B6354">
        <w:trPr>
          <w:trHeight w:val="1595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7A518935" w14:textId="77777777" w:rsidR="00B762EA" w:rsidRDefault="00B762EA">
            <w:pPr>
              <w:pStyle w:val="PurpleHeading"/>
            </w:pPr>
            <w:r>
              <w:t>5</w:t>
            </w:r>
            <w:r w:rsidRPr="00755F87">
              <w:t xml:space="preserve">) </w:t>
            </w:r>
            <w:r>
              <w:t>Frame 5 indexed at</w:t>
            </w:r>
          </w:p>
          <w:p w14:paraId="2509B975" w14:textId="77777777" w:rsidR="00B762EA" w:rsidRDefault="00B762EA">
            <w:pPr>
              <w:pStyle w:val="PurpleHeading"/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C7315" w14:textId="77777777" w:rsidR="00B762EA" w:rsidRPr="00755F87" w:rsidRDefault="00B762EA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vAlign w:val="center"/>
          </w:tcPr>
          <w:p w14:paraId="3B779B3C" w14:textId="77777777" w:rsidR="00B762EA" w:rsidRPr="00755F87" w:rsidRDefault="00B762EA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549A8BD2" w14:textId="15330D1A" w:rsidR="00CC23FC" w:rsidRPr="00CC23FC" w:rsidRDefault="00CC23FC" w:rsidP="00CC23FC">
      <w:pPr>
        <w:rPr>
          <w:i/>
          <w:iCs/>
        </w:rPr>
      </w:pPr>
      <w:r w:rsidRPr="00CC23FC">
        <w:rPr>
          <w:i/>
          <w:iCs/>
        </w:rPr>
        <w:t xml:space="preserve">Skip </w:t>
      </w:r>
      <w:r w:rsidR="00DA08CA">
        <w:rPr>
          <w:i/>
          <w:iCs/>
        </w:rPr>
        <w:t>to pg. 7</w:t>
      </w:r>
      <w:r w:rsidR="00DA08CA" w:rsidRPr="00CC23FC">
        <w:rPr>
          <w:i/>
          <w:iCs/>
        </w:rPr>
        <w:t xml:space="preserve"> </w:t>
      </w:r>
      <w:r w:rsidRPr="00CC23FC">
        <w:rPr>
          <w:i/>
          <w:iCs/>
        </w:rPr>
        <w:t>if using Extremity Riser Plate indexed directly to couchtop</w:t>
      </w:r>
      <w:r w:rsidR="00DA08CA">
        <w:rPr>
          <w:i/>
          <w:iCs/>
        </w:rPr>
        <w:t>.</w:t>
      </w:r>
    </w:p>
    <w:p w14:paraId="2322361F" w14:textId="77777777" w:rsidR="009543B9" w:rsidRDefault="009543B9" w:rsidP="00D53462">
      <w:pPr>
        <w:rPr>
          <w:b/>
          <w:bCs/>
          <w:sz w:val="24"/>
          <w:szCs w:val="28"/>
        </w:rPr>
      </w:pPr>
    </w:p>
    <w:p w14:paraId="646847E1" w14:textId="77777777" w:rsidR="00D47044" w:rsidRDefault="00D47044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540238FA" w14:textId="5D45829A" w:rsidR="00D53462" w:rsidRPr="000F1200" w:rsidRDefault="00D53462" w:rsidP="00D53462">
      <w:pPr>
        <w:rPr>
          <w:b/>
          <w:bCs/>
          <w:sz w:val="24"/>
          <w:szCs w:val="28"/>
        </w:rPr>
      </w:pPr>
      <w:r w:rsidRPr="000F1200">
        <w:rPr>
          <w:b/>
          <w:bCs/>
          <w:sz w:val="24"/>
          <w:szCs w:val="28"/>
        </w:rPr>
        <w:lastRenderedPageBreak/>
        <w:t xml:space="preserve">INDEXING TO </w:t>
      </w:r>
      <w:r>
        <w:rPr>
          <w:b/>
          <w:bCs/>
          <w:sz w:val="24"/>
          <w:szCs w:val="28"/>
        </w:rPr>
        <w:t>EXTREMITY RISER PLATE</w:t>
      </w:r>
      <w:r w:rsidRPr="000F1200">
        <w:rPr>
          <w:b/>
          <w:bCs/>
          <w:sz w:val="24"/>
          <w:szCs w:val="28"/>
        </w:rPr>
        <w:t>:</w:t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D47044" w:rsidRPr="00755F87" w14:paraId="4D34DA32" w14:textId="77777777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6DBCA982" w14:textId="77777777" w:rsidR="00D47044" w:rsidRPr="00755F87" w:rsidRDefault="00D47044">
            <w:pPr>
              <w:pStyle w:val="PurpleHeading"/>
            </w:pPr>
            <w:r>
              <w:t>Indexing Pegs</w:t>
            </w:r>
            <w:r w:rsidRPr="00E07768">
              <w:t xml:space="preserve"> </w:t>
            </w:r>
            <w:r w:rsidRPr="00755F87">
              <w:t>Used?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5E3A0" w14:textId="77777777" w:rsidR="00762D35" w:rsidRPr="00861AED" w:rsidRDefault="00DC2272" w:rsidP="00762D35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-99726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Yes</w:t>
            </w:r>
          </w:p>
          <w:p w14:paraId="79BFC6A6" w14:textId="0D8A28F3" w:rsidR="00D47044" w:rsidRPr="00755F87" w:rsidRDefault="00DC2272" w:rsidP="00762D35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12852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No</w:t>
            </w:r>
          </w:p>
        </w:tc>
      </w:tr>
      <w:tr w:rsidR="00D47044" w:rsidRPr="00755F87" w14:paraId="53E30AF7" w14:textId="77777777" w:rsidTr="009B6354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7FA38ECC" w14:textId="77777777" w:rsidR="00D47044" w:rsidRPr="00755F87" w:rsidRDefault="00D47044">
            <w:pPr>
              <w:pStyle w:val="PurpleHeading"/>
            </w:pPr>
            <w:r w:rsidRPr="00755F87">
              <w:t xml:space="preserve">1) </w:t>
            </w:r>
            <w:r>
              <w:t>Peg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A11C2" w14:textId="77777777" w:rsidR="00D47044" w:rsidRPr="00755F87" w:rsidRDefault="00D47044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81DCF" w14:textId="77777777" w:rsidR="00D47044" w:rsidRDefault="00D47044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>
              <w:rPr>
                <w:rFonts w:cstheme="majorHAnsi"/>
              </w:rPr>
              <w:t>Indicate index locations:</w:t>
            </w:r>
          </w:p>
          <w:p w14:paraId="3C83F1D0" w14:textId="2CE0A00A" w:rsidR="00963C08" w:rsidRDefault="00963C08" w:rsidP="00963C08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>
              <w:rPr>
                <w:noProof/>
              </w:rPr>
              <w:drawing>
                <wp:inline distT="0" distB="0" distL="0" distR="0" wp14:anchorId="4068738E" wp14:editId="24BB3490">
                  <wp:extent cx="2377440" cy="1035896"/>
                  <wp:effectExtent l="0" t="0" r="3810" b="0"/>
                  <wp:docPr id="11964259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93802" name="Picture 173193802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10BE8" w14:textId="11481C8F" w:rsidR="00D47044" w:rsidRPr="00755F87" w:rsidRDefault="004D6A87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 w:rsidRPr="004D6A87">
              <w:rPr>
                <w:rFonts w:cstheme="majorHAnsi"/>
                <w:noProof/>
              </w:rPr>
              <w:drawing>
                <wp:inline distT="0" distB="0" distL="0" distR="0" wp14:anchorId="167C4E41" wp14:editId="7371DE57">
                  <wp:extent cx="2654456" cy="4533900"/>
                  <wp:effectExtent l="0" t="0" r="0" b="0"/>
                  <wp:docPr id="1230766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660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44" cy="45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2CE59" w14:textId="77777777" w:rsidR="00D47044" w:rsidRPr="00755F87" w:rsidRDefault="00D47044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D47044" w:rsidRPr="00755F87" w14:paraId="17DDE43D" w14:textId="77777777" w:rsidTr="009B6354">
        <w:trPr>
          <w:trHeight w:val="71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420416C0" w14:textId="77777777" w:rsidR="00D47044" w:rsidRDefault="00D47044">
            <w:pPr>
              <w:pStyle w:val="PurpleHeading"/>
            </w:pPr>
            <w:r w:rsidRPr="00755F87">
              <w:t xml:space="preserve">2) </w:t>
            </w:r>
            <w:r>
              <w:t>peg 2 indexed at</w:t>
            </w:r>
          </w:p>
          <w:p w14:paraId="06FEEBD7" w14:textId="77777777" w:rsidR="000A530A" w:rsidRDefault="000A530A">
            <w:pPr>
              <w:pStyle w:val="PurpleHeading"/>
            </w:pPr>
          </w:p>
          <w:p w14:paraId="2A07DE4E" w14:textId="77777777" w:rsidR="000A530A" w:rsidRDefault="000A530A">
            <w:pPr>
              <w:pStyle w:val="PurpleHeading"/>
            </w:pPr>
          </w:p>
          <w:p w14:paraId="48288F61" w14:textId="085BC5ED" w:rsidR="000A530A" w:rsidRPr="00755F87" w:rsidRDefault="000A530A">
            <w:pPr>
              <w:pStyle w:val="PurpleHeading"/>
              <w:rPr>
                <w:bCs/>
              </w:rPr>
            </w:pPr>
            <w:r>
              <w:t xml:space="preserve">Note: </w:t>
            </w:r>
            <w:r>
              <w:rPr>
                <w:rFonts w:cstheme="minorBidi"/>
                <w:b w:val="0"/>
                <w:caps w:val="0"/>
                <w:color w:val="auto"/>
              </w:rPr>
              <w:t>Indexing pegs</w:t>
            </w:r>
            <w:r w:rsidRPr="009B4E27">
              <w:rPr>
                <w:rFonts w:cstheme="minorBidi"/>
                <w:b w:val="0"/>
                <w:caps w:val="0"/>
                <w:color w:val="auto"/>
              </w:rPr>
              <w:t xml:space="preserve"> are interchangeable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15A6C" w14:textId="77777777" w:rsidR="00D47044" w:rsidRPr="00755F87" w:rsidRDefault="00D47044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6C770" w14:textId="77777777" w:rsidR="00D47044" w:rsidRPr="00755F87" w:rsidRDefault="00D47044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10F34386" w14:textId="7A5061DD" w:rsidR="006D12FC" w:rsidRPr="00CC23FC" w:rsidRDefault="006D12FC" w:rsidP="006D12FC">
      <w:pPr>
        <w:rPr>
          <w:i/>
          <w:iCs/>
        </w:rPr>
      </w:pPr>
      <w:r>
        <w:rPr>
          <w:i/>
          <w:iCs/>
        </w:rPr>
        <w:t>If</w:t>
      </w:r>
      <w:r w:rsidRPr="00CC23FC">
        <w:rPr>
          <w:i/>
          <w:iCs/>
        </w:rPr>
        <w:t xml:space="preserve"> using </w:t>
      </w:r>
      <w:r>
        <w:rPr>
          <w:i/>
          <w:iCs/>
        </w:rPr>
        <w:t xml:space="preserve">MultiFix 2 without </w:t>
      </w:r>
      <w:r w:rsidRPr="00CC23FC">
        <w:rPr>
          <w:i/>
          <w:iCs/>
        </w:rPr>
        <w:t>Extremity Riser</w:t>
      </w:r>
      <w:r>
        <w:rPr>
          <w:i/>
          <w:iCs/>
        </w:rPr>
        <w:t>, return to previous section</w:t>
      </w:r>
      <w:r w:rsidR="008462AE">
        <w:rPr>
          <w:i/>
          <w:iCs/>
        </w:rPr>
        <w:t>.</w:t>
      </w:r>
    </w:p>
    <w:p w14:paraId="651E5880" w14:textId="5E2F8299" w:rsidR="00DE178D" w:rsidRDefault="00DE178D"/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DE178D" w:rsidRPr="00755F87" w14:paraId="2FCD9CEE" w14:textId="77777777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448D83AA" w14:textId="77777777" w:rsidR="00DE178D" w:rsidRPr="00755F87" w:rsidRDefault="00DE178D">
            <w:pPr>
              <w:pStyle w:val="PurpleHeading"/>
            </w:pPr>
            <w:r>
              <w:lastRenderedPageBreak/>
              <w:t>tHERMOPLASTIC 1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9B499" w14:textId="77777777" w:rsidR="00762D35" w:rsidRPr="00861AED" w:rsidRDefault="00DC2272" w:rsidP="00762D35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-89296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Yes</w:t>
            </w:r>
          </w:p>
          <w:p w14:paraId="0400DA91" w14:textId="25D20C67" w:rsidR="00DE178D" w:rsidRPr="00755F87" w:rsidRDefault="00DC2272" w:rsidP="00762D35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20841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No</w:t>
            </w:r>
          </w:p>
        </w:tc>
      </w:tr>
      <w:tr w:rsidR="009C005D" w:rsidRPr="00755F87" w14:paraId="7E59FCA5" w14:textId="77777777" w:rsidTr="009C005D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7E0A2F66" w14:textId="77777777" w:rsidR="009C005D" w:rsidRPr="00755F87" w:rsidRDefault="009C005D" w:rsidP="009C005D">
            <w:pPr>
              <w:pStyle w:val="PurpleHeading"/>
            </w:pPr>
            <w:r w:rsidRPr="00755F87">
              <w:t xml:space="preserve">1) </w:t>
            </w:r>
            <w:r>
              <w:t>Frame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94D32" w14:textId="77777777" w:rsidR="009C005D" w:rsidRPr="00755F87" w:rsidRDefault="009C005D" w:rsidP="009C005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5A6608" w14:textId="77777777" w:rsidR="009C005D" w:rsidRDefault="009C005D" w:rsidP="009C005D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>
              <w:rPr>
                <w:rFonts w:cstheme="majorHAnsi"/>
              </w:rPr>
              <w:t>Indicate index locations:</w:t>
            </w:r>
          </w:p>
          <w:p w14:paraId="4B093F03" w14:textId="17EF8E17" w:rsidR="009C005D" w:rsidRDefault="009C005D" w:rsidP="009C005D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</w:p>
          <w:p w14:paraId="3CC3248A" w14:textId="77777777" w:rsidR="009C005D" w:rsidRPr="00755F87" w:rsidRDefault="009C005D" w:rsidP="009C005D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 w:rsidRPr="004D6A87">
              <w:rPr>
                <w:rFonts w:cstheme="majorHAnsi"/>
                <w:noProof/>
              </w:rPr>
              <w:drawing>
                <wp:inline distT="0" distB="0" distL="0" distR="0" wp14:anchorId="37497C6E" wp14:editId="193751EB">
                  <wp:extent cx="2654456" cy="4533900"/>
                  <wp:effectExtent l="0" t="0" r="0" b="0"/>
                  <wp:docPr id="1834682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660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44" cy="45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6B5D2" w14:textId="77777777" w:rsidR="009C005D" w:rsidRPr="00755F87" w:rsidRDefault="009C005D" w:rsidP="009C005D">
            <w:pPr>
              <w:pStyle w:val="ListParagraph"/>
              <w:spacing w:before="80" w:after="80"/>
              <w:ind w:left="-14" w:right="76"/>
              <w:rPr>
                <w:rFonts w:cstheme="majorHAnsi"/>
              </w:rPr>
            </w:pPr>
          </w:p>
        </w:tc>
      </w:tr>
      <w:tr w:rsidR="009C005D" w:rsidRPr="00755F87" w14:paraId="2A40A4B9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5D3E5175" w14:textId="77777777" w:rsidR="009C005D" w:rsidRPr="00755F87" w:rsidRDefault="009C005D" w:rsidP="009C005D">
            <w:pPr>
              <w:pStyle w:val="PurpleHeading"/>
            </w:pPr>
            <w:r>
              <w:t>2) Frame 2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7D7BC" w14:textId="77777777" w:rsidR="009C005D" w:rsidRPr="00755F87" w:rsidRDefault="009C005D" w:rsidP="009C005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C2629" w14:textId="77777777" w:rsidR="009C005D" w:rsidRPr="00755F87" w:rsidRDefault="009C005D" w:rsidP="009C005D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9C005D" w:rsidRPr="00755F87" w14:paraId="702BFF16" w14:textId="77777777" w:rsidTr="009C005D">
        <w:trPr>
          <w:trHeight w:val="6956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0CFC1F08" w14:textId="77777777" w:rsidR="009C005D" w:rsidRDefault="009C005D" w:rsidP="009C005D">
            <w:pPr>
              <w:pStyle w:val="PurpleHeading"/>
            </w:pPr>
            <w:r>
              <w:t>3</w:t>
            </w:r>
            <w:r w:rsidRPr="00755F87">
              <w:t xml:space="preserve">) </w:t>
            </w:r>
            <w:r>
              <w:t>Frame 3 indexed at</w:t>
            </w:r>
          </w:p>
          <w:p w14:paraId="3F3F36DF" w14:textId="77777777" w:rsidR="009C005D" w:rsidRPr="00782837" w:rsidRDefault="009C005D" w:rsidP="009C005D">
            <w:pPr>
              <w:pStyle w:val="PurpleHeading"/>
              <w:rPr>
                <w:b w:val="0"/>
                <w:i/>
                <w:iCs/>
              </w:rPr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8CEFE" w14:textId="77777777" w:rsidR="009C005D" w:rsidRPr="00755F87" w:rsidRDefault="009C005D" w:rsidP="009C005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9D923" w14:textId="77777777" w:rsidR="009C005D" w:rsidRPr="00755F87" w:rsidRDefault="009C005D" w:rsidP="009C005D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53A5BAB8" w14:textId="77777777" w:rsidR="008462AE" w:rsidRPr="00CC23FC" w:rsidRDefault="008462AE" w:rsidP="008462AE">
      <w:pPr>
        <w:rPr>
          <w:i/>
          <w:iCs/>
        </w:rPr>
      </w:pPr>
      <w:r>
        <w:rPr>
          <w:i/>
          <w:iCs/>
        </w:rPr>
        <w:t>If</w:t>
      </w:r>
      <w:r w:rsidRPr="00CC23FC">
        <w:rPr>
          <w:i/>
          <w:iCs/>
        </w:rPr>
        <w:t xml:space="preserve"> using </w:t>
      </w:r>
      <w:r>
        <w:rPr>
          <w:i/>
          <w:iCs/>
        </w:rPr>
        <w:t xml:space="preserve">MultiFix 2 without </w:t>
      </w:r>
      <w:r w:rsidRPr="00CC23FC">
        <w:rPr>
          <w:i/>
          <w:iCs/>
        </w:rPr>
        <w:t>Extremity Riser</w:t>
      </w:r>
      <w:r>
        <w:rPr>
          <w:i/>
          <w:iCs/>
        </w:rPr>
        <w:t>, return to previous section.</w:t>
      </w:r>
    </w:p>
    <w:p w14:paraId="5463C914" w14:textId="6BF85CB4" w:rsidR="00062DD5" w:rsidRDefault="00062DD5"/>
    <w:p w14:paraId="14857ABB" w14:textId="77777777" w:rsidR="004D6A87" w:rsidRDefault="004D6A87"/>
    <w:p w14:paraId="0FD1C168" w14:textId="77777777" w:rsidR="008462AE" w:rsidRDefault="008462AE">
      <w:r>
        <w:rPr>
          <w:b/>
          <w:caps/>
        </w:rPr>
        <w:br w:type="page"/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430"/>
        <w:gridCol w:w="5220"/>
      </w:tblGrid>
      <w:tr w:rsidR="00DE178D" w:rsidRPr="00755F87" w14:paraId="1E1B794F" w14:textId="77777777">
        <w:trPr>
          <w:trHeight w:val="638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1FED1CA8" w14:textId="78C745E8" w:rsidR="00DE178D" w:rsidRPr="00755F87" w:rsidRDefault="00DE178D">
            <w:pPr>
              <w:pStyle w:val="PurpleHeading"/>
            </w:pPr>
            <w:r>
              <w:lastRenderedPageBreak/>
              <w:t>tHERMOPLASTIC 2</w:t>
            </w:r>
          </w:p>
        </w:tc>
        <w:tc>
          <w:tcPr>
            <w:tcW w:w="765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D1A0BC" w14:textId="77777777" w:rsidR="00762D35" w:rsidRPr="00861AED" w:rsidRDefault="00DC2272" w:rsidP="00762D35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Yes"/>
                <w:tag w:val="Yes"/>
                <w:id w:val="100232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Yes</w:t>
            </w:r>
          </w:p>
          <w:p w14:paraId="66712814" w14:textId="61100C49" w:rsidR="00DE178D" w:rsidRPr="00755F87" w:rsidRDefault="00DC2272" w:rsidP="00762D35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rPr>
                  <w:rFonts w:cstheme="majorBidi"/>
                </w:rPr>
                <w:alias w:val="No"/>
                <w:tag w:val="No"/>
                <w:id w:val="-400832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2D35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62D35" w:rsidRPr="17DE0B82">
              <w:rPr>
                <w:rFonts w:cstheme="majorBidi"/>
              </w:rPr>
              <w:t xml:space="preserve"> No</w:t>
            </w:r>
          </w:p>
        </w:tc>
      </w:tr>
      <w:tr w:rsidR="00DE178D" w:rsidRPr="00755F87" w14:paraId="5A6DA7C8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  <w:vAlign w:val="center"/>
          </w:tcPr>
          <w:p w14:paraId="1F0990B6" w14:textId="77777777" w:rsidR="00DE178D" w:rsidRPr="00755F87" w:rsidRDefault="00DE178D">
            <w:pPr>
              <w:pStyle w:val="PurpleHeading"/>
            </w:pPr>
            <w:r w:rsidRPr="00755F87">
              <w:t xml:space="preserve">1) </w:t>
            </w:r>
            <w:r>
              <w:t>Frame 1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154C2" w14:textId="77777777" w:rsidR="00DE178D" w:rsidRPr="00755F87" w:rsidRDefault="00DE178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1D6A9F" w14:textId="77777777" w:rsidR="00DE178D" w:rsidRDefault="00DE178D" w:rsidP="00DE178D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>
              <w:rPr>
                <w:rFonts w:cstheme="majorHAnsi"/>
              </w:rPr>
              <w:t>Indicate index locations:</w:t>
            </w:r>
          </w:p>
          <w:p w14:paraId="4E902EED" w14:textId="77777777" w:rsidR="00DE178D" w:rsidRDefault="00DE178D" w:rsidP="00DE178D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</w:p>
          <w:p w14:paraId="0C6519C9" w14:textId="61F94027" w:rsidR="00DE178D" w:rsidRPr="00755F87" w:rsidRDefault="004D6A87" w:rsidP="00DE178D">
            <w:pPr>
              <w:pStyle w:val="ListParagraph"/>
              <w:spacing w:before="80" w:after="80"/>
              <w:ind w:left="-14"/>
              <w:rPr>
                <w:rFonts w:cstheme="majorHAnsi"/>
              </w:rPr>
            </w:pPr>
            <w:r w:rsidRPr="004D6A87">
              <w:rPr>
                <w:rFonts w:cstheme="majorHAnsi"/>
                <w:noProof/>
              </w:rPr>
              <w:drawing>
                <wp:inline distT="0" distB="0" distL="0" distR="0" wp14:anchorId="321EFC03" wp14:editId="7C46E040">
                  <wp:extent cx="2651760" cy="4529295"/>
                  <wp:effectExtent l="0" t="0" r="0" b="5080"/>
                  <wp:docPr id="836876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660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452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AE5C6" w14:textId="77777777" w:rsidR="00DE178D" w:rsidRPr="00755F87" w:rsidRDefault="00DE178D" w:rsidP="00DE178D">
            <w:pPr>
              <w:pStyle w:val="ListParagraph"/>
              <w:spacing w:before="80" w:after="80"/>
              <w:ind w:left="-14" w:right="76"/>
              <w:rPr>
                <w:rFonts w:cstheme="majorHAnsi"/>
              </w:rPr>
            </w:pPr>
          </w:p>
        </w:tc>
      </w:tr>
      <w:tr w:rsidR="00DE178D" w:rsidRPr="00755F87" w14:paraId="1DE786BC" w14:textId="77777777" w:rsidTr="009B6354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3BCA8F1B" w14:textId="77777777" w:rsidR="00DE178D" w:rsidRPr="00755F87" w:rsidRDefault="00DE178D">
            <w:pPr>
              <w:pStyle w:val="PurpleHeading"/>
            </w:pPr>
            <w:r>
              <w:t>2) Frame 2 indexed at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0C46A" w14:textId="77777777" w:rsidR="00DE178D" w:rsidRPr="00755F87" w:rsidRDefault="00DE178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C0CE6" w14:textId="77777777" w:rsidR="00DE178D" w:rsidRPr="00755F87" w:rsidRDefault="00DE178D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DE178D" w:rsidRPr="00755F87" w14:paraId="41B4CBDC" w14:textId="77777777" w:rsidTr="009C005D">
        <w:trPr>
          <w:trHeight w:val="20"/>
        </w:trPr>
        <w:tc>
          <w:tcPr>
            <w:tcW w:w="3150" w:type="dxa"/>
            <w:tcBorders>
              <w:right w:val="single" w:sz="4" w:space="0" w:color="auto"/>
            </w:tcBorders>
            <w:shd w:val="clear" w:color="auto" w:fill="EBE2F0"/>
          </w:tcPr>
          <w:p w14:paraId="56289018" w14:textId="77777777" w:rsidR="00DE178D" w:rsidRDefault="00DE178D">
            <w:pPr>
              <w:pStyle w:val="PurpleHeading"/>
            </w:pPr>
            <w:r>
              <w:t>3</w:t>
            </w:r>
            <w:r w:rsidRPr="00755F87">
              <w:t xml:space="preserve">) </w:t>
            </w:r>
            <w:r>
              <w:t>Frame 3 indexed at</w:t>
            </w:r>
          </w:p>
          <w:p w14:paraId="6D2CD297" w14:textId="77777777" w:rsidR="00DE178D" w:rsidRPr="00782837" w:rsidRDefault="00DE178D">
            <w:pPr>
              <w:pStyle w:val="PurpleHeading"/>
              <w:rPr>
                <w:b w:val="0"/>
                <w:i/>
                <w:iCs/>
              </w:rPr>
            </w:pPr>
            <w:r w:rsidRPr="00782837">
              <w:rPr>
                <w:b w:val="0"/>
                <w:i/>
                <w:iCs/>
                <w:sz w:val="16"/>
                <w:szCs w:val="18"/>
              </w:rPr>
              <w:t>Optional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7DDF1" w14:textId="77777777" w:rsidR="00DE178D" w:rsidRPr="00755F87" w:rsidRDefault="00DE178D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A66C1" w14:textId="77777777" w:rsidR="00DE178D" w:rsidRPr="00755F87" w:rsidRDefault="00DE178D" w:rsidP="009C005D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</w:tbl>
    <w:p w14:paraId="49D028E5" w14:textId="77777777" w:rsidR="008462AE" w:rsidRPr="00CC23FC" w:rsidRDefault="008462AE" w:rsidP="008462AE">
      <w:pPr>
        <w:rPr>
          <w:i/>
          <w:iCs/>
        </w:rPr>
      </w:pPr>
      <w:r>
        <w:rPr>
          <w:i/>
          <w:iCs/>
        </w:rPr>
        <w:t>If</w:t>
      </w:r>
      <w:r w:rsidRPr="00CC23FC">
        <w:rPr>
          <w:i/>
          <w:iCs/>
        </w:rPr>
        <w:t xml:space="preserve"> using </w:t>
      </w:r>
      <w:r>
        <w:rPr>
          <w:i/>
          <w:iCs/>
        </w:rPr>
        <w:t xml:space="preserve">MultiFix 2 without </w:t>
      </w:r>
      <w:r w:rsidRPr="00CC23FC">
        <w:rPr>
          <w:i/>
          <w:iCs/>
        </w:rPr>
        <w:t>Extremity Riser</w:t>
      </w:r>
      <w:r>
        <w:rPr>
          <w:i/>
          <w:iCs/>
        </w:rPr>
        <w:t>, return to previous section.</w:t>
      </w:r>
    </w:p>
    <w:p w14:paraId="2E2C00E6" w14:textId="5959CD1B" w:rsidR="00D53462" w:rsidRDefault="00D53462">
      <w:r>
        <w:br w:type="page"/>
      </w:r>
    </w:p>
    <w:p w14:paraId="55244BE8" w14:textId="3686958B" w:rsidR="00F61804" w:rsidRPr="00B17C46" w:rsidRDefault="00F61804" w:rsidP="00F61804">
      <w:r w:rsidRPr="00F61804">
        <w:rPr>
          <w:b/>
          <w:bCs/>
        </w:rPr>
        <w:lastRenderedPageBreak/>
        <w:t>Recommended additional accessories</w:t>
      </w:r>
      <w:r w:rsidR="00B17C46">
        <w:rPr>
          <w:i/>
          <w:iCs/>
          <w:color w:val="4472C4" w:themeColor="accent1"/>
        </w:rPr>
        <w:t>:</w:t>
      </w:r>
    </w:p>
    <w:p w14:paraId="756C909E" w14:textId="46FBBE66" w:rsidR="00552FD9" w:rsidRDefault="00DC2272" w:rsidP="00D419CC">
      <w:sdt>
        <w:sdtPr>
          <w:alias w:val="Cushions / devices for support / comfort / clinical setup, e.g. pillows"/>
          <w:tag w:val="Cushions / devices for support / comfort / clinical setup, e.g. pillows"/>
          <w:id w:val="-432434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2CD">
            <w:rPr>
              <w:rFonts w:ascii="MS Gothic" w:eastAsia="MS Gothic" w:hAnsi="MS Gothic" w:hint="eastAsia"/>
            </w:rPr>
            <w:t>☐</w:t>
          </w:r>
        </w:sdtContent>
      </w:sdt>
      <w:r w:rsidR="00B17C46">
        <w:t xml:space="preserve">  </w:t>
      </w:r>
      <w:r w:rsidR="00F87847">
        <w:t>C</w:t>
      </w:r>
      <w:r w:rsidR="00A5429E">
        <w:t>ushions / devices for support / comfort</w:t>
      </w:r>
      <w:r w:rsidR="00F87847">
        <w:t xml:space="preserve"> / </w:t>
      </w:r>
      <w:r w:rsidR="00F51FB9">
        <w:t>clinical setup</w:t>
      </w:r>
      <w:r w:rsidR="00B472CD">
        <w:t>, e.g. pillows</w:t>
      </w:r>
    </w:p>
    <w:p w14:paraId="21540508" w14:textId="5D93034A" w:rsidR="00F61804" w:rsidRDefault="00DC2272" w:rsidP="00D419CC">
      <w:sdt>
        <w:sdtPr>
          <w:alias w:val="Vacuum Bag "/>
          <w:tag w:val="Vacuum Bag "/>
          <w:id w:val="-1342082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7C46">
            <w:rPr>
              <w:rFonts w:ascii="MS Gothic" w:eastAsia="MS Gothic" w:hAnsi="MS Gothic" w:hint="eastAsia"/>
            </w:rPr>
            <w:t>☐</w:t>
          </w:r>
        </w:sdtContent>
      </w:sdt>
      <w:r w:rsidR="00B17C46">
        <w:t xml:space="preserve">  </w:t>
      </w:r>
      <w:r w:rsidR="00F61804" w:rsidRPr="00F61804">
        <w:t>Vacuum Bag </w:t>
      </w:r>
    </w:p>
    <w:p w14:paraId="47629E49" w14:textId="77777777" w:rsidR="00D419CC" w:rsidRPr="00755F87" w:rsidRDefault="00D419CC" w:rsidP="00286043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3240"/>
        <w:gridCol w:w="1980"/>
      </w:tblGrid>
      <w:tr w:rsidR="00286043" w:rsidRPr="00755F87" w14:paraId="469EDFAF" w14:textId="77777777" w:rsidTr="00F87847">
        <w:trPr>
          <w:trHeight w:val="789"/>
        </w:trPr>
        <w:tc>
          <w:tcPr>
            <w:tcW w:w="2790" w:type="dxa"/>
            <w:shd w:val="clear" w:color="auto" w:fill="EBE2F0"/>
            <w:vAlign w:val="center"/>
          </w:tcPr>
          <w:p w14:paraId="0937DFC0" w14:textId="08A0868B" w:rsidR="00286043" w:rsidRPr="00755F87" w:rsidRDefault="00286043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2790" w:type="dxa"/>
            <w:vAlign w:val="center"/>
          </w:tcPr>
          <w:p w14:paraId="3F8F9088" w14:textId="77777777" w:rsidR="00286043" w:rsidRPr="00755F87" w:rsidRDefault="00286043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3240" w:type="dxa"/>
            <w:shd w:val="clear" w:color="auto" w:fill="EBE2F0"/>
            <w:vAlign w:val="center"/>
          </w:tcPr>
          <w:p w14:paraId="01A88BB3" w14:textId="77777777" w:rsidR="00286043" w:rsidRPr="00755F87" w:rsidRDefault="00286043">
            <w:pPr>
              <w:pStyle w:val="PurpleHeading"/>
            </w:pPr>
            <w:r w:rsidRPr="00755F87">
              <w:t>Indexed To PLATFORM AT</w:t>
            </w:r>
          </w:p>
        </w:tc>
        <w:tc>
          <w:tcPr>
            <w:tcW w:w="1980" w:type="dxa"/>
            <w:vAlign w:val="center"/>
          </w:tcPr>
          <w:p w14:paraId="3A0400C9" w14:textId="77777777" w:rsidR="00286043" w:rsidRPr="00755F87" w:rsidRDefault="00286043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286043" w:rsidRPr="00755F87" w14:paraId="6EBACF91" w14:textId="77777777" w:rsidTr="00F87847">
        <w:trPr>
          <w:trHeight w:val="789"/>
        </w:trPr>
        <w:tc>
          <w:tcPr>
            <w:tcW w:w="2790" w:type="dxa"/>
            <w:shd w:val="clear" w:color="auto" w:fill="EBE2F0"/>
            <w:vAlign w:val="center"/>
          </w:tcPr>
          <w:p w14:paraId="57F81883" w14:textId="11562617" w:rsidR="00286043" w:rsidRPr="00755F87" w:rsidRDefault="00286043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2790" w:type="dxa"/>
            <w:vAlign w:val="center"/>
          </w:tcPr>
          <w:p w14:paraId="63D12E8F" w14:textId="77777777" w:rsidR="00286043" w:rsidRPr="00755F87" w:rsidRDefault="00286043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3240" w:type="dxa"/>
            <w:shd w:val="clear" w:color="auto" w:fill="EBE2F0"/>
            <w:vAlign w:val="center"/>
          </w:tcPr>
          <w:p w14:paraId="6AF3FD09" w14:textId="77777777" w:rsidR="00286043" w:rsidRPr="00755F87" w:rsidRDefault="00286043">
            <w:pPr>
              <w:pStyle w:val="PurpleHeading"/>
            </w:pPr>
            <w:r w:rsidRPr="00755F87">
              <w:t>Indexed To PLATFORM AT</w:t>
            </w:r>
          </w:p>
        </w:tc>
        <w:tc>
          <w:tcPr>
            <w:tcW w:w="1980" w:type="dxa"/>
            <w:vAlign w:val="center"/>
          </w:tcPr>
          <w:p w14:paraId="2D3F4159" w14:textId="77777777" w:rsidR="00286043" w:rsidRPr="00755F87" w:rsidRDefault="00286043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87847" w:rsidRPr="00755F87" w14:paraId="5AAAD35A" w14:textId="77777777" w:rsidTr="00F87847">
        <w:trPr>
          <w:trHeight w:val="789"/>
        </w:trPr>
        <w:tc>
          <w:tcPr>
            <w:tcW w:w="2790" w:type="dxa"/>
            <w:shd w:val="clear" w:color="auto" w:fill="EBE2F0"/>
            <w:vAlign w:val="center"/>
          </w:tcPr>
          <w:p w14:paraId="2827683F" w14:textId="77777777" w:rsidR="00F87847" w:rsidRPr="00755F87" w:rsidRDefault="00F87847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2790" w:type="dxa"/>
            <w:vAlign w:val="center"/>
          </w:tcPr>
          <w:p w14:paraId="0AD7108E" w14:textId="77777777" w:rsidR="00F87847" w:rsidRPr="00755F87" w:rsidRDefault="00F87847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3240" w:type="dxa"/>
            <w:shd w:val="clear" w:color="auto" w:fill="EBE2F0"/>
            <w:vAlign w:val="center"/>
          </w:tcPr>
          <w:p w14:paraId="77A2DEFD" w14:textId="77777777" w:rsidR="00F87847" w:rsidRPr="00755F87" w:rsidRDefault="00F87847">
            <w:pPr>
              <w:pStyle w:val="PurpleHeading"/>
            </w:pPr>
            <w:r w:rsidRPr="00755F87">
              <w:t>Indexed To PLATFORM AT</w:t>
            </w:r>
          </w:p>
        </w:tc>
        <w:tc>
          <w:tcPr>
            <w:tcW w:w="1980" w:type="dxa"/>
            <w:vAlign w:val="center"/>
          </w:tcPr>
          <w:p w14:paraId="3E519416" w14:textId="77777777" w:rsidR="00F87847" w:rsidRPr="00755F87" w:rsidRDefault="00F87847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87847" w:rsidRPr="00755F87" w14:paraId="7D3E7356" w14:textId="77777777" w:rsidTr="00F87847">
        <w:trPr>
          <w:trHeight w:val="789"/>
        </w:trPr>
        <w:tc>
          <w:tcPr>
            <w:tcW w:w="2790" w:type="dxa"/>
            <w:shd w:val="clear" w:color="auto" w:fill="EBE2F0"/>
            <w:vAlign w:val="center"/>
          </w:tcPr>
          <w:p w14:paraId="667B08D9" w14:textId="77777777" w:rsidR="00F87847" w:rsidRPr="00755F87" w:rsidRDefault="00F87847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2790" w:type="dxa"/>
            <w:vAlign w:val="center"/>
          </w:tcPr>
          <w:p w14:paraId="190F4EEA" w14:textId="77777777" w:rsidR="00F87847" w:rsidRPr="00755F87" w:rsidRDefault="00F87847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3240" w:type="dxa"/>
            <w:shd w:val="clear" w:color="auto" w:fill="EBE2F0"/>
            <w:vAlign w:val="center"/>
          </w:tcPr>
          <w:p w14:paraId="7B5337ED" w14:textId="77777777" w:rsidR="00F87847" w:rsidRPr="00755F87" w:rsidRDefault="00F87847">
            <w:pPr>
              <w:pStyle w:val="PurpleHeading"/>
            </w:pPr>
            <w:r w:rsidRPr="00755F87">
              <w:t>Indexed To PLATFORM AT</w:t>
            </w:r>
          </w:p>
        </w:tc>
        <w:tc>
          <w:tcPr>
            <w:tcW w:w="1980" w:type="dxa"/>
            <w:vAlign w:val="center"/>
          </w:tcPr>
          <w:p w14:paraId="429585E5" w14:textId="77777777" w:rsidR="00F87847" w:rsidRPr="00755F87" w:rsidRDefault="00F87847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0FB9DE85" w14:textId="77777777" w:rsidR="00286043" w:rsidRPr="00755F87" w:rsidRDefault="00286043" w:rsidP="00286043"/>
    <w:p w14:paraId="765DDD69" w14:textId="77777777" w:rsidR="00286043" w:rsidRPr="0085434B" w:rsidRDefault="00286043" w:rsidP="00286043">
      <w:pPr>
        <w:rPr>
          <w:rFonts w:cstheme="minorHAnsi"/>
        </w:rPr>
      </w:pPr>
    </w:p>
    <w:sectPr w:rsidR="00286043" w:rsidRPr="0085434B" w:rsidSect="00A87D23">
      <w:headerReference w:type="default" r:id="rId17"/>
      <w:footerReference w:type="default" r:id="rId18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AF998" w14:textId="77777777" w:rsidR="00BF2ED0" w:rsidRDefault="00BF2ED0" w:rsidP="00132BCC">
      <w:pPr>
        <w:spacing w:after="0" w:line="240" w:lineRule="auto"/>
      </w:pPr>
      <w:r>
        <w:separator/>
      </w:r>
    </w:p>
  </w:endnote>
  <w:endnote w:type="continuationSeparator" w:id="0">
    <w:p w14:paraId="7CD757D7" w14:textId="77777777" w:rsidR="00BF2ED0" w:rsidRDefault="00BF2ED0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ABA72" w14:textId="77777777" w:rsidR="00286043" w:rsidRPr="009169A4" w:rsidRDefault="00286043" w:rsidP="00286043">
    <w:pPr>
      <w:pStyle w:val="Footer"/>
      <w:spacing w:after="120"/>
      <w:rPr>
        <w:rFonts w:cs="Times New Roman (Body CS)"/>
        <w:sz w:val="14"/>
        <w:szCs w:val="16"/>
        <w:lang w:val="pt-PT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62A8941" wp14:editId="5A770247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D6232" w14:textId="6C091552" w:rsidR="00286043" w:rsidRDefault="002F1ECB" w:rsidP="00286043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83E36D" wp14:editId="04A0DF6B">
                                <wp:extent cx="1265767" cy="472608"/>
                                <wp:effectExtent l="0" t="0" r="0" b="3810"/>
                                <wp:docPr id="144451316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4513162" name="Picture 144451316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1363" cy="478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A89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722D6232" w14:textId="6C091552" w:rsidR="00286043" w:rsidRDefault="002F1ECB" w:rsidP="00286043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83E36D" wp14:editId="04A0DF6B">
                          <wp:extent cx="1265767" cy="472608"/>
                          <wp:effectExtent l="0" t="0" r="0" b="3810"/>
                          <wp:docPr id="144451316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4513162" name="Picture 144451316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1363" cy="478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3" w:history="1">
      <w:r w:rsidRPr="009169A4">
        <w:rPr>
          <w:rStyle w:val="Hyperlink"/>
          <w:rFonts w:cs="Times New Roman (Body CS)"/>
          <w:color w:val="4098C3"/>
          <w:sz w:val="14"/>
          <w:szCs w:val="16"/>
          <w:lang w:val="pt-PT"/>
        </w:rPr>
        <w:t>info@CQmedical.com</w:t>
      </w:r>
    </w:hyperlink>
    <w:r w:rsidRPr="009169A4">
      <w:rPr>
        <w:rFonts w:cs="Times New Roman (Body CS)"/>
        <w:color w:val="4098C3"/>
        <w:sz w:val="14"/>
        <w:szCs w:val="16"/>
        <w:lang w:val="pt-PT"/>
      </w:rPr>
      <w:t xml:space="preserve">  </w:t>
    </w:r>
    <w:r w:rsidRPr="009169A4">
      <w:rPr>
        <w:rFonts w:cs="Times New Roman (Body CS)"/>
        <w:sz w:val="14"/>
        <w:szCs w:val="16"/>
        <w:lang w:val="pt-PT"/>
      </w:rPr>
      <w:t xml:space="preserve">|  </w:t>
    </w:r>
    <w:hyperlink r:id="rId4" w:history="1">
      <w:r w:rsidRPr="009169A4">
        <w:rPr>
          <w:rStyle w:val="Hyperlink"/>
          <w:rFonts w:cs="Times New Roman (Body CS)"/>
          <w:color w:val="4098C3"/>
          <w:sz w:val="14"/>
          <w:szCs w:val="16"/>
          <w:lang w:val="pt-PT"/>
        </w:rPr>
        <w:t>CQmedical.com</w:t>
      </w:r>
    </w:hyperlink>
  </w:p>
  <w:p w14:paraId="6B48354F" w14:textId="2802062E" w:rsidR="00132BCC" w:rsidRPr="00286043" w:rsidRDefault="00286043" w:rsidP="00286043">
    <w:pPr>
      <w:rPr>
        <w:rFonts w:cs="Helvetica Neue"/>
        <w:color w:val="26262A"/>
        <w:sz w:val="8"/>
        <w:szCs w:val="8"/>
      </w:rPr>
    </w:pPr>
    <w:r w:rsidRPr="009169A4">
      <w:rPr>
        <w:rFonts w:cs="Helvetica Neue"/>
        <w:color w:val="26262A"/>
        <w:sz w:val="8"/>
        <w:szCs w:val="8"/>
        <w:lang w:val="pt-PT"/>
      </w:rPr>
      <w:t>©202</w:t>
    </w:r>
    <w:r w:rsidR="002F1ECB">
      <w:rPr>
        <w:rFonts w:cs="Helvetica Neue"/>
        <w:color w:val="26262A"/>
        <w:sz w:val="8"/>
        <w:szCs w:val="8"/>
        <w:lang w:val="pt-PT"/>
      </w:rPr>
      <w:t>6</w:t>
    </w:r>
    <w:r w:rsidRPr="009169A4">
      <w:rPr>
        <w:rFonts w:cs="Helvetica Neue"/>
        <w:color w:val="26262A"/>
        <w:sz w:val="8"/>
        <w:szCs w:val="8"/>
        <w:lang w:val="pt-PT"/>
      </w:rPr>
      <w:t xml:space="preserve"> CQ M</w:t>
    </w:r>
    <w:r w:rsidR="00DD50F1" w:rsidRPr="009169A4">
      <w:rPr>
        <w:rFonts w:cs="Helvetica Neue"/>
        <w:color w:val="26262A"/>
        <w:sz w:val="8"/>
        <w:szCs w:val="8"/>
        <w:lang w:val="pt-PT"/>
      </w:rPr>
      <w:t>edical</w:t>
    </w:r>
    <w:r w:rsidRPr="009169A4">
      <w:rPr>
        <w:rFonts w:cs="Helvetica Neue"/>
        <w:color w:val="26262A"/>
        <w:sz w:val="8"/>
        <w:szCs w:val="8"/>
        <w:lang w:val="pt-PT"/>
      </w:rPr>
      <w:t xml:space="preserve">. </w:t>
    </w:r>
    <w:r w:rsidR="00DD50F1">
      <w:rPr>
        <w:rFonts w:cs="Helvetica Neue"/>
        <w:color w:val="26262A"/>
        <w:sz w:val="8"/>
        <w:szCs w:val="8"/>
      </w:rPr>
      <w:t xml:space="preserve">All rights reserved. </w:t>
    </w:r>
    <w:proofErr w:type="spellStart"/>
    <w:r w:rsidR="002F1ECB">
      <w:rPr>
        <w:rFonts w:cs="Helvetica Neue"/>
        <w:color w:val="26262A"/>
        <w:sz w:val="8"/>
        <w:szCs w:val="8"/>
      </w:rPr>
      <w:t>AccuForm</w:t>
    </w:r>
    <w:proofErr w:type="spellEnd"/>
    <w:r w:rsidR="002F1ECB">
      <w:rPr>
        <w:rFonts w:cs="Helvetica Neue"/>
        <w:color w:val="26262A"/>
        <w:sz w:val="8"/>
        <w:szCs w:val="8"/>
      </w:rPr>
      <w:t xml:space="preserve">, Lok-Bar, and </w:t>
    </w:r>
    <w:proofErr w:type="spellStart"/>
    <w:r w:rsidR="002F1ECB">
      <w:rPr>
        <w:rFonts w:cs="Helvetica Neue"/>
        <w:color w:val="26262A"/>
        <w:sz w:val="8"/>
        <w:szCs w:val="8"/>
      </w:rPr>
      <w:t>MultiFix</w:t>
    </w:r>
    <w:proofErr w:type="spellEnd"/>
    <w:r w:rsidR="002F1ECB">
      <w:rPr>
        <w:rFonts w:cs="Helvetica Neue"/>
        <w:color w:val="26262A"/>
        <w:sz w:val="8"/>
        <w:szCs w:val="8"/>
      </w:rPr>
      <w:t xml:space="preserve"> are trademarks of CQ Medical. CQ Medical is a registered trademark of CQ Medical.</w:t>
    </w:r>
    <w:r w:rsidR="002F1ECB">
      <w:rPr>
        <w:rFonts w:cs="Helvetica Neue"/>
        <w:color w:val="26262A"/>
        <w:sz w:val="8"/>
        <w:szCs w:val="8"/>
      </w:rPr>
      <w:br/>
    </w:r>
    <w:r w:rsidR="00DD50F1">
      <w:rPr>
        <w:rFonts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 w:rsidR="00DD50F1" w:rsidRPr="00BA0AB1">
      <w:rPr>
        <w:rFonts w:cs="Helvetica Neue"/>
        <w:color w:val="26262A"/>
        <w:sz w:val="8"/>
        <w:szCs w:val="8"/>
      </w:rPr>
      <w:t xml:space="preserve"> </w:t>
    </w:r>
    <w:r w:rsidR="002F1ECB">
      <w:rPr>
        <w:rFonts w:cs="Helvetica Neue"/>
        <w:color w:val="26262A"/>
        <w:sz w:val="8"/>
        <w:szCs w:val="8"/>
      </w:rPr>
      <w:br/>
    </w:r>
    <w:r>
      <w:rPr>
        <w:b/>
        <w:bCs/>
        <w:sz w:val="12"/>
        <w:szCs w:val="12"/>
      </w:rPr>
      <w:t>CQ2</w:t>
    </w:r>
    <w:r w:rsidRPr="00A259DF">
      <w:rPr>
        <w:b/>
        <w:bCs/>
        <w:sz w:val="12"/>
        <w:szCs w:val="12"/>
      </w:rPr>
      <w:t>02</w:t>
    </w:r>
    <w:r w:rsidR="002F1ECB">
      <w:rPr>
        <w:b/>
        <w:bCs/>
        <w:sz w:val="12"/>
        <w:szCs w:val="12"/>
      </w:rPr>
      <w:t>6S115</w:t>
    </w:r>
    <w:r w:rsidRPr="00A259DF">
      <w:rPr>
        <w:b/>
        <w:bCs/>
        <w:sz w:val="12"/>
        <w:szCs w:val="12"/>
      </w:rPr>
      <w:t xml:space="preserve"> REV </w:t>
    </w:r>
    <w:r w:rsidR="002F1ECB">
      <w:rPr>
        <w:b/>
        <w:bCs/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A039" w14:textId="77777777" w:rsidR="00BF2ED0" w:rsidRDefault="00BF2ED0" w:rsidP="00132BCC">
      <w:pPr>
        <w:spacing w:after="0" w:line="240" w:lineRule="auto"/>
      </w:pPr>
      <w:r>
        <w:separator/>
      </w:r>
    </w:p>
  </w:footnote>
  <w:footnote w:type="continuationSeparator" w:id="0">
    <w:p w14:paraId="1B431050" w14:textId="77777777" w:rsidR="00BF2ED0" w:rsidRDefault="00BF2ED0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69071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6E1E10" w14:textId="633A0D1A" w:rsidR="0075032E" w:rsidRDefault="0075032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039FAA" w14:textId="08E5D589" w:rsidR="0075032E" w:rsidRDefault="0075032E" w:rsidP="0075032E">
    <w:pPr>
      <w:pStyle w:val="NoSpacing"/>
      <w:spacing w:line="276" w:lineRule="auto"/>
      <w:rPr>
        <w:rFonts w:ascii="Century Gothic" w:hAnsi="Century Gothic"/>
        <w:b/>
        <w:bCs/>
        <w:color w:val="31215B"/>
        <w:sz w:val="32"/>
        <w:szCs w:val="32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09E9094E" wp14:editId="4C16AD4F">
          <wp:simplePos x="0" y="0"/>
          <wp:positionH relativeFrom="column">
            <wp:posOffset>4943475</wp:posOffset>
          </wp:positionH>
          <wp:positionV relativeFrom="paragraph">
            <wp:posOffset>57150</wp:posOffset>
          </wp:positionV>
          <wp:extent cx="1704975" cy="996950"/>
          <wp:effectExtent l="0" t="0" r="9525" b="0"/>
          <wp:wrapSquare wrapText="bothSides"/>
          <wp:docPr id="3482075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207509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9" t="4762" r="6752" b="6666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996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Style w:val="TitleSetupSheetChar"/>
      </w:rPr>
      <w:t>MultiFix</w:t>
    </w:r>
    <w:proofErr w:type="spellEnd"/>
    <w:r>
      <w:rPr>
        <w:rStyle w:val="TitleSetupSheetChar"/>
      </w:rPr>
      <w:t xml:space="preserve">™ 2 </w:t>
    </w:r>
    <w:r w:rsidR="002F1ECB">
      <w:rPr>
        <w:rStyle w:val="TitleSetupSheetChar"/>
      </w:rPr>
      <w:t>and</w:t>
    </w:r>
    <w:r>
      <w:rPr>
        <w:rStyle w:val="TitleSetupSheetChar"/>
      </w:rPr>
      <w:t xml:space="preserve"> Extremity Riser</w:t>
    </w:r>
  </w:p>
  <w:p w14:paraId="5A1119D1" w14:textId="77777777" w:rsidR="0075032E" w:rsidRDefault="0075032E" w:rsidP="0075032E">
    <w:pPr>
      <w:pStyle w:val="NoSpacing"/>
      <w:spacing w:before="120"/>
      <w:rPr>
        <w:rFonts w:ascii="Century Gothic" w:hAnsi="Century Gothic"/>
        <w:b/>
        <w:bCs/>
      </w:rPr>
    </w:pPr>
    <w:r w:rsidRPr="00B96090">
      <w:rPr>
        <w:rFonts w:ascii="Century Gothic" w:hAnsi="Century Gothic"/>
        <w:b/>
        <w:bCs/>
      </w:rPr>
      <w:t>SETUP SHEET</w:t>
    </w:r>
  </w:p>
  <w:p w14:paraId="5D1857B1" w14:textId="77777777" w:rsidR="0075032E" w:rsidRPr="009F2D65" w:rsidRDefault="0075032E" w:rsidP="0075032E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</w:p>
  <w:p w14:paraId="6C30F3B4" w14:textId="4967A57B" w:rsidR="00B605BF" w:rsidRPr="009F2D65" w:rsidRDefault="00B605BF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43"/>
    <w:rsid w:val="00001E4A"/>
    <w:rsid w:val="0000476B"/>
    <w:rsid w:val="00016014"/>
    <w:rsid w:val="000311A7"/>
    <w:rsid w:val="00032593"/>
    <w:rsid w:val="00037CBD"/>
    <w:rsid w:val="00045F50"/>
    <w:rsid w:val="00053C08"/>
    <w:rsid w:val="00062DD5"/>
    <w:rsid w:val="000677E1"/>
    <w:rsid w:val="00086CA2"/>
    <w:rsid w:val="000912D2"/>
    <w:rsid w:val="00091341"/>
    <w:rsid w:val="000A3150"/>
    <w:rsid w:val="000A530A"/>
    <w:rsid w:val="000B0D2F"/>
    <w:rsid w:val="000B0E46"/>
    <w:rsid w:val="000C122D"/>
    <w:rsid w:val="000C15FF"/>
    <w:rsid w:val="000C443A"/>
    <w:rsid w:val="000C780A"/>
    <w:rsid w:val="000D51D9"/>
    <w:rsid w:val="000D57BB"/>
    <w:rsid w:val="000E24F7"/>
    <w:rsid w:val="000E3D88"/>
    <w:rsid w:val="000E48ED"/>
    <w:rsid w:val="000F1200"/>
    <w:rsid w:val="001007C6"/>
    <w:rsid w:val="001042AB"/>
    <w:rsid w:val="0011070F"/>
    <w:rsid w:val="001132BD"/>
    <w:rsid w:val="001156B8"/>
    <w:rsid w:val="00116E9C"/>
    <w:rsid w:val="00117337"/>
    <w:rsid w:val="00121F7E"/>
    <w:rsid w:val="0013168F"/>
    <w:rsid w:val="00132BCC"/>
    <w:rsid w:val="00135CA6"/>
    <w:rsid w:val="00141ABA"/>
    <w:rsid w:val="00141B34"/>
    <w:rsid w:val="0016047F"/>
    <w:rsid w:val="00161DFD"/>
    <w:rsid w:val="0016409E"/>
    <w:rsid w:val="001656FA"/>
    <w:rsid w:val="00176DD9"/>
    <w:rsid w:val="00183AFA"/>
    <w:rsid w:val="00190D54"/>
    <w:rsid w:val="00190DEA"/>
    <w:rsid w:val="00197C64"/>
    <w:rsid w:val="001B18CD"/>
    <w:rsid w:val="001B5859"/>
    <w:rsid w:val="001C0FE3"/>
    <w:rsid w:val="001C38C3"/>
    <w:rsid w:val="001C5C7D"/>
    <w:rsid w:val="001D0B24"/>
    <w:rsid w:val="001D4A93"/>
    <w:rsid w:val="001E1024"/>
    <w:rsid w:val="001F0456"/>
    <w:rsid w:val="00200272"/>
    <w:rsid w:val="00205D3D"/>
    <w:rsid w:val="00206E23"/>
    <w:rsid w:val="00213CBF"/>
    <w:rsid w:val="00216FA8"/>
    <w:rsid w:val="00225538"/>
    <w:rsid w:val="0023691D"/>
    <w:rsid w:val="002426E4"/>
    <w:rsid w:val="00245953"/>
    <w:rsid w:val="002467E4"/>
    <w:rsid w:val="00253035"/>
    <w:rsid w:val="002622A6"/>
    <w:rsid w:val="002625DD"/>
    <w:rsid w:val="002705A8"/>
    <w:rsid w:val="00277491"/>
    <w:rsid w:val="00286043"/>
    <w:rsid w:val="00293CB4"/>
    <w:rsid w:val="0029669B"/>
    <w:rsid w:val="002A4185"/>
    <w:rsid w:val="002B149B"/>
    <w:rsid w:val="002B19C4"/>
    <w:rsid w:val="002B3E2C"/>
    <w:rsid w:val="002B6625"/>
    <w:rsid w:val="002C2837"/>
    <w:rsid w:val="002C29BB"/>
    <w:rsid w:val="002C6498"/>
    <w:rsid w:val="002C7BAA"/>
    <w:rsid w:val="002D2411"/>
    <w:rsid w:val="002D69BB"/>
    <w:rsid w:val="002E3AAD"/>
    <w:rsid w:val="002F1ECB"/>
    <w:rsid w:val="002F2CC1"/>
    <w:rsid w:val="002F4456"/>
    <w:rsid w:val="002F6CF5"/>
    <w:rsid w:val="00325F62"/>
    <w:rsid w:val="003327B2"/>
    <w:rsid w:val="00334C2D"/>
    <w:rsid w:val="00334F17"/>
    <w:rsid w:val="003423A8"/>
    <w:rsid w:val="00351780"/>
    <w:rsid w:val="00372358"/>
    <w:rsid w:val="003741D9"/>
    <w:rsid w:val="003761D0"/>
    <w:rsid w:val="00376C90"/>
    <w:rsid w:val="003772DE"/>
    <w:rsid w:val="003859C9"/>
    <w:rsid w:val="00385EBD"/>
    <w:rsid w:val="003865C9"/>
    <w:rsid w:val="003A1E98"/>
    <w:rsid w:val="003A297D"/>
    <w:rsid w:val="003A6BFA"/>
    <w:rsid w:val="003A7161"/>
    <w:rsid w:val="003B2AC3"/>
    <w:rsid w:val="003B7B01"/>
    <w:rsid w:val="003C30BF"/>
    <w:rsid w:val="003D5C8A"/>
    <w:rsid w:val="003F04F6"/>
    <w:rsid w:val="003F22BC"/>
    <w:rsid w:val="00400FE5"/>
    <w:rsid w:val="004055E0"/>
    <w:rsid w:val="004076B9"/>
    <w:rsid w:val="004158DD"/>
    <w:rsid w:val="0041626E"/>
    <w:rsid w:val="004179DD"/>
    <w:rsid w:val="00417B4B"/>
    <w:rsid w:val="00420330"/>
    <w:rsid w:val="004205AC"/>
    <w:rsid w:val="00430464"/>
    <w:rsid w:val="004379DA"/>
    <w:rsid w:val="00457DE5"/>
    <w:rsid w:val="00467F12"/>
    <w:rsid w:val="004749E5"/>
    <w:rsid w:val="004775F6"/>
    <w:rsid w:val="00480586"/>
    <w:rsid w:val="004826A8"/>
    <w:rsid w:val="00483031"/>
    <w:rsid w:val="00485669"/>
    <w:rsid w:val="00493A1D"/>
    <w:rsid w:val="0049629F"/>
    <w:rsid w:val="00497A15"/>
    <w:rsid w:val="004A29AB"/>
    <w:rsid w:val="004B1329"/>
    <w:rsid w:val="004B1610"/>
    <w:rsid w:val="004B1B02"/>
    <w:rsid w:val="004B3760"/>
    <w:rsid w:val="004C11E0"/>
    <w:rsid w:val="004C72D7"/>
    <w:rsid w:val="004C7CD2"/>
    <w:rsid w:val="004D0178"/>
    <w:rsid w:val="004D195D"/>
    <w:rsid w:val="004D255D"/>
    <w:rsid w:val="004D2670"/>
    <w:rsid w:val="004D436D"/>
    <w:rsid w:val="004D6A87"/>
    <w:rsid w:val="004D6F94"/>
    <w:rsid w:val="004D7A3C"/>
    <w:rsid w:val="004E1404"/>
    <w:rsid w:val="004E76A9"/>
    <w:rsid w:val="004F321E"/>
    <w:rsid w:val="004F4F5B"/>
    <w:rsid w:val="004F5266"/>
    <w:rsid w:val="00511E69"/>
    <w:rsid w:val="005144B5"/>
    <w:rsid w:val="00521917"/>
    <w:rsid w:val="005221B1"/>
    <w:rsid w:val="00526AB4"/>
    <w:rsid w:val="00532831"/>
    <w:rsid w:val="00535AE6"/>
    <w:rsid w:val="005378EC"/>
    <w:rsid w:val="0054488B"/>
    <w:rsid w:val="00544DC9"/>
    <w:rsid w:val="00545025"/>
    <w:rsid w:val="00547F44"/>
    <w:rsid w:val="0055270C"/>
    <w:rsid w:val="00552FD9"/>
    <w:rsid w:val="00570BEA"/>
    <w:rsid w:val="00581923"/>
    <w:rsid w:val="00583735"/>
    <w:rsid w:val="0059148B"/>
    <w:rsid w:val="00591E38"/>
    <w:rsid w:val="005A1F17"/>
    <w:rsid w:val="005A4D9E"/>
    <w:rsid w:val="005D225C"/>
    <w:rsid w:val="005D3088"/>
    <w:rsid w:val="005D6834"/>
    <w:rsid w:val="005E1224"/>
    <w:rsid w:val="005E45B9"/>
    <w:rsid w:val="005E7893"/>
    <w:rsid w:val="005F2A16"/>
    <w:rsid w:val="00602EF2"/>
    <w:rsid w:val="00604648"/>
    <w:rsid w:val="006131FE"/>
    <w:rsid w:val="0061440D"/>
    <w:rsid w:val="00632254"/>
    <w:rsid w:val="00643270"/>
    <w:rsid w:val="006531F2"/>
    <w:rsid w:val="00660E97"/>
    <w:rsid w:val="00666CAC"/>
    <w:rsid w:val="00671E20"/>
    <w:rsid w:val="00673832"/>
    <w:rsid w:val="00677448"/>
    <w:rsid w:val="00682C25"/>
    <w:rsid w:val="00684C4C"/>
    <w:rsid w:val="006857D1"/>
    <w:rsid w:val="00696275"/>
    <w:rsid w:val="006C2E10"/>
    <w:rsid w:val="006C74AE"/>
    <w:rsid w:val="006D12FC"/>
    <w:rsid w:val="006E4A75"/>
    <w:rsid w:val="006F13C4"/>
    <w:rsid w:val="00702C2E"/>
    <w:rsid w:val="007112C8"/>
    <w:rsid w:val="00714B6C"/>
    <w:rsid w:val="00721C57"/>
    <w:rsid w:val="007221B7"/>
    <w:rsid w:val="0072457D"/>
    <w:rsid w:val="00725C08"/>
    <w:rsid w:val="007262F7"/>
    <w:rsid w:val="0072643E"/>
    <w:rsid w:val="00727415"/>
    <w:rsid w:val="00727FBF"/>
    <w:rsid w:val="00743AF7"/>
    <w:rsid w:val="00745BAF"/>
    <w:rsid w:val="0075032E"/>
    <w:rsid w:val="007629C0"/>
    <w:rsid w:val="00762D35"/>
    <w:rsid w:val="00766112"/>
    <w:rsid w:val="007823A1"/>
    <w:rsid w:val="00782837"/>
    <w:rsid w:val="00786666"/>
    <w:rsid w:val="00796386"/>
    <w:rsid w:val="007A3E97"/>
    <w:rsid w:val="007A43EF"/>
    <w:rsid w:val="007B4B45"/>
    <w:rsid w:val="007C46E8"/>
    <w:rsid w:val="007D4548"/>
    <w:rsid w:val="007E0AD8"/>
    <w:rsid w:val="007F0B10"/>
    <w:rsid w:val="007F2C8C"/>
    <w:rsid w:val="007F6892"/>
    <w:rsid w:val="008035E6"/>
    <w:rsid w:val="00803BEA"/>
    <w:rsid w:val="008103B1"/>
    <w:rsid w:val="00812C55"/>
    <w:rsid w:val="00820BA2"/>
    <w:rsid w:val="0082222C"/>
    <w:rsid w:val="00830192"/>
    <w:rsid w:val="00833AE6"/>
    <w:rsid w:val="00834572"/>
    <w:rsid w:val="00836646"/>
    <w:rsid w:val="008462AE"/>
    <w:rsid w:val="0085434B"/>
    <w:rsid w:val="008547D0"/>
    <w:rsid w:val="00861AED"/>
    <w:rsid w:val="0086326D"/>
    <w:rsid w:val="00877679"/>
    <w:rsid w:val="00882B8A"/>
    <w:rsid w:val="008835B1"/>
    <w:rsid w:val="008912EF"/>
    <w:rsid w:val="008A5245"/>
    <w:rsid w:val="008A6EC1"/>
    <w:rsid w:val="008B1A0E"/>
    <w:rsid w:val="008B3251"/>
    <w:rsid w:val="008C0329"/>
    <w:rsid w:val="008C0A50"/>
    <w:rsid w:val="008C2964"/>
    <w:rsid w:val="008C35AA"/>
    <w:rsid w:val="008C5EE9"/>
    <w:rsid w:val="008E14A1"/>
    <w:rsid w:val="008E3BF1"/>
    <w:rsid w:val="008E72F4"/>
    <w:rsid w:val="008F289E"/>
    <w:rsid w:val="008F741B"/>
    <w:rsid w:val="009000B5"/>
    <w:rsid w:val="00901704"/>
    <w:rsid w:val="00902C11"/>
    <w:rsid w:val="009139C5"/>
    <w:rsid w:val="009144B5"/>
    <w:rsid w:val="009169A4"/>
    <w:rsid w:val="00917690"/>
    <w:rsid w:val="00931155"/>
    <w:rsid w:val="00931C32"/>
    <w:rsid w:val="00941F9C"/>
    <w:rsid w:val="009443DC"/>
    <w:rsid w:val="00946495"/>
    <w:rsid w:val="009507BC"/>
    <w:rsid w:val="00953803"/>
    <w:rsid w:val="009543B9"/>
    <w:rsid w:val="009625A8"/>
    <w:rsid w:val="00963C08"/>
    <w:rsid w:val="009706B5"/>
    <w:rsid w:val="009756B2"/>
    <w:rsid w:val="009912DA"/>
    <w:rsid w:val="009A4DAB"/>
    <w:rsid w:val="009A5C89"/>
    <w:rsid w:val="009B2162"/>
    <w:rsid w:val="009B4E27"/>
    <w:rsid w:val="009B6354"/>
    <w:rsid w:val="009C005D"/>
    <w:rsid w:val="009C50AA"/>
    <w:rsid w:val="009D7CC4"/>
    <w:rsid w:val="009F2D65"/>
    <w:rsid w:val="00A14757"/>
    <w:rsid w:val="00A17D56"/>
    <w:rsid w:val="00A3126C"/>
    <w:rsid w:val="00A35DF9"/>
    <w:rsid w:val="00A44E65"/>
    <w:rsid w:val="00A51895"/>
    <w:rsid w:val="00A5429E"/>
    <w:rsid w:val="00A55D3F"/>
    <w:rsid w:val="00A65E5E"/>
    <w:rsid w:val="00A87D23"/>
    <w:rsid w:val="00A91372"/>
    <w:rsid w:val="00A9314E"/>
    <w:rsid w:val="00A97511"/>
    <w:rsid w:val="00AA06DD"/>
    <w:rsid w:val="00AA10DF"/>
    <w:rsid w:val="00AA129A"/>
    <w:rsid w:val="00AB0A97"/>
    <w:rsid w:val="00AB259D"/>
    <w:rsid w:val="00AB2E3F"/>
    <w:rsid w:val="00AC1B25"/>
    <w:rsid w:val="00AC5549"/>
    <w:rsid w:val="00AC6143"/>
    <w:rsid w:val="00AC6AD3"/>
    <w:rsid w:val="00AD0690"/>
    <w:rsid w:val="00AD2A65"/>
    <w:rsid w:val="00AF3869"/>
    <w:rsid w:val="00B00EF5"/>
    <w:rsid w:val="00B1017D"/>
    <w:rsid w:val="00B103B5"/>
    <w:rsid w:val="00B10F74"/>
    <w:rsid w:val="00B158E3"/>
    <w:rsid w:val="00B17C46"/>
    <w:rsid w:val="00B217A5"/>
    <w:rsid w:val="00B472CD"/>
    <w:rsid w:val="00B52A0D"/>
    <w:rsid w:val="00B55DFB"/>
    <w:rsid w:val="00B574C6"/>
    <w:rsid w:val="00B605BF"/>
    <w:rsid w:val="00B6202F"/>
    <w:rsid w:val="00B666BC"/>
    <w:rsid w:val="00B6737D"/>
    <w:rsid w:val="00B7400C"/>
    <w:rsid w:val="00B762EA"/>
    <w:rsid w:val="00B76D81"/>
    <w:rsid w:val="00B878A1"/>
    <w:rsid w:val="00B92F58"/>
    <w:rsid w:val="00B9395F"/>
    <w:rsid w:val="00B96090"/>
    <w:rsid w:val="00B97AB9"/>
    <w:rsid w:val="00BA1432"/>
    <w:rsid w:val="00BA1DDA"/>
    <w:rsid w:val="00BA260D"/>
    <w:rsid w:val="00BA70E8"/>
    <w:rsid w:val="00BB1B9C"/>
    <w:rsid w:val="00BB5C18"/>
    <w:rsid w:val="00BC125C"/>
    <w:rsid w:val="00BC3380"/>
    <w:rsid w:val="00BF0541"/>
    <w:rsid w:val="00BF2ED0"/>
    <w:rsid w:val="00C013DC"/>
    <w:rsid w:val="00C062D6"/>
    <w:rsid w:val="00C11A69"/>
    <w:rsid w:val="00C175F2"/>
    <w:rsid w:val="00C30BE8"/>
    <w:rsid w:val="00C409BA"/>
    <w:rsid w:val="00C60412"/>
    <w:rsid w:val="00C64078"/>
    <w:rsid w:val="00C64C7F"/>
    <w:rsid w:val="00C67AF2"/>
    <w:rsid w:val="00C71166"/>
    <w:rsid w:val="00C71FE5"/>
    <w:rsid w:val="00C72F35"/>
    <w:rsid w:val="00C7308B"/>
    <w:rsid w:val="00C87CBA"/>
    <w:rsid w:val="00CA0EFE"/>
    <w:rsid w:val="00CA6515"/>
    <w:rsid w:val="00CB354C"/>
    <w:rsid w:val="00CB71AA"/>
    <w:rsid w:val="00CC23FC"/>
    <w:rsid w:val="00CC5367"/>
    <w:rsid w:val="00CC7663"/>
    <w:rsid w:val="00CD356A"/>
    <w:rsid w:val="00CE212C"/>
    <w:rsid w:val="00CE2245"/>
    <w:rsid w:val="00CE7BAC"/>
    <w:rsid w:val="00CF2784"/>
    <w:rsid w:val="00CF4706"/>
    <w:rsid w:val="00D02F1A"/>
    <w:rsid w:val="00D131E6"/>
    <w:rsid w:val="00D15CE9"/>
    <w:rsid w:val="00D169E7"/>
    <w:rsid w:val="00D2052E"/>
    <w:rsid w:val="00D25FDA"/>
    <w:rsid w:val="00D3349C"/>
    <w:rsid w:val="00D33B6E"/>
    <w:rsid w:val="00D419CC"/>
    <w:rsid w:val="00D456E0"/>
    <w:rsid w:val="00D4699B"/>
    <w:rsid w:val="00D47044"/>
    <w:rsid w:val="00D53462"/>
    <w:rsid w:val="00D54BA0"/>
    <w:rsid w:val="00D609C4"/>
    <w:rsid w:val="00D73EB3"/>
    <w:rsid w:val="00D80877"/>
    <w:rsid w:val="00D8471F"/>
    <w:rsid w:val="00D92CFD"/>
    <w:rsid w:val="00DA08CA"/>
    <w:rsid w:val="00DA6881"/>
    <w:rsid w:val="00DB0893"/>
    <w:rsid w:val="00DC2272"/>
    <w:rsid w:val="00DC3015"/>
    <w:rsid w:val="00DD3DC4"/>
    <w:rsid w:val="00DD50F1"/>
    <w:rsid w:val="00DD75A4"/>
    <w:rsid w:val="00DE178D"/>
    <w:rsid w:val="00DE4DF5"/>
    <w:rsid w:val="00DF32CF"/>
    <w:rsid w:val="00DF600F"/>
    <w:rsid w:val="00DF6B06"/>
    <w:rsid w:val="00E01B27"/>
    <w:rsid w:val="00E02856"/>
    <w:rsid w:val="00E051B9"/>
    <w:rsid w:val="00E07768"/>
    <w:rsid w:val="00E07C89"/>
    <w:rsid w:val="00E15CA9"/>
    <w:rsid w:val="00E304B9"/>
    <w:rsid w:val="00E30DED"/>
    <w:rsid w:val="00E31F4D"/>
    <w:rsid w:val="00E33232"/>
    <w:rsid w:val="00E34AB3"/>
    <w:rsid w:val="00E416C7"/>
    <w:rsid w:val="00E44512"/>
    <w:rsid w:val="00E466A9"/>
    <w:rsid w:val="00E54CC9"/>
    <w:rsid w:val="00E555CB"/>
    <w:rsid w:val="00E56C16"/>
    <w:rsid w:val="00E673DB"/>
    <w:rsid w:val="00E67D93"/>
    <w:rsid w:val="00E71C45"/>
    <w:rsid w:val="00E72AAD"/>
    <w:rsid w:val="00E76AED"/>
    <w:rsid w:val="00E83426"/>
    <w:rsid w:val="00E864B2"/>
    <w:rsid w:val="00E932BC"/>
    <w:rsid w:val="00E9603E"/>
    <w:rsid w:val="00E9688E"/>
    <w:rsid w:val="00EA3F0D"/>
    <w:rsid w:val="00EA64E2"/>
    <w:rsid w:val="00EB20DC"/>
    <w:rsid w:val="00EB5C5F"/>
    <w:rsid w:val="00EC1441"/>
    <w:rsid w:val="00EC3424"/>
    <w:rsid w:val="00EC5367"/>
    <w:rsid w:val="00EE4695"/>
    <w:rsid w:val="00EE65F1"/>
    <w:rsid w:val="00EF29BE"/>
    <w:rsid w:val="00EF6201"/>
    <w:rsid w:val="00EF7FBC"/>
    <w:rsid w:val="00F11DA7"/>
    <w:rsid w:val="00F21051"/>
    <w:rsid w:val="00F22FAA"/>
    <w:rsid w:val="00F269F4"/>
    <w:rsid w:val="00F348CD"/>
    <w:rsid w:val="00F36FBD"/>
    <w:rsid w:val="00F418A3"/>
    <w:rsid w:val="00F51192"/>
    <w:rsid w:val="00F51FB9"/>
    <w:rsid w:val="00F61804"/>
    <w:rsid w:val="00F62A4E"/>
    <w:rsid w:val="00F62A73"/>
    <w:rsid w:val="00F70AAF"/>
    <w:rsid w:val="00F74FF4"/>
    <w:rsid w:val="00F84562"/>
    <w:rsid w:val="00F852BA"/>
    <w:rsid w:val="00F87847"/>
    <w:rsid w:val="00F93F30"/>
    <w:rsid w:val="00F97083"/>
    <w:rsid w:val="00FC108D"/>
    <w:rsid w:val="00FD1154"/>
    <w:rsid w:val="00FD39F8"/>
    <w:rsid w:val="00FD5B9D"/>
    <w:rsid w:val="00FE69FA"/>
    <w:rsid w:val="00FE75BB"/>
    <w:rsid w:val="00FF7205"/>
    <w:rsid w:val="00FF7DDB"/>
    <w:rsid w:val="02603EEB"/>
    <w:rsid w:val="037A97D9"/>
    <w:rsid w:val="05ABE9B2"/>
    <w:rsid w:val="0D2CA878"/>
    <w:rsid w:val="0EBA1DB2"/>
    <w:rsid w:val="173E4A36"/>
    <w:rsid w:val="17890E98"/>
    <w:rsid w:val="17DE0B82"/>
    <w:rsid w:val="1E31B69D"/>
    <w:rsid w:val="1E956D8F"/>
    <w:rsid w:val="21FA787A"/>
    <w:rsid w:val="314867DB"/>
    <w:rsid w:val="326F56A5"/>
    <w:rsid w:val="3597962F"/>
    <w:rsid w:val="39009560"/>
    <w:rsid w:val="444B446C"/>
    <w:rsid w:val="44E8A51A"/>
    <w:rsid w:val="4511EDE6"/>
    <w:rsid w:val="4584C200"/>
    <w:rsid w:val="458660B5"/>
    <w:rsid w:val="4F2E33F1"/>
    <w:rsid w:val="5061D69C"/>
    <w:rsid w:val="54B8A3F9"/>
    <w:rsid w:val="588F9183"/>
    <w:rsid w:val="5D1BF881"/>
    <w:rsid w:val="62712182"/>
    <w:rsid w:val="68C97C5D"/>
    <w:rsid w:val="6E823492"/>
    <w:rsid w:val="6FB46068"/>
    <w:rsid w:val="6FC64CEA"/>
    <w:rsid w:val="78225521"/>
    <w:rsid w:val="787EFEBE"/>
    <w:rsid w:val="7E7F8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2C7B57B"/>
  <w15:chartTrackingRefBased/>
  <w15:docId w15:val="{6441B153-5B75-42DD-B353-C772E577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BF0541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F0541"/>
  </w:style>
  <w:style w:type="character" w:customStyle="1" w:styleId="TitleSetupSheetChar">
    <w:name w:val="Title Setup Sheet Char"/>
    <w:basedOn w:val="NoSpacingChar"/>
    <w:link w:val="TitleSetupSheet"/>
    <w:rsid w:val="00BF0541"/>
    <w:rPr>
      <w:rFonts w:ascii="Century Gothic" w:hAnsi="Century Gothic"/>
      <w:b/>
      <w:bCs/>
      <w:color w:val="31215B"/>
      <w:sz w:val="32"/>
      <w:szCs w:val="32"/>
    </w:rPr>
  </w:style>
  <w:style w:type="paragraph" w:customStyle="1" w:styleId="PurpleHeading">
    <w:name w:val="Purple Heading"/>
    <w:basedOn w:val="Normal"/>
    <w:link w:val="PurpleHeadingChar"/>
    <w:qFormat/>
    <w:rsid w:val="00286043"/>
    <w:pPr>
      <w:spacing w:before="80" w:after="80" w:line="276" w:lineRule="auto"/>
    </w:pPr>
    <w:rPr>
      <w:rFonts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286043"/>
    <w:rPr>
      <w:rFonts w:ascii="Century Gothic" w:hAnsi="Century Gothic" w:cstheme="majorHAnsi"/>
      <w:b/>
      <w:caps/>
      <w:color w:val="32195B"/>
      <w:sz w:val="20"/>
    </w:rPr>
  </w:style>
  <w:style w:type="paragraph" w:styleId="NormalWeb">
    <w:name w:val="Normal (Web)"/>
    <w:basedOn w:val="Normal"/>
    <w:uiPriority w:val="99"/>
    <w:semiHidden/>
    <w:unhideWhenUsed/>
    <w:rsid w:val="002A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B66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62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62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6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625"/>
    <w:rPr>
      <w:rFonts w:ascii="Century Gothic" w:hAnsi="Century Gothic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062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Qmedical.com" TargetMode="External"/><Relationship Id="rId2" Type="http://schemas.openxmlformats.org/officeDocument/2006/relationships/image" Target="media/image80.jpg"/><Relationship Id="rId1" Type="http://schemas.openxmlformats.org/officeDocument/2006/relationships/image" Target="media/image8.jpg"/><Relationship Id="rId4" Type="http://schemas.openxmlformats.org/officeDocument/2006/relationships/hyperlink" Target="http://www.cqmedica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420802-90d6-4be6-857c-32a2ba4ad6a6" xsi:nil="true"/>
    <lcf76f155ced4ddcb4097134ff3c332f xmlns="deca1d34-3f06-47b4-80b1-83fd0542060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5243EDC2CE54CBBFBDCCC5D3CC0B0" ma:contentTypeVersion="16" ma:contentTypeDescription="Create a new document." ma:contentTypeScope="" ma:versionID="02e07c95f5fdfdb4d82af83ab0eb3365">
  <xsd:schema xmlns:xsd="http://www.w3.org/2001/XMLSchema" xmlns:xs="http://www.w3.org/2001/XMLSchema" xmlns:p="http://schemas.microsoft.com/office/2006/metadata/properties" xmlns:ns2="deca1d34-3f06-47b4-80b1-83fd05420609" xmlns:ns3="6a420802-90d6-4be6-857c-32a2ba4ad6a6" targetNamespace="http://schemas.microsoft.com/office/2006/metadata/properties" ma:root="true" ma:fieldsID="9ba758e01c48699bf4d65f469863daf2" ns2:_="" ns3:_="">
    <xsd:import namespace="deca1d34-3f06-47b4-80b1-83fd05420609"/>
    <xsd:import namespace="6a420802-90d6-4be6-857c-32a2ba4ad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a1d34-3f06-47b4-80b1-83fd05420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85e67-f0f6-4127-b95b-0e723d10ae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20802-90d6-4be6-857c-32a2ba4ad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8e6bc8f-e52b-4df4-8dde-8e0f6a2a24db}" ma:internalName="TaxCatchAll" ma:showField="CatchAllData" ma:web="6a420802-90d6-4be6-857c-32a2ba4ad6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6E54C4-EFE9-4D02-83D0-B2C7A6DF3EBA}">
  <ds:schemaRefs>
    <ds:schemaRef ds:uri="http://schemas.microsoft.com/office/2006/metadata/properties"/>
    <ds:schemaRef ds:uri="http://schemas.microsoft.com/office/infopath/2007/PartnerControls"/>
    <ds:schemaRef ds:uri="6a420802-90d6-4be6-857c-32a2ba4ad6a6"/>
    <ds:schemaRef ds:uri="deca1d34-3f06-47b4-80b1-83fd05420609"/>
  </ds:schemaRefs>
</ds:datastoreItem>
</file>

<file path=customXml/itemProps2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BD215E-6437-415E-A58D-FF5C7BB839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69EE75-26B9-4583-9149-AC2A4C3BE1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ca1d34-3f06-47b4-80b1-83fd05420609"/>
    <ds:schemaRef ds:uri="6a420802-90d6-4be6-857c-32a2ba4ad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16</TotalTime>
  <Pages>10</Pages>
  <Words>464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3104</CharactersWithSpaces>
  <SharedDoc>false</SharedDoc>
  <HLinks>
    <vt:vector size="18" baseType="variant">
      <vt:variant>
        <vt:i4>4194317</vt:i4>
      </vt:variant>
      <vt:variant>
        <vt:i4>3</vt:i4>
      </vt:variant>
      <vt:variant>
        <vt:i4>0</vt:i4>
      </vt:variant>
      <vt:variant>
        <vt:i4>5</vt:i4>
      </vt:variant>
      <vt:variant>
        <vt:lpwstr>http://www.cqmedical.com/</vt:lpwstr>
      </vt:variant>
      <vt:variant>
        <vt:lpwstr/>
      </vt:variant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mailto:info@CQmedical.com</vt:lpwstr>
      </vt:variant>
      <vt:variant>
        <vt:lpwstr/>
      </vt:variant>
      <vt:variant>
        <vt:i4>196724</vt:i4>
      </vt:variant>
      <vt:variant>
        <vt:i4>0</vt:i4>
      </vt:variant>
      <vt:variant>
        <vt:i4>0</vt:i4>
      </vt:variant>
      <vt:variant>
        <vt:i4>5</vt:i4>
      </vt:variant>
      <vt:variant>
        <vt:lpwstr>mailto:lindsay.mao@cqmedical.com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4</cp:revision>
  <cp:lastPrinted>2026-05-06T16:07:00Z</cp:lastPrinted>
  <dcterms:created xsi:type="dcterms:W3CDTF">2026-05-13T19:36:00Z</dcterms:created>
  <dcterms:modified xsi:type="dcterms:W3CDTF">2026-05-13T19:47:00Z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0x010100C705243EDC2CE54CBBFBDCCC5D3CC0B0</vt:lpwstr>
  </property>
  <property fmtid="{D5CDD505-2E9C-101B-9397-08002B2CF9AE}" pid="3" name="MediaServiceImageTags">
    <vt:lpwstr/>
  </property>
  <property fmtid="{D5CDD505-2E9C-101B-9397-08002B2CF9AE}" pid="4" name="GrammarlyDocumentId">
    <vt:lpwstr>ad1346f7-4e26-4700-a94f-c6622c8f4320</vt:lpwstr>
  </property>
</Properties>
</file>