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1156"/>
        <w:gridCol w:w="4381"/>
        <w:gridCol w:w="1933"/>
        <w:gridCol w:w="3330"/>
      </w:tblGrid>
      <w:tr w:rsidR="002C6498" w:rsidRPr="0085434B" w14:paraId="417C3505" w14:textId="77777777" w:rsidTr="751145B8">
        <w:trPr>
          <w:trHeight w:val="576"/>
        </w:trPr>
        <w:tc>
          <w:tcPr>
            <w:tcW w:w="1156" w:type="dxa"/>
            <w:tcBorders>
              <w:top w:val="single" w:sz="4" w:space="0" w:color="auto"/>
              <w:right w:val="nil"/>
            </w:tcBorders>
            <w:shd w:val="clear" w:color="auto" w:fill="EBE2F0"/>
            <w:vAlign w:val="center"/>
          </w:tcPr>
          <w:p w14:paraId="6C62F02C" w14:textId="77777777" w:rsidR="002C6498" w:rsidRPr="0085434B" w:rsidRDefault="002C6498" w:rsidP="00B96090">
            <w:pPr>
              <w:pStyle w:val="PurpleHeader"/>
            </w:pPr>
            <w:r w:rsidRPr="0085434B">
              <w:t>Patient</w:t>
            </w:r>
          </w:p>
        </w:tc>
        <w:tc>
          <w:tcPr>
            <w:tcW w:w="438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AA4B53B" w14:textId="77777777" w:rsidR="002C6498" w:rsidRPr="0085434B" w:rsidRDefault="002C6498" w:rsidP="00A3126C">
            <w:pPr>
              <w:pStyle w:val="BodyText1"/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right w:val="nil"/>
            </w:tcBorders>
            <w:shd w:val="clear" w:color="auto" w:fill="EBE2F0"/>
            <w:vAlign w:val="center"/>
          </w:tcPr>
          <w:p w14:paraId="0BC96BFB" w14:textId="77777777" w:rsidR="002C6498" w:rsidRPr="0085434B" w:rsidRDefault="002C6498" w:rsidP="004E76A9">
            <w:pPr>
              <w:pStyle w:val="PurpleHeader"/>
            </w:pPr>
            <w:r w:rsidRPr="0085434B">
              <w:t>Date of Birth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</w:tcBorders>
            <w:vAlign w:val="center"/>
          </w:tcPr>
          <w:p w14:paraId="494043F7" w14:textId="77777777" w:rsidR="002C6498" w:rsidRPr="0085434B" w:rsidRDefault="002C6498" w:rsidP="00D131E6">
            <w:pPr>
              <w:pStyle w:val="BodyText1"/>
            </w:pPr>
          </w:p>
        </w:tc>
      </w:tr>
      <w:tr w:rsidR="002C6498" w:rsidRPr="0085434B" w14:paraId="66CC33AB" w14:textId="77777777" w:rsidTr="004120C1">
        <w:trPr>
          <w:trHeight w:val="1025"/>
        </w:trPr>
        <w:tc>
          <w:tcPr>
            <w:tcW w:w="1156" w:type="dxa"/>
            <w:tcBorders>
              <w:right w:val="nil"/>
            </w:tcBorders>
            <w:shd w:val="clear" w:color="auto" w:fill="EBE2F0"/>
            <w:vAlign w:val="center"/>
          </w:tcPr>
          <w:p w14:paraId="550AD5EF" w14:textId="77777777" w:rsidR="002C6498" w:rsidRPr="0085434B" w:rsidRDefault="002C6498" w:rsidP="004E76A9">
            <w:pPr>
              <w:pStyle w:val="PurpleHeader"/>
            </w:pPr>
            <w:r w:rsidRPr="0085434B">
              <w:t>Notes</w:t>
            </w:r>
          </w:p>
        </w:tc>
        <w:tc>
          <w:tcPr>
            <w:tcW w:w="9644" w:type="dxa"/>
            <w:gridSpan w:val="3"/>
            <w:tcBorders>
              <w:left w:val="nil"/>
            </w:tcBorders>
            <w:vAlign w:val="center"/>
          </w:tcPr>
          <w:p w14:paraId="1BBE18DA" w14:textId="77777777" w:rsidR="004E76A9" w:rsidRPr="0085434B" w:rsidRDefault="004E76A9" w:rsidP="00B96090">
            <w:pPr>
              <w:pStyle w:val="BodyText1"/>
            </w:pPr>
          </w:p>
        </w:tc>
      </w:tr>
    </w:tbl>
    <w:p w14:paraId="3555C6BD" w14:textId="0E5F5DFB" w:rsidR="00286043" w:rsidRDefault="00286043" w:rsidP="751145B8">
      <w:pPr>
        <w:tabs>
          <w:tab w:val="left" w:pos="4142"/>
        </w:tabs>
      </w:pP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5"/>
        <w:gridCol w:w="6560"/>
      </w:tblGrid>
      <w:tr w:rsidR="0035758A" w14:paraId="3B5AD677" w14:textId="77777777" w:rsidTr="35BF81ED">
        <w:trPr>
          <w:trHeight w:val="638"/>
        </w:trPr>
        <w:tc>
          <w:tcPr>
            <w:tcW w:w="4225" w:type="dxa"/>
            <w:tcBorders>
              <w:right w:val="nil"/>
            </w:tcBorders>
            <w:shd w:val="clear" w:color="auto" w:fill="EBE2F0"/>
            <w:vAlign w:val="center"/>
          </w:tcPr>
          <w:p w14:paraId="1225514B" w14:textId="734C4011" w:rsidR="0035758A" w:rsidRDefault="33878B6F" w:rsidP="00A373DA">
            <w:pPr>
              <w:pStyle w:val="PurpleHeader"/>
            </w:pPr>
            <w:r>
              <w:t>treatment</w:t>
            </w:r>
            <w:r w:rsidR="0035758A">
              <w:t xml:space="preserve"> </w:t>
            </w:r>
            <w:r w:rsidR="62B89166">
              <w:t>site</w:t>
            </w:r>
          </w:p>
        </w:tc>
        <w:tc>
          <w:tcPr>
            <w:tcW w:w="6560" w:type="dxa"/>
            <w:tcBorders>
              <w:left w:val="nil"/>
              <w:right w:val="single" w:sz="8" w:space="0" w:color="000000" w:themeColor="text1"/>
            </w:tcBorders>
            <w:vAlign w:val="center"/>
          </w:tcPr>
          <w:sdt>
            <w:sdtPr>
              <w:rPr>
                <w:rFonts w:cstheme="majorBidi"/>
              </w:rPr>
              <w:alias w:val="Treatment Site Selection"/>
              <w:tag w:val="Treatment Site Selection"/>
              <w:id w:val="-1820655697"/>
              <w:placeholder>
                <w:docPart w:val="DC10321CFCBC41D286B3A7CFD69600BC"/>
              </w:placeholder>
              <w:showingPlcHdr/>
              <w:dropDownList>
                <w:listItem w:value="Choose an item."/>
                <w:listItem w:displayText="Right Hand only" w:value="Right Hand only"/>
                <w:listItem w:displayText="Left Hand only" w:value="Left Hand only"/>
                <w:listItem w:displayText="Both hands" w:value="Both hands"/>
              </w:dropDownList>
            </w:sdtPr>
            <w:sdtEndPr/>
            <w:sdtContent>
              <w:p w14:paraId="3CAC5C39" w14:textId="0824CA60" w:rsidR="0035758A" w:rsidRPr="0035758A" w:rsidRDefault="0035758A" w:rsidP="0035758A">
                <w:pPr>
                  <w:spacing w:before="80" w:after="80" w:line="276" w:lineRule="auto"/>
                  <w:rPr>
                    <w:rFonts w:cstheme="majorBidi"/>
                  </w:rPr>
                </w:pPr>
                <w:r w:rsidRPr="751145B8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</w:tbl>
    <w:p w14:paraId="0F7E9586" w14:textId="77777777" w:rsidR="008C1EE2" w:rsidRDefault="008C1EE2" w:rsidP="35BF81ED">
      <w:pPr>
        <w:tabs>
          <w:tab w:val="left" w:pos="4142"/>
        </w:tabs>
        <w:rPr>
          <w:sz w:val="12"/>
          <w:szCs w:val="12"/>
        </w:rPr>
      </w:pPr>
    </w:p>
    <w:p w14:paraId="5F01BBBE" w14:textId="48A156BE" w:rsidR="00950700" w:rsidRPr="00CC7308" w:rsidRDefault="00777829" w:rsidP="751145B8">
      <w:pPr>
        <w:tabs>
          <w:tab w:val="left" w:pos="4142"/>
        </w:tabs>
        <w:rPr>
          <w:b/>
          <w:bCs/>
          <w:color w:val="F04D46"/>
        </w:rPr>
      </w:pPr>
      <w:r w:rsidRPr="00CC7308">
        <w:rPr>
          <w:b/>
          <w:bCs/>
          <w:color w:val="F04D46"/>
        </w:rPr>
        <w:t xml:space="preserve">SIMULATION &amp; </w:t>
      </w:r>
      <w:r w:rsidR="00950700" w:rsidRPr="00CC7308">
        <w:rPr>
          <w:b/>
          <w:bCs/>
          <w:color w:val="F04D46"/>
        </w:rPr>
        <w:t>PATIENT SETUP</w:t>
      </w:r>
      <w:r w:rsidR="00810935">
        <w:rPr>
          <w:b/>
          <w:bCs/>
          <w:color w:val="F04D46"/>
        </w:rPr>
        <w:t xml:space="preserve"> ORIENTATION</w:t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5"/>
        <w:gridCol w:w="6560"/>
      </w:tblGrid>
      <w:tr w:rsidR="00A95AFA" w14:paraId="7143891E" w14:textId="77777777" w:rsidTr="000A61E3">
        <w:trPr>
          <w:trHeight w:val="593"/>
        </w:trPr>
        <w:tc>
          <w:tcPr>
            <w:tcW w:w="4225" w:type="dxa"/>
            <w:tcBorders>
              <w:right w:val="nil"/>
            </w:tcBorders>
            <w:shd w:val="clear" w:color="auto" w:fill="EBE2F0"/>
            <w:vAlign w:val="center"/>
          </w:tcPr>
          <w:p w14:paraId="1C48E216" w14:textId="77777777" w:rsidR="00A95AFA" w:rsidRDefault="00A95AFA" w:rsidP="00A373DA">
            <w:pPr>
              <w:pStyle w:val="PurpleHeader"/>
            </w:pPr>
            <w:r>
              <w:t>Locating Bar Indexed to Couch at</w:t>
            </w:r>
          </w:p>
        </w:tc>
        <w:tc>
          <w:tcPr>
            <w:tcW w:w="6560" w:type="dxa"/>
            <w:tcBorders>
              <w:left w:val="nil"/>
              <w:right w:val="single" w:sz="8" w:space="0" w:color="000000" w:themeColor="text1"/>
            </w:tcBorders>
            <w:vAlign w:val="center"/>
          </w:tcPr>
          <w:p w14:paraId="3316157F" w14:textId="006CF480" w:rsidR="00A95AFA" w:rsidRPr="00A95AFA" w:rsidRDefault="00A95AFA" w:rsidP="00A373DA">
            <w:pPr>
              <w:pStyle w:val="PurpleHeader"/>
              <w:rPr>
                <w:rFonts w:cstheme="minorBidi"/>
                <w:b w:val="0"/>
                <w:caps w:val="0"/>
                <w:color w:val="auto"/>
                <w:szCs w:val="22"/>
              </w:rPr>
            </w:pPr>
          </w:p>
        </w:tc>
      </w:tr>
      <w:tr w:rsidR="00A95AFA" w14:paraId="0551CB1D" w14:textId="77777777" w:rsidTr="30D5AEEE">
        <w:trPr>
          <w:trHeight w:val="674"/>
        </w:trPr>
        <w:tc>
          <w:tcPr>
            <w:tcW w:w="4225" w:type="dxa"/>
            <w:tcBorders>
              <w:right w:val="nil"/>
            </w:tcBorders>
            <w:shd w:val="clear" w:color="auto" w:fill="EBE2F0"/>
            <w:vAlign w:val="center"/>
          </w:tcPr>
          <w:p w14:paraId="46F037E3" w14:textId="7D0E501C" w:rsidR="00A95AFA" w:rsidRDefault="666471E6" w:rsidP="00A373DA">
            <w:pPr>
              <w:pStyle w:val="PurpleHeader"/>
            </w:pPr>
            <w:r>
              <w:t xml:space="preserve">Device </w:t>
            </w:r>
            <w:r w:rsidR="00A95AFA">
              <w:t>Orientation Selection</w:t>
            </w:r>
          </w:p>
        </w:tc>
        <w:tc>
          <w:tcPr>
            <w:tcW w:w="6560" w:type="dxa"/>
            <w:tcBorders>
              <w:left w:val="nil"/>
              <w:right w:val="single" w:sz="8" w:space="0" w:color="000000" w:themeColor="text1"/>
            </w:tcBorders>
            <w:vAlign w:val="center"/>
          </w:tcPr>
          <w:p w14:paraId="202940D8" w14:textId="7228F79C" w:rsidR="00A95AFA" w:rsidRPr="00576808" w:rsidRDefault="008A1074" w:rsidP="00A373DA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Latitudinal / Transverse"/>
                <w:tag w:val="Latitudinal / Transverse"/>
                <w:id w:val="99076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6808" w:rsidRPr="0057680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76ABA" w:rsidRPr="00576808">
              <w:rPr>
                <w:rFonts w:cstheme="majorBidi"/>
              </w:rPr>
              <w:t xml:space="preserve"> </w:t>
            </w:r>
            <w:r w:rsidR="007A5B4B" w:rsidRPr="00576808">
              <w:rPr>
                <w:rFonts w:cstheme="majorBidi"/>
              </w:rPr>
              <w:t>Lateral</w:t>
            </w:r>
            <w:r w:rsidR="00D76ABA" w:rsidRPr="00576808">
              <w:rPr>
                <w:rFonts w:cstheme="majorBidi"/>
              </w:rPr>
              <w:t xml:space="preserve"> / Transverse</w:t>
            </w:r>
          </w:p>
          <w:p w14:paraId="089CE033" w14:textId="7D59232D" w:rsidR="00D76ABA" w:rsidRPr="00A95AFA" w:rsidRDefault="008A1074" w:rsidP="00A373DA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Longitudinal"/>
                <w:tag w:val="Longitudinal"/>
                <w:id w:val="-1695990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6ABA" w:rsidRPr="0057680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76ABA" w:rsidRPr="00576808">
              <w:rPr>
                <w:rFonts w:cstheme="majorBidi"/>
              </w:rPr>
              <w:t xml:space="preserve"> Longitudinal</w:t>
            </w:r>
          </w:p>
        </w:tc>
      </w:tr>
    </w:tbl>
    <w:p w14:paraId="0F7610CA" w14:textId="77777777" w:rsidR="00080B99" w:rsidRDefault="00080B99" w:rsidP="35BF81ED">
      <w:pPr>
        <w:tabs>
          <w:tab w:val="left" w:pos="4142"/>
        </w:tabs>
        <w:rPr>
          <w:b/>
          <w:bCs/>
          <w:color w:val="F04D46"/>
          <w:sz w:val="12"/>
          <w:szCs w:val="12"/>
        </w:rPr>
      </w:pPr>
    </w:p>
    <w:p w14:paraId="59E74A60" w14:textId="65808B8A" w:rsidR="00777829" w:rsidRPr="00CC7308" w:rsidRDefault="00777829" w:rsidP="00777829">
      <w:pPr>
        <w:tabs>
          <w:tab w:val="left" w:pos="4142"/>
        </w:tabs>
        <w:rPr>
          <w:b/>
          <w:bCs/>
          <w:color w:val="F04D46"/>
        </w:rPr>
      </w:pPr>
      <w:r w:rsidRPr="00CC7308">
        <w:rPr>
          <w:b/>
          <w:bCs/>
          <w:color w:val="F04D46"/>
        </w:rPr>
        <w:t>TREATMENT</w:t>
      </w:r>
      <w:r w:rsidR="00810935">
        <w:rPr>
          <w:b/>
          <w:bCs/>
          <w:color w:val="F04D46"/>
        </w:rPr>
        <w:t xml:space="preserve"> ORIENTATION</w:t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5"/>
        <w:gridCol w:w="6560"/>
      </w:tblGrid>
      <w:tr w:rsidR="00933B06" w14:paraId="625DA184" w14:textId="77777777" w:rsidTr="000A61E3">
        <w:trPr>
          <w:trHeight w:val="620"/>
        </w:trPr>
        <w:tc>
          <w:tcPr>
            <w:tcW w:w="4225" w:type="dxa"/>
            <w:tcBorders>
              <w:right w:val="nil"/>
            </w:tcBorders>
            <w:shd w:val="clear" w:color="auto" w:fill="EBE2F0"/>
            <w:vAlign w:val="center"/>
          </w:tcPr>
          <w:p w14:paraId="5B95EFB7" w14:textId="77777777" w:rsidR="00933B06" w:rsidRDefault="00933B06" w:rsidP="00A373DA">
            <w:pPr>
              <w:pStyle w:val="PurpleHeader"/>
            </w:pPr>
            <w:r>
              <w:t>Locating Bar Indexed to Couch at</w:t>
            </w:r>
          </w:p>
        </w:tc>
        <w:tc>
          <w:tcPr>
            <w:tcW w:w="6560" w:type="dxa"/>
            <w:tcBorders>
              <w:left w:val="nil"/>
              <w:right w:val="single" w:sz="8" w:space="0" w:color="000000" w:themeColor="text1"/>
            </w:tcBorders>
            <w:vAlign w:val="center"/>
          </w:tcPr>
          <w:p w14:paraId="221A3485" w14:textId="3690552C" w:rsidR="00933B06" w:rsidRPr="00A95AFA" w:rsidRDefault="00933B06" w:rsidP="00A373DA">
            <w:pPr>
              <w:pStyle w:val="PurpleHeader"/>
              <w:rPr>
                <w:rFonts w:cstheme="minorBidi"/>
                <w:b w:val="0"/>
                <w:caps w:val="0"/>
                <w:color w:val="auto"/>
                <w:szCs w:val="22"/>
              </w:rPr>
            </w:pPr>
          </w:p>
        </w:tc>
      </w:tr>
      <w:tr w:rsidR="00946107" w14:paraId="3FDF1DB9" w14:textId="77777777" w:rsidTr="30D5AEEE">
        <w:trPr>
          <w:trHeight w:val="674"/>
        </w:trPr>
        <w:tc>
          <w:tcPr>
            <w:tcW w:w="4225" w:type="dxa"/>
            <w:tcBorders>
              <w:right w:val="nil"/>
            </w:tcBorders>
            <w:shd w:val="clear" w:color="auto" w:fill="EBE2F0"/>
            <w:vAlign w:val="center"/>
          </w:tcPr>
          <w:p w14:paraId="7C3C40E4" w14:textId="3C8275D3" w:rsidR="00946107" w:rsidRDefault="44C90EED" w:rsidP="00A373DA">
            <w:pPr>
              <w:pStyle w:val="PurpleHeader"/>
            </w:pPr>
            <w:r>
              <w:t xml:space="preserve">Device </w:t>
            </w:r>
            <w:r w:rsidR="00946107">
              <w:t>Orientation Selection</w:t>
            </w:r>
          </w:p>
        </w:tc>
        <w:tc>
          <w:tcPr>
            <w:tcW w:w="6560" w:type="dxa"/>
            <w:tcBorders>
              <w:left w:val="nil"/>
              <w:right w:val="single" w:sz="8" w:space="0" w:color="000000" w:themeColor="text1"/>
            </w:tcBorders>
            <w:vAlign w:val="center"/>
          </w:tcPr>
          <w:p w14:paraId="0FDEA23D" w14:textId="118AB11F" w:rsidR="00D76ABA" w:rsidRPr="00576808" w:rsidRDefault="008A1074" w:rsidP="00D76ABA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Latitudinal / Transverse"/>
                <w:tag w:val="Latitudinal / Transverse"/>
                <w:id w:val="-1343242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B4B" w:rsidRPr="0057680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76ABA" w:rsidRPr="00576808">
              <w:rPr>
                <w:rFonts w:cstheme="majorBidi"/>
              </w:rPr>
              <w:t xml:space="preserve"> </w:t>
            </w:r>
            <w:r w:rsidR="007A5B4B" w:rsidRPr="00576808">
              <w:rPr>
                <w:rFonts w:cstheme="majorBidi"/>
              </w:rPr>
              <w:t>Lateral</w:t>
            </w:r>
            <w:r w:rsidR="00D76ABA" w:rsidRPr="00576808">
              <w:rPr>
                <w:rFonts w:cstheme="majorBidi"/>
              </w:rPr>
              <w:t xml:space="preserve"> / Transverse</w:t>
            </w:r>
          </w:p>
          <w:p w14:paraId="2E925BF9" w14:textId="6B02C7F6" w:rsidR="00946107" w:rsidRPr="00A95AFA" w:rsidRDefault="008A1074" w:rsidP="00D76ABA">
            <w:pPr>
              <w:spacing w:before="80" w:after="80" w:line="276" w:lineRule="auto"/>
              <w:rPr>
                <w:rFonts w:cstheme="majorBidi"/>
              </w:rPr>
            </w:pPr>
            <w:sdt>
              <w:sdtPr>
                <w:rPr>
                  <w:rFonts w:cstheme="majorBidi"/>
                </w:rPr>
                <w:alias w:val="Longitudinal"/>
                <w:tag w:val="Longitudinal"/>
                <w:id w:val="602692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6ABA" w:rsidRPr="0057680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76ABA" w:rsidRPr="00576808">
              <w:rPr>
                <w:rFonts w:cstheme="majorBidi"/>
              </w:rPr>
              <w:t xml:space="preserve"> Longitudinal</w:t>
            </w:r>
          </w:p>
        </w:tc>
      </w:tr>
    </w:tbl>
    <w:p w14:paraId="4C05696F" w14:textId="792A3FD4" w:rsidR="00950700" w:rsidRDefault="07D2D3CB" w:rsidP="751145B8">
      <w:pPr>
        <w:tabs>
          <w:tab w:val="left" w:pos="4142"/>
        </w:tabs>
      </w:pPr>
      <w:r>
        <w:t xml:space="preserve">NOTE: In some workflows, simulation and treatment may not occur in the same orientation. Ensure patient setup and treatment orientations as well as planning procedures align with clinician recommendations. </w:t>
      </w:r>
    </w:p>
    <w:p w14:paraId="0DC5E3D0" w14:textId="7124645B" w:rsidR="209B10A8" w:rsidRDefault="209B10A8" w:rsidP="209B10A8">
      <w:pPr>
        <w:tabs>
          <w:tab w:val="left" w:pos="4142"/>
        </w:tabs>
      </w:pP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5393"/>
      </w:tblGrid>
      <w:tr w:rsidR="004120C1" w14:paraId="16AA857B" w14:textId="77777777" w:rsidTr="209B10A8">
        <w:trPr>
          <w:trHeight w:val="300"/>
        </w:trPr>
        <w:tc>
          <w:tcPr>
            <w:tcW w:w="53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BE2F0"/>
            <w:vAlign w:val="center"/>
          </w:tcPr>
          <w:p w14:paraId="652C30C2" w14:textId="72E785B8" w:rsidR="004120C1" w:rsidRDefault="007A5B4B" w:rsidP="004120C1">
            <w:pPr>
              <w:pStyle w:val="PurpleHeader"/>
              <w:jc w:val="center"/>
            </w:pPr>
            <w:r>
              <w:t>Lateral</w:t>
            </w:r>
            <w:r w:rsidR="004120C1">
              <w:t xml:space="preserve"> / TRANSVERSE ORIENTATION</w:t>
            </w:r>
          </w:p>
        </w:tc>
        <w:tc>
          <w:tcPr>
            <w:tcW w:w="5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2F0"/>
            <w:vAlign w:val="center"/>
          </w:tcPr>
          <w:p w14:paraId="6B577EDB" w14:textId="5150AD29" w:rsidR="004120C1" w:rsidRPr="00A95AFA" w:rsidRDefault="004120C1" w:rsidP="004120C1">
            <w:pPr>
              <w:pStyle w:val="PurpleHeader"/>
              <w:jc w:val="center"/>
              <w:rPr>
                <w:rFonts w:cstheme="minorBidi"/>
                <w:b w:val="0"/>
                <w:caps w:val="0"/>
                <w:color w:val="auto"/>
                <w:szCs w:val="22"/>
              </w:rPr>
            </w:pPr>
            <w:r w:rsidRPr="004120C1">
              <w:t>LONGITUDINAL ORIENTATION</w:t>
            </w:r>
          </w:p>
        </w:tc>
      </w:tr>
      <w:tr w:rsidR="004120C1" w14:paraId="115582D4" w14:textId="77777777" w:rsidTr="209B10A8">
        <w:trPr>
          <w:trHeight w:val="2460"/>
        </w:trPr>
        <w:tc>
          <w:tcPr>
            <w:tcW w:w="5392" w:type="dxa"/>
            <w:tcBorders>
              <w:right w:val="single" w:sz="4" w:space="0" w:color="auto"/>
            </w:tcBorders>
            <w:vAlign w:val="center"/>
          </w:tcPr>
          <w:p w14:paraId="26CF8525" w14:textId="6C9055E2" w:rsidR="004120C1" w:rsidRDefault="163E7AD6" w:rsidP="004120C1">
            <w:pPr>
              <w:pStyle w:val="PurpleHeader"/>
              <w:jc w:val="center"/>
            </w:pPr>
            <w:r>
              <w:rPr>
                <w:noProof/>
              </w:rPr>
              <w:drawing>
                <wp:inline distT="0" distB="0" distL="0" distR="0" wp14:anchorId="64FAB325" wp14:editId="621F8C99">
                  <wp:extent cx="2342439" cy="1559356"/>
                  <wp:effectExtent l="0" t="0" r="0" b="0"/>
                  <wp:docPr id="145352790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527909" name="Picture 145352790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439" cy="155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339E88" w14:textId="2A7E7ADF" w:rsidR="004120C1" w:rsidRPr="00A95AFA" w:rsidRDefault="163E7AD6" w:rsidP="209B10A8">
            <w:pPr>
              <w:spacing w:before="80" w:after="80" w:line="276" w:lineRule="auto"/>
              <w:jc w:val="center"/>
              <w:rPr>
                <w:rFonts w:cstheme="majorBidi"/>
              </w:rPr>
            </w:pPr>
            <w:r>
              <w:rPr>
                <w:noProof/>
              </w:rPr>
              <w:drawing>
                <wp:inline distT="0" distB="0" distL="0" distR="0" wp14:anchorId="289E1944" wp14:editId="5C286EC0">
                  <wp:extent cx="2376635" cy="1582120"/>
                  <wp:effectExtent l="0" t="0" r="0" b="0"/>
                  <wp:docPr id="60916122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161223" name="Picture 60916122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35" cy="158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A3696" w14:textId="77777777" w:rsidR="004120C1" w:rsidRDefault="004120C1" w:rsidP="751145B8">
      <w:pPr>
        <w:tabs>
          <w:tab w:val="left" w:pos="4142"/>
        </w:tabs>
      </w:pPr>
    </w:p>
    <w:p w14:paraId="0ECCADD5" w14:textId="77777777" w:rsidR="00DF6AAC" w:rsidRDefault="00DF6AAC" w:rsidP="751145B8">
      <w:pPr>
        <w:tabs>
          <w:tab w:val="left" w:pos="4142"/>
        </w:tabs>
      </w:pP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1"/>
        <w:gridCol w:w="2248"/>
        <w:gridCol w:w="4296"/>
      </w:tblGrid>
      <w:tr w:rsidR="004A3ECE" w14:paraId="4F484EF7" w14:textId="77777777" w:rsidTr="209B10A8">
        <w:trPr>
          <w:trHeight w:val="620"/>
        </w:trPr>
        <w:tc>
          <w:tcPr>
            <w:tcW w:w="10785" w:type="dxa"/>
            <w:gridSpan w:val="3"/>
            <w:tcBorders>
              <w:right w:val="single" w:sz="8" w:space="0" w:color="000000" w:themeColor="text1"/>
            </w:tcBorders>
            <w:shd w:val="clear" w:color="auto" w:fill="EBE2F0"/>
            <w:vAlign w:val="center"/>
          </w:tcPr>
          <w:p w14:paraId="6CB74E6B" w14:textId="47D25C55" w:rsidR="004A3ECE" w:rsidRDefault="001C26C3" w:rsidP="00A373DA">
            <w:pPr>
              <w:rPr>
                <w:noProof/>
              </w:rPr>
            </w:pPr>
            <w:r>
              <w:rPr>
                <w:rFonts w:cstheme="majorHAnsi"/>
                <w:b/>
                <w:caps/>
                <w:color w:val="32195B"/>
              </w:rPr>
              <w:lastRenderedPageBreak/>
              <w:t>Right Hand</w:t>
            </w:r>
            <w:r w:rsidR="004A3ECE" w:rsidRPr="009456AA">
              <w:rPr>
                <w:rFonts w:cstheme="majorHAnsi"/>
                <w:b/>
                <w:caps/>
                <w:color w:val="32195B"/>
              </w:rPr>
              <w:t xml:space="preserve"> Indexing</w:t>
            </w:r>
          </w:p>
        </w:tc>
      </w:tr>
      <w:tr w:rsidR="001C26C3" w14:paraId="1B75B1E1" w14:textId="77777777" w:rsidTr="209B10A8">
        <w:trPr>
          <w:trHeight w:val="656"/>
        </w:trPr>
        <w:tc>
          <w:tcPr>
            <w:tcW w:w="4241" w:type="dxa"/>
            <w:shd w:val="clear" w:color="auto" w:fill="EBE2F0"/>
            <w:vAlign w:val="center"/>
          </w:tcPr>
          <w:p w14:paraId="240A2962" w14:textId="7FF2806D" w:rsidR="001C26C3" w:rsidRDefault="001C26C3" w:rsidP="00244949">
            <w:pPr>
              <w:pStyle w:val="PurpleHeading"/>
            </w:pPr>
            <w:r w:rsidRPr="00244949">
              <w:rPr>
                <w:bCs/>
                <w:caps w:val="0"/>
              </w:rPr>
              <w:t>1)</w:t>
            </w:r>
            <w:r>
              <w:t xml:space="preserve"> </w:t>
            </w:r>
            <w:r w:rsidR="00FA3709">
              <w:t xml:space="preserve">Thumb Lock </w:t>
            </w:r>
            <w:r w:rsidR="00B87DD9">
              <w:t>indexed at</w:t>
            </w:r>
          </w:p>
        </w:tc>
        <w:tc>
          <w:tcPr>
            <w:tcW w:w="2248" w:type="dxa"/>
            <w:tcBorders>
              <w:right w:val="single" w:sz="8" w:space="0" w:color="000000" w:themeColor="text1"/>
            </w:tcBorders>
            <w:vAlign w:val="center"/>
          </w:tcPr>
          <w:p w14:paraId="34E24B4D" w14:textId="77777777" w:rsidR="001C26C3" w:rsidRDefault="001C26C3" w:rsidP="00A373DA">
            <w:pPr>
              <w:spacing w:before="80" w:after="80" w:line="276" w:lineRule="auto"/>
              <w:rPr>
                <w:rFonts w:cstheme="majorBidi"/>
              </w:rPr>
            </w:pPr>
          </w:p>
        </w:tc>
        <w:tc>
          <w:tcPr>
            <w:tcW w:w="4296" w:type="dxa"/>
            <w:vMerge w:val="restar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86F9360" w14:textId="54862A70" w:rsidR="001C26C3" w:rsidRDefault="4B5E6F31" w:rsidP="209B10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3394F9" wp14:editId="4E7D36A9">
                  <wp:extent cx="2581275" cy="1724025"/>
                  <wp:effectExtent l="0" t="0" r="0" b="0"/>
                  <wp:docPr id="42997355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973552" name="Picture 42997355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C3" w14:paraId="0A78948C" w14:textId="77777777" w:rsidTr="209B10A8">
        <w:trPr>
          <w:trHeight w:val="656"/>
        </w:trPr>
        <w:tc>
          <w:tcPr>
            <w:tcW w:w="4241" w:type="dxa"/>
            <w:shd w:val="clear" w:color="auto" w:fill="EBE2F0"/>
            <w:vAlign w:val="center"/>
          </w:tcPr>
          <w:p w14:paraId="100C7A52" w14:textId="234E3146" w:rsidR="001C26C3" w:rsidRPr="00244949" w:rsidRDefault="43C6E722" w:rsidP="209B10A8">
            <w:pPr>
              <w:pStyle w:val="PurpleHeading"/>
              <w:rPr>
                <w:caps w:val="0"/>
              </w:rPr>
            </w:pPr>
            <w:r>
              <w:rPr>
                <w:caps w:val="0"/>
              </w:rPr>
              <w:t>2)</w:t>
            </w:r>
            <w:r>
              <w:t xml:space="preserve"> </w:t>
            </w:r>
            <w:r w:rsidR="0B889183">
              <w:t>index finger INDEXED AT</w:t>
            </w:r>
          </w:p>
        </w:tc>
        <w:tc>
          <w:tcPr>
            <w:tcW w:w="2248" w:type="dxa"/>
            <w:tcBorders>
              <w:right w:val="single" w:sz="8" w:space="0" w:color="000000" w:themeColor="text1"/>
            </w:tcBorders>
            <w:vAlign w:val="center"/>
          </w:tcPr>
          <w:p w14:paraId="49BD4D04" w14:textId="77777777" w:rsidR="001C26C3" w:rsidRDefault="001C26C3" w:rsidP="00A373DA">
            <w:pPr>
              <w:spacing w:before="80" w:after="80" w:line="276" w:lineRule="auto"/>
              <w:rPr>
                <w:rFonts w:cstheme="majorBidi"/>
              </w:rPr>
            </w:pPr>
          </w:p>
        </w:tc>
        <w:tc>
          <w:tcPr>
            <w:tcW w:w="4296" w:type="dxa"/>
            <w:vMerge/>
            <w:vAlign w:val="center"/>
          </w:tcPr>
          <w:p w14:paraId="7E407940" w14:textId="77777777" w:rsidR="001C26C3" w:rsidRDefault="001C26C3" w:rsidP="00A373DA">
            <w:pPr>
              <w:jc w:val="center"/>
            </w:pPr>
          </w:p>
        </w:tc>
      </w:tr>
      <w:tr w:rsidR="001C26C3" w14:paraId="7CA05E31" w14:textId="77777777" w:rsidTr="209B10A8">
        <w:trPr>
          <w:trHeight w:val="656"/>
        </w:trPr>
        <w:tc>
          <w:tcPr>
            <w:tcW w:w="4241" w:type="dxa"/>
            <w:shd w:val="clear" w:color="auto" w:fill="EBE2F0"/>
            <w:vAlign w:val="center"/>
          </w:tcPr>
          <w:p w14:paraId="01C8A320" w14:textId="0A48BAC5" w:rsidR="001C26C3" w:rsidRPr="00244949" w:rsidRDefault="43C6E722" w:rsidP="209B10A8">
            <w:pPr>
              <w:pStyle w:val="PurpleHeading"/>
              <w:rPr>
                <w:caps w:val="0"/>
              </w:rPr>
            </w:pPr>
            <w:r>
              <w:rPr>
                <w:caps w:val="0"/>
              </w:rPr>
              <w:t>3)</w:t>
            </w:r>
            <w:r>
              <w:t xml:space="preserve"> </w:t>
            </w:r>
            <w:r w:rsidR="6A81D990">
              <w:t>finger lock INDEXED AT</w:t>
            </w:r>
          </w:p>
        </w:tc>
        <w:tc>
          <w:tcPr>
            <w:tcW w:w="2248" w:type="dxa"/>
            <w:tcBorders>
              <w:right w:val="single" w:sz="8" w:space="0" w:color="000000" w:themeColor="text1"/>
            </w:tcBorders>
            <w:vAlign w:val="center"/>
          </w:tcPr>
          <w:p w14:paraId="0926C53D" w14:textId="77777777" w:rsidR="001C26C3" w:rsidRDefault="001C26C3" w:rsidP="00A373DA">
            <w:pPr>
              <w:spacing w:before="80" w:after="80" w:line="276" w:lineRule="auto"/>
              <w:rPr>
                <w:rFonts w:cstheme="majorBidi"/>
              </w:rPr>
            </w:pPr>
          </w:p>
        </w:tc>
        <w:tc>
          <w:tcPr>
            <w:tcW w:w="4296" w:type="dxa"/>
            <w:vMerge/>
            <w:vAlign w:val="center"/>
          </w:tcPr>
          <w:p w14:paraId="2F697AFF" w14:textId="77777777" w:rsidR="001C26C3" w:rsidRDefault="001C26C3" w:rsidP="00A373DA">
            <w:pPr>
              <w:jc w:val="center"/>
            </w:pPr>
          </w:p>
        </w:tc>
      </w:tr>
    </w:tbl>
    <w:p w14:paraId="06AC0FD5" w14:textId="77777777" w:rsidR="00BC6EAE" w:rsidRDefault="00BC6EAE">
      <w:pPr>
        <w:rPr>
          <w:b/>
          <w:caps/>
        </w:rPr>
      </w:pP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1"/>
        <w:gridCol w:w="2248"/>
        <w:gridCol w:w="4296"/>
      </w:tblGrid>
      <w:tr w:rsidR="00BC6EAE" w14:paraId="0E949526" w14:textId="77777777" w:rsidTr="209B10A8">
        <w:trPr>
          <w:trHeight w:val="620"/>
        </w:trPr>
        <w:tc>
          <w:tcPr>
            <w:tcW w:w="10785" w:type="dxa"/>
            <w:gridSpan w:val="3"/>
            <w:tcBorders>
              <w:right w:val="single" w:sz="8" w:space="0" w:color="000000" w:themeColor="text1"/>
            </w:tcBorders>
            <w:shd w:val="clear" w:color="auto" w:fill="EBE2F0"/>
            <w:vAlign w:val="center"/>
          </w:tcPr>
          <w:p w14:paraId="11E80F03" w14:textId="2EC753B0" w:rsidR="00BC6EAE" w:rsidRDefault="00BC6EAE" w:rsidP="00A373DA">
            <w:pPr>
              <w:rPr>
                <w:noProof/>
              </w:rPr>
            </w:pPr>
            <w:r>
              <w:rPr>
                <w:rFonts w:cstheme="majorHAnsi"/>
                <w:b/>
                <w:caps/>
                <w:color w:val="32195B"/>
              </w:rPr>
              <w:t>Left Hand</w:t>
            </w:r>
            <w:r w:rsidRPr="009456AA">
              <w:rPr>
                <w:rFonts w:cstheme="majorHAnsi"/>
                <w:b/>
                <w:caps/>
                <w:color w:val="32195B"/>
              </w:rPr>
              <w:t xml:space="preserve"> Indexing</w:t>
            </w:r>
          </w:p>
        </w:tc>
      </w:tr>
      <w:tr w:rsidR="00BC6EAE" w14:paraId="5D03221F" w14:textId="77777777" w:rsidTr="209B10A8">
        <w:trPr>
          <w:trHeight w:val="656"/>
        </w:trPr>
        <w:tc>
          <w:tcPr>
            <w:tcW w:w="4241" w:type="dxa"/>
            <w:shd w:val="clear" w:color="auto" w:fill="EBE2F0"/>
            <w:vAlign w:val="center"/>
          </w:tcPr>
          <w:p w14:paraId="752A88FA" w14:textId="77777777" w:rsidR="00BC6EAE" w:rsidRDefault="00BC6EAE" w:rsidP="00A373DA">
            <w:pPr>
              <w:pStyle w:val="PurpleHeading"/>
            </w:pPr>
            <w:r w:rsidRPr="00244949">
              <w:rPr>
                <w:bCs/>
                <w:caps w:val="0"/>
              </w:rPr>
              <w:t>1)</w:t>
            </w:r>
            <w:r>
              <w:t xml:space="preserve"> Thumb Lock indexed at</w:t>
            </w:r>
          </w:p>
        </w:tc>
        <w:tc>
          <w:tcPr>
            <w:tcW w:w="2248" w:type="dxa"/>
            <w:tcBorders>
              <w:right w:val="single" w:sz="8" w:space="0" w:color="000000" w:themeColor="text1"/>
            </w:tcBorders>
            <w:vAlign w:val="center"/>
          </w:tcPr>
          <w:p w14:paraId="7BD5C52B" w14:textId="77777777" w:rsidR="00BC6EAE" w:rsidRDefault="00BC6EAE" w:rsidP="00A373DA">
            <w:pPr>
              <w:spacing w:before="80" w:after="80" w:line="276" w:lineRule="auto"/>
              <w:rPr>
                <w:rFonts w:cstheme="majorBidi"/>
              </w:rPr>
            </w:pPr>
          </w:p>
        </w:tc>
        <w:tc>
          <w:tcPr>
            <w:tcW w:w="4296" w:type="dxa"/>
            <w:vMerge w:val="restar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FA079E" w14:textId="2DC17C02" w:rsidR="00BC6EAE" w:rsidRDefault="41B1ED4E" w:rsidP="209B10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BBC9B3" wp14:editId="0E94EC21">
                  <wp:extent cx="2581275" cy="1724025"/>
                  <wp:effectExtent l="0" t="0" r="0" b="0"/>
                  <wp:docPr id="122054645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546451" name="Picture 122054645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AE" w14:paraId="677F17B9" w14:textId="77777777" w:rsidTr="209B10A8">
        <w:trPr>
          <w:trHeight w:val="656"/>
        </w:trPr>
        <w:tc>
          <w:tcPr>
            <w:tcW w:w="4241" w:type="dxa"/>
            <w:shd w:val="clear" w:color="auto" w:fill="EBE2F0"/>
            <w:vAlign w:val="center"/>
          </w:tcPr>
          <w:p w14:paraId="5C40E46A" w14:textId="1CDDEE20" w:rsidR="00BC6EAE" w:rsidRPr="00244949" w:rsidRDefault="73BDC27D" w:rsidP="209B10A8">
            <w:pPr>
              <w:pStyle w:val="PurpleHeading"/>
              <w:rPr>
                <w:caps w:val="0"/>
              </w:rPr>
            </w:pPr>
            <w:r>
              <w:rPr>
                <w:caps w:val="0"/>
              </w:rPr>
              <w:t>2)</w:t>
            </w:r>
            <w:r>
              <w:t xml:space="preserve"> </w:t>
            </w:r>
            <w:r w:rsidR="0C896634">
              <w:t>index finger INDEXED AT</w:t>
            </w:r>
          </w:p>
        </w:tc>
        <w:tc>
          <w:tcPr>
            <w:tcW w:w="2248" w:type="dxa"/>
            <w:tcBorders>
              <w:right w:val="single" w:sz="8" w:space="0" w:color="000000" w:themeColor="text1"/>
            </w:tcBorders>
            <w:vAlign w:val="center"/>
          </w:tcPr>
          <w:p w14:paraId="40879897" w14:textId="77777777" w:rsidR="00BC6EAE" w:rsidRDefault="00BC6EAE" w:rsidP="00A373DA">
            <w:pPr>
              <w:spacing w:before="80" w:after="80" w:line="276" w:lineRule="auto"/>
              <w:rPr>
                <w:rFonts w:cstheme="majorBidi"/>
              </w:rPr>
            </w:pPr>
          </w:p>
        </w:tc>
        <w:tc>
          <w:tcPr>
            <w:tcW w:w="4296" w:type="dxa"/>
            <w:vMerge/>
            <w:vAlign w:val="center"/>
          </w:tcPr>
          <w:p w14:paraId="2CF5A9C8" w14:textId="77777777" w:rsidR="00BC6EAE" w:rsidRDefault="00BC6EAE" w:rsidP="00A373DA">
            <w:pPr>
              <w:jc w:val="center"/>
            </w:pPr>
          </w:p>
        </w:tc>
      </w:tr>
      <w:tr w:rsidR="00BC6EAE" w14:paraId="6B8001ED" w14:textId="77777777" w:rsidTr="209B10A8">
        <w:trPr>
          <w:trHeight w:val="656"/>
        </w:trPr>
        <w:tc>
          <w:tcPr>
            <w:tcW w:w="4241" w:type="dxa"/>
            <w:shd w:val="clear" w:color="auto" w:fill="EBE2F0"/>
            <w:vAlign w:val="center"/>
          </w:tcPr>
          <w:p w14:paraId="11BE0BA5" w14:textId="0B18D368" w:rsidR="00BC6EAE" w:rsidRPr="00244949" w:rsidRDefault="73BDC27D" w:rsidP="209B10A8">
            <w:pPr>
              <w:pStyle w:val="PurpleHeading"/>
              <w:rPr>
                <w:caps w:val="0"/>
              </w:rPr>
            </w:pPr>
            <w:r>
              <w:rPr>
                <w:caps w:val="0"/>
              </w:rPr>
              <w:t>3)</w:t>
            </w:r>
            <w:r>
              <w:t xml:space="preserve"> </w:t>
            </w:r>
            <w:r w:rsidR="3C886EEC">
              <w:t>finger lock INDEXED AT</w:t>
            </w:r>
          </w:p>
        </w:tc>
        <w:tc>
          <w:tcPr>
            <w:tcW w:w="2248" w:type="dxa"/>
            <w:tcBorders>
              <w:right w:val="single" w:sz="8" w:space="0" w:color="000000" w:themeColor="text1"/>
            </w:tcBorders>
            <w:vAlign w:val="center"/>
          </w:tcPr>
          <w:p w14:paraId="42D180F3" w14:textId="77777777" w:rsidR="00BC6EAE" w:rsidRDefault="00BC6EAE" w:rsidP="00A373DA">
            <w:pPr>
              <w:spacing w:before="80" w:after="80" w:line="276" w:lineRule="auto"/>
              <w:rPr>
                <w:rFonts w:cstheme="majorBidi"/>
              </w:rPr>
            </w:pPr>
          </w:p>
        </w:tc>
        <w:tc>
          <w:tcPr>
            <w:tcW w:w="4296" w:type="dxa"/>
            <w:vMerge/>
            <w:vAlign w:val="center"/>
          </w:tcPr>
          <w:p w14:paraId="7A4CB31B" w14:textId="77777777" w:rsidR="00BC6EAE" w:rsidRDefault="00BC6EAE" w:rsidP="00A373DA">
            <w:pPr>
              <w:jc w:val="center"/>
            </w:pPr>
          </w:p>
        </w:tc>
      </w:tr>
    </w:tbl>
    <w:p w14:paraId="3CCC0D8B" w14:textId="2BF8E669" w:rsidR="005730E2" w:rsidRDefault="005730E2">
      <w:r>
        <w:rPr>
          <w:b/>
          <w:caps/>
        </w:rPr>
        <w:br w:type="page"/>
      </w:r>
    </w:p>
    <w:p w14:paraId="0C21BBF7" w14:textId="7D2E4D69" w:rsidR="00A34956" w:rsidRDefault="00796960" w:rsidP="751145B8">
      <w:pPr>
        <w:rPr>
          <w:rFonts w:cstheme="majorHAnsi"/>
          <w:b/>
          <w:caps/>
          <w:color w:val="32195B"/>
        </w:rPr>
      </w:pPr>
      <w:r w:rsidRPr="008349C9">
        <w:rPr>
          <w:rFonts w:cstheme="majorHAnsi"/>
          <w:b/>
          <w:caps/>
          <w:color w:val="32195B"/>
        </w:rPr>
        <w:lastRenderedPageBreak/>
        <w:t>Recommended additional accessories</w:t>
      </w:r>
      <w:r w:rsidR="00C74F5E" w:rsidRPr="008349C9">
        <w:rPr>
          <w:rFonts w:cstheme="majorHAnsi"/>
          <w:b/>
          <w:caps/>
          <w:color w:val="32195B"/>
        </w:rPr>
        <w:t>:</w:t>
      </w:r>
    </w:p>
    <w:p w14:paraId="2077E8B1" w14:textId="73835163" w:rsidR="003860AC" w:rsidRPr="00576808" w:rsidRDefault="00405D20" w:rsidP="00576808">
      <w:pPr>
        <w:spacing w:after="0" w:line="276" w:lineRule="auto"/>
        <w:rPr>
          <w:szCs w:val="20"/>
        </w:rPr>
      </w:pPr>
      <w:sdt>
        <w:sdtPr>
          <w:rPr>
            <w:b/>
            <w:bCs/>
            <w:caps/>
            <w:szCs w:val="20"/>
          </w:rPr>
          <w:alias w:val="Bolus"/>
          <w:tag w:val="Bolus"/>
          <w:id w:val="-1802217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6808">
            <w:rPr>
              <w:rFonts w:ascii="MS Gothic" w:eastAsia="MS Gothic" w:hAnsi="MS Gothic" w:hint="eastAsia"/>
              <w:b/>
              <w:bCs/>
              <w:caps/>
              <w:szCs w:val="20"/>
            </w:rPr>
            <w:t>☐</w:t>
          </w:r>
        </w:sdtContent>
      </w:sdt>
      <w:r w:rsidR="003860AC" w:rsidRPr="00576808">
        <w:rPr>
          <w:b/>
          <w:bCs/>
          <w:caps/>
          <w:szCs w:val="20"/>
        </w:rPr>
        <w:t xml:space="preserve"> </w:t>
      </w:r>
      <w:r w:rsidR="00576808" w:rsidRPr="00576808">
        <w:rPr>
          <w:b/>
          <w:bCs/>
          <w:caps/>
          <w:szCs w:val="20"/>
        </w:rPr>
        <w:t xml:space="preserve">  </w:t>
      </w:r>
      <w:r w:rsidR="00C55B6C" w:rsidRPr="00576808">
        <w:rPr>
          <w:szCs w:val="20"/>
        </w:rPr>
        <w:t>Bolus</w:t>
      </w:r>
    </w:p>
    <w:p w14:paraId="7F485F8D" w14:textId="04BD8B3E" w:rsidR="008276CC" w:rsidRPr="00576808" w:rsidRDefault="00405D20" w:rsidP="00576808">
      <w:pPr>
        <w:spacing w:after="0" w:line="276" w:lineRule="auto"/>
        <w:rPr>
          <w:szCs w:val="20"/>
        </w:rPr>
      </w:pPr>
      <w:sdt>
        <w:sdtPr>
          <w:rPr>
            <w:b/>
            <w:bCs/>
            <w:caps/>
            <w:szCs w:val="20"/>
          </w:rPr>
          <w:alias w:val="Custom Cushion(s)"/>
          <w:tag w:val="Custom Cushion(s)"/>
          <w:id w:val="1402559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6808">
            <w:rPr>
              <w:rFonts w:ascii="MS Gothic" w:eastAsia="MS Gothic" w:hAnsi="MS Gothic" w:hint="eastAsia"/>
              <w:b/>
              <w:bCs/>
              <w:caps/>
              <w:szCs w:val="20"/>
            </w:rPr>
            <w:t>☐</w:t>
          </w:r>
        </w:sdtContent>
      </w:sdt>
      <w:r w:rsidR="008276CC" w:rsidRPr="00576808">
        <w:rPr>
          <w:b/>
          <w:bCs/>
          <w:caps/>
          <w:szCs w:val="20"/>
        </w:rPr>
        <w:t xml:space="preserve"> </w:t>
      </w:r>
      <w:r w:rsidR="00576808" w:rsidRPr="00576808">
        <w:rPr>
          <w:b/>
          <w:bCs/>
          <w:caps/>
          <w:szCs w:val="20"/>
        </w:rPr>
        <w:t xml:space="preserve">  </w:t>
      </w:r>
      <w:r w:rsidR="00CD39B7" w:rsidRPr="00576808">
        <w:rPr>
          <w:szCs w:val="20"/>
        </w:rPr>
        <w:t>Custom</w:t>
      </w:r>
      <w:r w:rsidR="00CE6661" w:rsidRPr="00576808">
        <w:rPr>
          <w:szCs w:val="20"/>
        </w:rPr>
        <w:t xml:space="preserve"> </w:t>
      </w:r>
      <w:r w:rsidR="00CD39B7" w:rsidRPr="00576808">
        <w:rPr>
          <w:szCs w:val="20"/>
        </w:rPr>
        <w:t>cushion</w:t>
      </w:r>
      <w:r w:rsidR="004F41BE" w:rsidRPr="00576808">
        <w:rPr>
          <w:szCs w:val="20"/>
        </w:rPr>
        <w:t>(s)</w:t>
      </w:r>
    </w:p>
    <w:p w14:paraId="47137128" w14:textId="709F594F" w:rsidR="007C5509" w:rsidRPr="00576808" w:rsidRDefault="00405D20" w:rsidP="00576808">
      <w:pPr>
        <w:spacing w:after="0" w:line="276" w:lineRule="auto"/>
        <w:rPr>
          <w:szCs w:val="20"/>
        </w:rPr>
      </w:pPr>
      <w:sdt>
        <w:sdtPr>
          <w:rPr>
            <w:b/>
            <w:bCs/>
            <w:caps/>
            <w:szCs w:val="20"/>
          </w:rPr>
          <w:alias w:val="Prone positioning cushions"/>
          <w:tag w:val="Prone positioning cushions"/>
          <w:id w:val="62050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6808">
            <w:rPr>
              <w:rFonts w:ascii="MS Gothic" w:eastAsia="MS Gothic" w:hAnsi="MS Gothic" w:hint="eastAsia"/>
              <w:b/>
              <w:bCs/>
              <w:caps/>
              <w:szCs w:val="20"/>
            </w:rPr>
            <w:t>☐</w:t>
          </w:r>
        </w:sdtContent>
      </w:sdt>
      <w:r w:rsidR="007C5509" w:rsidRPr="00576808">
        <w:rPr>
          <w:b/>
          <w:bCs/>
          <w:caps/>
          <w:szCs w:val="20"/>
        </w:rPr>
        <w:t xml:space="preserve"> </w:t>
      </w:r>
      <w:r w:rsidR="00576808" w:rsidRPr="00576808">
        <w:rPr>
          <w:b/>
          <w:bCs/>
          <w:caps/>
          <w:szCs w:val="20"/>
        </w:rPr>
        <w:t xml:space="preserve">  </w:t>
      </w:r>
      <w:r w:rsidR="00860DD8" w:rsidRPr="00576808">
        <w:rPr>
          <w:szCs w:val="20"/>
        </w:rPr>
        <w:t xml:space="preserve">Prone positioning cushions </w:t>
      </w:r>
    </w:p>
    <w:p w14:paraId="3BA2F147" w14:textId="3704AF46" w:rsidR="0630C923" w:rsidRPr="00576808" w:rsidRDefault="00405D20" w:rsidP="00576808">
      <w:pPr>
        <w:spacing w:after="0" w:line="276" w:lineRule="auto"/>
        <w:rPr>
          <w:szCs w:val="20"/>
        </w:rPr>
      </w:pPr>
      <w:sdt>
        <w:sdtPr>
          <w:rPr>
            <w:b/>
            <w:bCs/>
            <w:caps/>
            <w:szCs w:val="20"/>
          </w:rPr>
          <w:alias w:val="Vacuum bag"/>
          <w:tag w:val="Vacuum bag"/>
          <w:id w:val="1006479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6808">
            <w:rPr>
              <w:rFonts w:ascii="MS Gothic" w:eastAsia="MS Gothic" w:hAnsi="MS Gothic" w:hint="eastAsia"/>
              <w:b/>
              <w:bCs/>
              <w:caps/>
              <w:szCs w:val="20"/>
            </w:rPr>
            <w:t>☐</w:t>
          </w:r>
        </w:sdtContent>
      </w:sdt>
      <w:r w:rsidR="0630C923" w:rsidRPr="00576808">
        <w:rPr>
          <w:b/>
          <w:bCs/>
          <w:caps/>
          <w:szCs w:val="20"/>
        </w:rPr>
        <w:t xml:space="preserve"> </w:t>
      </w:r>
      <w:r w:rsidR="00576808" w:rsidRPr="00576808">
        <w:rPr>
          <w:b/>
          <w:bCs/>
          <w:caps/>
          <w:szCs w:val="20"/>
        </w:rPr>
        <w:t xml:space="preserve"> </w:t>
      </w:r>
      <w:r w:rsidR="0630C923" w:rsidRPr="00576808">
        <w:rPr>
          <w:szCs w:val="20"/>
        </w:rPr>
        <w:t>Vacuum Bag</w:t>
      </w:r>
    </w:p>
    <w:p w14:paraId="6158311B" w14:textId="37ECDE3A" w:rsidR="35BF81ED" w:rsidRDefault="35BF81ED" w:rsidP="35BF81ED">
      <w:pPr>
        <w:spacing w:after="0"/>
      </w:pPr>
    </w:p>
    <w:p w14:paraId="0A3189E2" w14:textId="77777777" w:rsidR="003860AC" w:rsidRPr="008349C9" w:rsidRDefault="003860AC" w:rsidP="003860AC">
      <w:pPr>
        <w:rPr>
          <w:rFonts w:cstheme="majorHAnsi"/>
          <w:b/>
          <w:caps/>
          <w:color w:val="32195B"/>
        </w:rPr>
      </w:pPr>
    </w:p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3435"/>
        <w:gridCol w:w="2505"/>
        <w:gridCol w:w="1980"/>
      </w:tblGrid>
      <w:tr w:rsidR="00286043" w:rsidRPr="00755F87" w14:paraId="469EDFAF" w14:textId="77777777" w:rsidTr="002D09DE">
        <w:trPr>
          <w:trHeight w:val="525"/>
        </w:trPr>
        <w:tc>
          <w:tcPr>
            <w:tcW w:w="2880" w:type="dxa"/>
            <w:shd w:val="clear" w:color="auto" w:fill="EBE2F0"/>
            <w:vAlign w:val="center"/>
          </w:tcPr>
          <w:p w14:paraId="0937DFC0" w14:textId="64060736" w:rsidR="00286043" w:rsidRPr="00755F87" w:rsidRDefault="00286043" w:rsidP="002D09DE">
            <w:pPr>
              <w:pStyle w:val="PurpleHeading"/>
            </w:pPr>
            <w:r w:rsidRPr="00755F87">
              <w:t>Additional accessory</w:t>
            </w:r>
          </w:p>
        </w:tc>
        <w:tc>
          <w:tcPr>
            <w:tcW w:w="3435" w:type="dxa"/>
            <w:vAlign w:val="center"/>
          </w:tcPr>
          <w:p w14:paraId="3F8F9088" w14:textId="55D5A33F" w:rsidR="00286043" w:rsidRPr="00755F87" w:rsidRDefault="00286043" w:rsidP="002D09DE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05" w:type="dxa"/>
            <w:shd w:val="clear" w:color="auto" w:fill="EBE2F0"/>
            <w:vAlign w:val="center"/>
          </w:tcPr>
          <w:p w14:paraId="01A88BB3" w14:textId="3DE0DE43" w:rsidR="00286043" w:rsidRPr="00755F87" w:rsidRDefault="3D603A6B" w:rsidP="002D09DE">
            <w:pPr>
              <w:pStyle w:val="PurpleHeading"/>
            </w:pPr>
            <w:r>
              <w:t>Optional</w:t>
            </w:r>
            <w:r w:rsidR="253C8A53">
              <w:t xml:space="preserve">: </w:t>
            </w:r>
            <w:r w:rsidR="7B230A77">
              <w:t>Indexed AT</w:t>
            </w:r>
          </w:p>
        </w:tc>
        <w:tc>
          <w:tcPr>
            <w:tcW w:w="1980" w:type="dxa"/>
            <w:vAlign w:val="center"/>
          </w:tcPr>
          <w:p w14:paraId="3A0400C9" w14:textId="77777777" w:rsidR="00286043" w:rsidRPr="00755F87" w:rsidRDefault="00286043" w:rsidP="002D09DE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462581" w:rsidRPr="00755F87" w14:paraId="43923ED5" w14:textId="77777777" w:rsidTr="002D09DE">
        <w:trPr>
          <w:trHeight w:val="525"/>
        </w:trPr>
        <w:tc>
          <w:tcPr>
            <w:tcW w:w="2880" w:type="dxa"/>
            <w:shd w:val="clear" w:color="auto" w:fill="EBE2F0"/>
            <w:vAlign w:val="center"/>
          </w:tcPr>
          <w:p w14:paraId="495304CD" w14:textId="564FA105" w:rsidR="00462581" w:rsidRPr="00755F87" w:rsidRDefault="00462581" w:rsidP="002D09DE">
            <w:pPr>
              <w:pStyle w:val="PurpleHeading"/>
            </w:pPr>
            <w:r w:rsidRPr="00755F87">
              <w:t>Additional accessory</w:t>
            </w:r>
          </w:p>
        </w:tc>
        <w:tc>
          <w:tcPr>
            <w:tcW w:w="3435" w:type="dxa"/>
            <w:vAlign w:val="center"/>
          </w:tcPr>
          <w:p w14:paraId="10EC0D95" w14:textId="77777777" w:rsidR="00462581" w:rsidRPr="00755F87" w:rsidRDefault="00462581" w:rsidP="002D09DE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05" w:type="dxa"/>
            <w:shd w:val="clear" w:color="auto" w:fill="EBE2F0"/>
            <w:vAlign w:val="center"/>
          </w:tcPr>
          <w:p w14:paraId="4AD1D030" w14:textId="6EACF423" w:rsidR="00462581" w:rsidRPr="00755F87" w:rsidRDefault="16F5A28E" w:rsidP="002D09DE">
            <w:pPr>
              <w:pStyle w:val="PurpleHeading"/>
            </w:pPr>
            <w:r>
              <w:t>Optional</w:t>
            </w:r>
            <w:r w:rsidR="253C8A53">
              <w:t>: Indexed AT</w:t>
            </w:r>
          </w:p>
        </w:tc>
        <w:tc>
          <w:tcPr>
            <w:tcW w:w="1980" w:type="dxa"/>
            <w:vAlign w:val="center"/>
          </w:tcPr>
          <w:p w14:paraId="6E2CB114" w14:textId="77777777" w:rsidR="00462581" w:rsidRPr="00755F87" w:rsidRDefault="00462581" w:rsidP="002D09DE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462581" w:rsidRPr="00755F87" w14:paraId="7CB12E65" w14:textId="77777777" w:rsidTr="002D09DE">
        <w:trPr>
          <w:trHeight w:val="525"/>
        </w:trPr>
        <w:tc>
          <w:tcPr>
            <w:tcW w:w="2880" w:type="dxa"/>
            <w:shd w:val="clear" w:color="auto" w:fill="EBE2F0"/>
            <w:vAlign w:val="center"/>
          </w:tcPr>
          <w:p w14:paraId="2911ACF2" w14:textId="47E12711" w:rsidR="00462581" w:rsidRPr="00755F87" w:rsidRDefault="00462581" w:rsidP="002D09DE">
            <w:pPr>
              <w:pStyle w:val="PurpleHeading"/>
            </w:pPr>
            <w:r w:rsidRPr="00755F87">
              <w:t>Additional accessory</w:t>
            </w:r>
          </w:p>
        </w:tc>
        <w:tc>
          <w:tcPr>
            <w:tcW w:w="3435" w:type="dxa"/>
            <w:vAlign w:val="center"/>
          </w:tcPr>
          <w:p w14:paraId="262479FC" w14:textId="77777777" w:rsidR="00462581" w:rsidRPr="00755F87" w:rsidRDefault="00462581" w:rsidP="002D09DE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05" w:type="dxa"/>
            <w:shd w:val="clear" w:color="auto" w:fill="EBE2F0"/>
            <w:vAlign w:val="center"/>
          </w:tcPr>
          <w:p w14:paraId="6068899E" w14:textId="72CE738D" w:rsidR="00462581" w:rsidRPr="00755F87" w:rsidRDefault="53EED757" w:rsidP="002D09DE">
            <w:pPr>
              <w:pStyle w:val="PurpleHeading"/>
            </w:pPr>
            <w:r>
              <w:t>Optional</w:t>
            </w:r>
            <w:r w:rsidR="253C8A53">
              <w:t>: Indexed AT</w:t>
            </w:r>
          </w:p>
        </w:tc>
        <w:tc>
          <w:tcPr>
            <w:tcW w:w="1980" w:type="dxa"/>
            <w:vAlign w:val="center"/>
          </w:tcPr>
          <w:p w14:paraId="257460C5" w14:textId="77777777" w:rsidR="00462581" w:rsidRPr="00755F87" w:rsidRDefault="00462581" w:rsidP="002D09DE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462581" w:rsidRPr="00755F87" w14:paraId="6EBACF91" w14:textId="77777777" w:rsidTr="002D09DE">
        <w:trPr>
          <w:trHeight w:val="525"/>
        </w:trPr>
        <w:tc>
          <w:tcPr>
            <w:tcW w:w="2880" w:type="dxa"/>
            <w:shd w:val="clear" w:color="auto" w:fill="EBE2F0"/>
            <w:vAlign w:val="center"/>
          </w:tcPr>
          <w:p w14:paraId="57F81883" w14:textId="23A48062" w:rsidR="00462581" w:rsidRPr="00755F87" w:rsidRDefault="00462581" w:rsidP="002D09DE">
            <w:pPr>
              <w:pStyle w:val="PurpleHeading"/>
            </w:pPr>
            <w:r w:rsidRPr="00755F87">
              <w:t>Additional accessory</w:t>
            </w:r>
          </w:p>
        </w:tc>
        <w:tc>
          <w:tcPr>
            <w:tcW w:w="3435" w:type="dxa"/>
            <w:vAlign w:val="center"/>
          </w:tcPr>
          <w:p w14:paraId="63D12E8F" w14:textId="44565D58" w:rsidR="00462581" w:rsidRPr="00670C6C" w:rsidRDefault="00462581" w:rsidP="002D09DE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05" w:type="dxa"/>
            <w:shd w:val="clear" w:color="auto" w:fill="EBE2F0"/>
            <w:vAlign w:val="center"/>
          </w:tcPr>
          <w:p w14:paraId="6AF3FD09" w14:textId="297480C1" w:rsidR="00462581" w:rsidRPr="00755F87" w:rsidRDefault="6CBF8832" w:rsidP="002D09DE">
            <w:pPr>
              <w:pStyle w:val="PurpleHeading"/>
            </w:pPr>
            <w:r>
              <w:t>Optional</w:t>
            </w:r>
            <w:r w:rsidR="253C8A53">
              <w:t>: Indexed AT</w:t>
            </w:r>
          </w:p>
        </w:tc>
        <w:tc>
          <w:tcPr>
            <w:tcW w:w="1980" w:type="dxa"/>
            <w:vAlign w:val="center"/>
          </w:tcPr>
          <w:p w14:paraId="2D3F4159" w14:textId="77777777" w:rsidR="00462581" w:rsidRPr="00755F87" w:rsidRDefault="00462581" w:rsidP="002D09DE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462581" w:rsidRPr="00755F87" w14:paraId="6B0A9525" w14:textId="77777777" w:rsidTr="002D09DE">
        <w:trPr>
          <w:trHeight w:val="525"/>
        </w:trPr>
        <w:tc>
          <w:tcPr>
            <w:tcW w:w="2880" w:type="dxa"/>
            <w:shd w:val="clear" w:color="auto" w:fill="EBE2F0"/>
            <w:vAlign w:val="center"/>
          </w:tcPr>
          <w:p w14:paraId="51687B7F" w14:textId="78DDF4D5" w:rsidR="00462581" w:rsidRPr="00755F87" w:rsidRDefault="00462581" w:rsidP="002D09DE">
            <w:pPr>
              <w:pStyle w:val="PurpleHeading"/>
            </w:pPr>
            <w:r w:rsidRPr="00755F87">
              <w:t>Additional accessory</w:t>
            </w:r>
          </w:p>
        </w:tc>
        <w:tc>
          <w:tcPr>
            <w:tcW w:w="3435" w:type="dxa"/>
            <w:vAlign w:val="center"/>
          </w:tcPr>
          <w:p w14:paraId="305692B3" w14:textId="72473A66" w:rsidR="00462581" w:rsidRDefault="00462581" w:rsidP="002D09DE">
            <w:pPr>
              <w:spacing w:before="80" w:after="80"/>
              <w:rPr>
                <w:rFonts w:cstheme="majorBidi"/>
              </w:rPr>
            </w:pPr>
          </w:p>
        </w:tc>
        <w:tc>
          <w:tcPr>
            <w:tcW w:w="2505" w:type="dxa"/>
            <w:shd w:val="clear" w:color="auto" w:fill="EBE2F0"/>
            <w:vAlign w:val="center"/>
          </w:tcPr>
          <w:p w14:paraId="0446B586" w14:textId="2C2772B3" w:rsidR="00462581" w:rsidRPr="00755F87" w:rsidRDefault="51C225B2" w:rsidP="002D09DE">
            <w:pPr>
              <w:pStyle w:val="PurpleHeading"/>
            </w:pPr>
            <w:r>
              <w:t>Optional</w:t>
            </w:r>
            <w:r w:rsidR="253C8A53">
              <w:t>: Indexed AT</w:t>
            </w:r>
          </w:p>
        </w:tc>
        <w:tc>
          <w:tcPr>
            <w:tcW w:w="1980" w:type="dxa"/>
            <w:vAlign w:val="center"/>
          </w:tcPr>
          <w:p w14:paraId="27AE76A6" w14:textId="77777777" w:rsidR="00462581" w:rsidRPr="00755F87" w:rsidRDefault="00462581" w:rsidP="002D09DE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31F0FE13" w14:textId="57080598" w:rsidR="00E422F0" w:rsidRDefault="00E422F0" w:rsidP="00E647EC"/>
    <w:sectPr w:rsidR="00E422F0" w:rsidSect="00A87D23">
      <w:headerReference w:type="default" r:id="rId15"/>
      <w:footerReference w:type="default" r:id="rId16"/>
      <w:pgSz w:w="12240" w:h="15840"/>
      <w:pgMar w:top="2430" w:right="720" w:bottom="720" w:left="720" w:header="720" w:footer="2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8153F" w14:textId="77777777" w:rsidR="008B1833" w:rsidRDefault="008B1833" w:rsidP="00132BCC">
      <w:pPr>
        <w:spacing w:after="0" w:line="240" w:lineRule="auto"/>
      </w:pPr>
      <w:r>
        <w:separator/>
      </w:r>
    </w:p>
  </w:endnote>
  <w:endnote w:type="continuationSeparator" w:id="0">
    <w:p w14:paraId="104356E6" w14:textId="77777777" w:rsidR="008B1833" w:rsidRDefault="008B1833" w:rsidP="0013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Cambria"/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charset w:val="00"/>
    <w:family w:val="roman"/>
    <w:pitch w:val="default"/>
  </w:font>
  <w:font w:name="Helvetica Neue"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ABA72" w14:textId="77777777" w:rsidR="00286043" w:rsidRPr="005730E2" w:rsidRDefault="00286043" w:rsidP="00286043">
    <w:pPr>
      <w:pStyle w:val="Footer"/>
      <w:spacing w:after="120"/>
      <w:rPr>
        <w:rFonts w:cs="Times New Roman (Body CS)"/>
        <w:sz w:val="14"/>
        <w:szCs w:val="16"/>
        <w:lang w:val="pt-PT"/>
      </w:rPr>
    </w:pPr>
    <w:r w:rsidRPr="0025585E">
      <w:rPr>
        <w:noProof/>
        <w:color w:val="4098C3"/>
        <w:sz w:val="18"/>
        <w:szCs w:val="18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62A8941" wp14:editId="08E05E67">
              <wp:simplePos x="0" y="0"/>
              <wp:positionH relativeFrom="column">
                <wp:posOffset>5290820</wp:posOffset>
              </wp:positionH>
              <wp:positionV relativeFrom="paragraph">
                <wp:posOffset>-1270</wp:posOffset>
              </wp:positionV>
              <wp:extent cx="1876425" cy="465455"/>
              <wp:effectExtent l="0" t="0" r="3175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465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2D6232" w14:textId="2D5313AE" w:rsidR="00286043" w:rsidRDefault="006F5690" w:rsidP="00286043">
                          <w:pPr>
                            <w:ind w:right="260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26B82D" wp14:editId="7A565426">
                                <wp:extent cx="1305560" cy="487466"/>
                                <wp:effectExtent l="0" t="0" r="0" b="0"/>
                                <wp:docPr id="2131512583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31512583" name="Picture 213151258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16098" cy="4914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2A89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6.6pt;margin-top:-.1pt;width:147.75pt;height:36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" stroked="f">
              <v:textbox>
                <w:txbxContent>
                  <w:p w14:paraId="722D6232" w14:textId="2D5313AE" w:rsidR="00286043" w:rsidRDefault="006F5690" w:rsidP="00286043">
                    <w:pPr>
                      <w:ind w:right="260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726B82D" wp14:editId="7A565426">
                          <wp:extent cx="1305560" cy="487466"/>
                          <wp:effectExtent l="0" t="0" r="0" b="0"/>
                          <wp:docPr id="2131512583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31512583" name="Picture 213151258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16098" cy="4914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hyperlink r:id="rId2" w:history="1">
      <w:r w:rsidRPr="005730E2">
        <w:rPr>
          <w:rStyle w:val="Hyperlink"/>
          <w:rFonts w:cs="Times New Roman (Body CS)"/>
          <w:color w:val="4098C3"/>
          <w:sz w:val="14"/>
          <w:szCs w:val="16"/>
          <w:lang w:val="pt-PT"/>
        </w:rPr>
        <w:t>info@CQmedical.com</w:t>
      </w:r>
    </w:hyperlink>
    <w:r w:rsidRPr="005730E2">
      <w:rPr>
        <w:rFonts w:cs="Times New Roman (Body CS)"/>
        <w:color w:val="4098C3"/>
        <w:sz w:val="14"/>
        <w:szCs w:val="16"/>
        <w:lang w:val="pt-PT"/>
      </w:rPr>
      <w:t xml:space="preserve">  </w:t>
    </w:r>
    <w:r w:rsidRPr="005730E2">
      <w:rPr>
        <w:rFonts w:cs="Times New Roman (Body CS)"/>
        <w:sz w:val="14"/>
        <w:szCs w:val="16"/>
        <w:lang w:val="pt-PT"/>
      </w:rPr>
      <w:t xml:space="preserve">|  </w:t>
    </w:r>
    <w:hyperlink r:id="rId3" w:history="1">
      <w:r w:rsidRPr="005730E2">
        <w:rPr>
          <w:rStyle w:val="Hyperlink"/>
          <w:rFonts w:cs="Times New Roman (Body CS)"/>
          <w:color w:val="4098C3"/>
          <w:sz w:val="14"/>
          <w:szCs w:val="16"/>
          <w:lang w:val="pt-PT"/>
        </w:rPr>
        <w:t>CQmedical.com</w:t>
      </w:r>
    </w:hyperlink>
  </w:p>
  <w:p w14:paraId="6B48354F" w14:textId="2FFC5E49" w:rsidR="00132BCC" w:rsidRPr="00286043" w:rsidRDefault="00286043" w:rsidP="00286043">
    <w:pPr>
      <w:rPr>
        <w:rFonts w:cs="Helvetica Neue"/>
        <w:color w:val="26262A"/>
        <w:sz w:val="8"/>
        <w:szCs w:val="8"/>
      </w:rPr>
    </w:pPr>
    <w:r w:rsidRPr="006F5690">
      <w:rPr>
        <w:rFonts w:cs="Helvetica Neue"/>
        <w:color w:val="26262A"/>
        <w:sz w:val="8"/>
        <w:szCs w:val="8"/>
      </w:rPr>
      <w:t>©202</w:t>
    </w:r>
    <w:r w:rsidR="001F0456" w:rsidRPr="006F5690">
      <w:rPr>
        <w:rFonts w:cs="Helvetica Neue"/>
        <w:color w:val="26262A"/>
        <w:sz w:val="8"/>
        <w:szCs w:val="8"/>
      </w:rPr>
      <w:t>5</w:t>
    </w:r>
    <w:r w:rsidRPr="006F5690">
      <w:rPr>
        <w:rFonts w:cs="Helvetica Neue"/>
        <w:color w:val="26262A"/>
        <w:sz w:val="8"/>
        <w:szCs w:val="8"/>
      </w:rPr>
      <w:t xml:space="preserve"> CQ M</w:t>
    </w:r>
    <w:r w:rsidR="00DD50F1" w:rsidRPr="006F5690">
      <w:rPr>
        <w:rFonts w:cs="Helvetica Neue"/>
        <w:color w:val="26262A"/>
        <w:sz w:val="8"/>
        <w:szCs w:val="8"/>
      </w:rPr>
      <w:t>edical</w:t>
    </w:r>
    <w:r w:rsidRPr="006F5690">
      <w:rPr>
        <w:rFonts w:cs="Helvetica Neue"/>
        <w:color w:val="26262A"/>
        <w:sz w:val="8"/>
        <w:szCs w:val="8"/>
      </w:rPr>
      <w:t xml:space="preserve">. </w:t>
    </w:r>
    <w:r w:rsidR="00DD50F1">
      <w:rPr>
        <w:rFonts w:cs="Helvetica Neue"/>
        <w:color w:val="26262A"/>
        <w:sz w:val="8"/>
        <w:szCs w:val="8"/>
      </w:rPr>
      <w:t xml:space="preserve">All rights reserved. Body Pro-Lok, CQ Medical, Clam-Lok, </w:t>
    </w:r>
    <w:proofErr w:type="spellStart"/>
    <w:r w:rsidR="00DD50F1">
      <w:rPr>
        <w:rFonts w:cs="Helvetica Neue"/>
        <w:color w:val="26262A"/>
        <w:sz w:val="8"/>
        <w:szCs w:val="8"/>
      </w:rPr>
      <w:t>ComfortCare</w:t>
    </w:r>
    <w:proofErr w:type="spellEnd"/>
    <w:r w:rsidR="00DD50F1">
      <w:rPr>
        <w:rFonts w:cs="Helvetica Neue"/>
        <w:color w:val="26262A"/>
        <w:sz w:val="8"/>
        <w:szCs w:val="8"/>
      </w:rPr>
      <w:t xml:space="preserve">, Lok-Bar, </w:t>
    </w:r>
    <w:proofErr w:type="spellStart"/>
    <w:r w:rsidR="00DD50F1">
      <w:rPr>
        <w:rFonts w:cs="Helvetica Neue"/>
        <w:color w:val="26262A"/>
        <w:sz w:val="8"/>
        <w:szCs w:val="8"/>
      </w:rPr>
      <w:t>ONEBridge</w:t>
    </w:r>
    <w:proofErr w:type="spellEnd"/>
    <w:r w:rsidR="00DD50F1">
      <w:rPr>
        <w:rFonts w:cs="Helvetica Neue"/>
        <w:color w:val="26262A"/>
        <w:sz w:val="8"/>
        <w:szCs w:val="8"/>
      </w:rPr>
      <w:t xml:space="preserve">, </w:t>
    </w:r>
    <w:proofErr w:type="spellStart"/>
    <w:r w:rsidR="00DD50F1">
      <w:rPr>
        <w:rFonts w:cs="Helvetica Neue"/>
        <w:color w:val="26262A"/>
        <w:sz w:val="8"/>
        <w:szCs w:val="8"/>
      </w:rPr>
      <w:t>ONEPlatform</w:t>
    </w:r>
    <w:proofErr w:type="spellEnd"/>
    <w:r w:rsidR="00DD50F1">
      <w:rPr>
        <w:rFonts w:cs="Helvetica Neue"/>
        <w:color w:val="26262A"/>
        <w:sz w:val="8"/>
        <w:szCs w:val="8"/>
      </w:rPr>
      <w:t xml:space="preserve">, and Universal Couchtop are trademarks of </w:t>
    </w:r>
    <w:proofErr w:type="spellStart"/>
    <w:r w:rsidR="00DD50F1">
      <w:rPr>
        <w:rFonts w:cs="Helvetica Neue"/>
        <w:color w:val="26262A"/>
        <w:sz w:val="8"/>
        <w:szCs w:val="8"/>
      </w:rPr>
      <w:t>Medtec</w:t>
    </w:r>
    <w:proofErr w:type="spellEnd"/>
    <w:r w:rsidR="00DD50F1">
      <w:rPr>
        <w:rFonts w:cs="Helvetica Neue"/>
        <w:color w:val="26262A"/>
        <w:sz w:val="8"/>
        <w:szCs w:val="8"/>
      </w:rPr>
      <w:t xml:space="preserve"> LLC. All other trademarks are property of their respective owners. All products may not be licensed in accordance with Canadian law.</w:t>
    </w:r>
    <w:r w:rsidR="00DD50F1" w:rsidRPr="00BA0AB1">
      <w:rPr>
        <w:rFonts w:cs="Helvetica Neue"/>
        <w:color w:val="26262A"/>
        <w:sz w:val="8"/>
        <w:szCs w:val="8"/>
      </w:rPr>
      <w:t xml:space="preserve"> </w:t>
    </w:r>
    <w:r w:rsidRPr="00A259DF">
      <w:rPr>
        <w:b/>
        <w:bCs/>
        <w:sz w:val="12"/>
        <w:szCs w:val="12"/>
      </w:rPr>
      <w:t xml:space="preserve"> </w:t>
    </w:r>
    <w:r w:rsidR="006F5690" w:rsidRPr="006F5690">
      <w:rPr>
        <w:b/>
        <w:bCs/>
        <w:sz w:val="12"/>
        <w:szCs w:val="12"/>
      </w:rPr>
      <w:t>CQ2026S106</w:t>
    </w:r>
    <w:r w:rsidR="006F5690">
      <w:rPr>
        <w:b/>
        <w:bCs/>
        <w:sz w:val="12"/>
        <w:szCs w:val="12"/>
      </w:rPr>
      <w:t xml:space="preserve"> R</w:t>
    </w:r>
    <w:r w:rsidRPr="00A259DF">
      <w:rPr>
        <w:b/>
        <w:bCs/>
        <w:sz w:val="12"/>
        <w:szCs w:val="12"/>
      </w:rPr>
      <w:t xml:space="preserve">EV </w:t>
    </w:r>
    <w:r w:rsidR="006F5690">
      <w:rPr>
        <w:b/>
        <w:bCs/>
        <w:sz w:val="12"/>
        <w:szCs w:val="12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262DC" w14:textId="77777777" w:rsidR="008B1833" w:rsidRDefault="008B1833" w:rsidP="00132BCC">
      <w:pPr>
        <w:spacing w:after="0" w:line="240" w:lineRule="auto"/>
      </w:pPr>
      <w:r>
        <w:separator/>
      </w:r>
    </w:p>
  </w:footnote>
  <w:footnote w:type="continuationSeparator" w:id="0">
    <w:p w14:paraId="027663C5" w14:textId="77777777" w:rsidR="008B1833" w:rsidRDefault="008B1833" w:rsidP="00132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75274" w14:textId="6BE37A52" w:rsidR="009F2D65" w:rsidRDefault="002356B5" w:rsidP="506B254C">
    <w:pPr>
      <w:pStyle w:val="NoSpacing"/>
      <w:spacing w:line="276" w:lineRule="auto"/>
      <w:rPr>
        <w:rStyle w:val="TitleSetupSheetChar"/>
      </w:rPr>
    </w:pPr>
    <w:r>
      <w:rPr>
        <w:rStyle w:val="TitleSetupSheetChar"/>
        <w:noProof/>
      </w:rPr>
      <w:drawing>
        <wp:anchor distT="0" distB="0" distL="114300" distR="114300" simplePos="0" relativeHeight="251659264" behindDoc="0" locked="0" layoutInCell="1" allowOverlap="1" wp14:anchorId="15202ACA" wp14:editId="0A3B5CC1">
          <wp:simplePos x="0" y="0"/>
          <wp:positionH relativeFrom="margin">
            <wp:posOffset>5092065</wp:posOffset>
          </wp:positionH>
          <wp:positionV relativeFrom="paragraph">
            <wp:posOffset>-143510</wp:posOffset>
          </wp:positionV>
          <wp:extent cx="1764665" cy="1019175"/>
          <wp:effectExtent l="0" t="0" r="6985" b="9525"/>
          <wp:wrapSquare wrapText="bothSides"/>
          <wp:docPr id="19695779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14843" t="21729" r="14580" b="13072"/>
                  <a:stretch>
                    <a:fillRect/>
                  </a:stretch>
                </pic:blipFill>
                <pic:spPr bwMode="auto">
                  <a:xfrm>
                    <a:off x="0" y="0"/>
                    <a:ext cx="176466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0943">
      <w:rPr>
        <w:rStyle w:val="TitleSetupSheetChar"/>
        <w:noProof/>
      </w:rPr>
      <w:t>Dexalign™</w:t>
    </w:r>
    <w:r w:rsidR="5AB00469">
      <w:rPr>
        <w:rStyle w:val="TitleSetupSheetChar"/>
      </w:rPr>
      <w:t xml:space="preserve"> Hand Positioner</w:t>
    </w:r>
  </w:p>
  <w:p w14:paraId="03A3053C" w14:textId="77777777" w:rsidR="004A29AB" w:rsidRPr="009F2D65" w:rsidRDefault="004E76A9" w:rsidP="009F2D65">
    <w:pPr>
      <w:pStyle w:val="NoSpacing"/>
      <w:spacing w:before="120"/>
      <w:rPr>
        <w:rFonts w:ascii="Century Gothic" w:hAnsi="Century Gothic" w:cs="Courier New"/>
        <w:b/>
        <w:bCs/>
        <w:color w:val="31215B"/>
        <w:sz w:val="36"/>
        <w:szCs w:val="36"/>
        <w:lang w:bidi="he-IL"/>
      </w:rPr>
    </w:pPr>
    <w:r w:rsidRPr="00B96090">
      <w:rPr>
        <w:rFonts w:ascii="Century Gothic" w:hAnsi="Century Gothic"/>
        <w:b/>
        <w:bCs/>
      </w:rPr>
      <w:t>SETUP SHEET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FqFfiJape34j5" int2:id="Mij81evw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B6D39"/>
    <w:multiLevelType w:val="hybridMultilevel"/>
    <w:tmpl w:val="84205E6A"/>
    <w:lvl w:ilvl="0" w:tplc="EB384E4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2D00"/>
    <w:multiLevelType w:val="hybridMultilevel"/>
    <w:tmpl w:val="798A33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3D86"/>
    <w:multiLevelType w:val="hybridMultilevel"/>
    <w:tmpl w:val="56BC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93185"/>
    <w:multiLevelType w:val="hybridMultilevel"/>
    <w:tmpl w:val="D10436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11857"/>
    <w:multiLevelType w:val="hybridMultilevel"/>
    <w:tmpl w:val="989883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D6EF7"/>
    <w:multiLevelType w:val="hybridMultilevel"/>
    <w:tmpl w:val="2340A62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438C8"/>
    <w:multiLevelType w:val="hybridMultilevel"/>
    <w:tmpl w:val="29DA0FA4"/>
    <w:lvl w:ilvl="0" w:tplc="EB384E4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aj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12C79"/>
    <w:multiLevelType w:val="hybridMultilevel"/>
    <w:tmpl w:val="267E0A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63B04"/>
    <w:multiLevelType w:val="hybridMultilevel"/>
    <w:tmpl w:val="C83ADEC0"/>
    <w:lvl w:ilvl="0" w:tplc="5B928C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21C47"/>
    <w:multiLevelType w:val="hybridMultilevel"/>
    <w:tmpl w:val="2340A62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3393F"/>
    <w:multiLevelType w:val="hybridMultilevel"/>
    <w:tmpl w:val="D50269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A627A"/>
    <w:multiLevelType w:val="hybridMultilevel"/>
    <w:tmpl w:val="D070E378"/>
    <w:lvl w:ilvl="0" w:tplc="8D8A7B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8A0E4C"/>
    <w:multiLevelType w:val="hybridMultilevel"/>
    <w:tmpl w:val="53F42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EC77D7"/>
    <w:multiLevelType w:val="hybridMultilevel"/>
    <w:tmpl w:val="C8C00E72"/>
    <w:lvl w:ilvl="0" w:tplc="82EE4CFC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4" w15:restartNumberingAfterBreak="0">
    <w:nsid w:val="69177314"/>
    <w:multiLevelType w:val="hybridMultilevel"/>
    <w:tmpl w:val="28C681EE"/>
    <w:lvl w:ilvl="0" w:tplc="099286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6A1F8A"/>
    <w:multiLevelType w:val="hybridMultilevel"/>
    <w:tmpl w:val="0CDA5242"/>
    <w:lvl w:ilvl="0" w:tplc="18446F7A">
      <w:start w:val="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405A4E"/>
    <w:multiLevelType w:val="hybridMultilevel"/>
    <w:tmpl w:val="2340A62C"/>
    <w:lvl w:ilvl="0" w:tplc="8BB41960">
      <w:start w:val="1"/>
      <w:numFmt w:val="decimal"/>
      <w:lvlText w:val="%1)"/>
      <w:lvlJc w:val="left"/>
      <w:pPr>
        <w:ind w:left="720" w:hanging="360"/>
      </w:pPr>
    </w:lvl>
    <w:lvl w:ilvl="1" w:tplc="BA82859C">
      <w:start w:val="1"/>
      <w:numFmt w:val="lowerLetter"/>
      <w:lvlText w:val="%2."/>
      <w:lvlJc w:val="left"/>
      <w:pPr>
        <w:ind w:left="1440" w:hanging="360"/>
      </w:pPr>
    </w:lvl>
    <w:lvl w:ilvl="2" w:tplc="17BE489C">
      <w:start w:val="1"/>
      <w:numFmt w:val="lowerRoman"/>
      <w:lvlText w:val="%3."/>
      <w:lvlJc w:val="right"/>
      <w:pPr>
        <w:ind w:left="2160" w:hanging="180"/>
      </w:pPr>
    </w:lvl>
    <w:lvl w:ilvl="3" w:tplc="D9504BB2">
      <w:start w:val="1"/>
      <w:numFmt w:val="decimal"/>
      <w:lvlText w:val="%4."/>
      <w:lvlJc w:val="left"/>
      <w:pPr>
        <w:ind w:left="2880" w:hanging="360"/>
      </w:pPr>
    </w:lvl>
    <w:lvl w:ilvl="4" w:tplc="3F807306">
      <w:start w:val="1"/>
      <w:numFmt w:val="lowerLetter"/>
      <w:lvlText w:val="%5."/>
      <w:lvlJc w:val="left"/>
      <w:pPr>
        <w:ind w:left="3600" w:hanging="360"/>
      </w:pPr>
    </w:lvl>
    <w:lvl w:ilvl="5" w:tplc="097ADA2C">
      <w:start w:val="1"/>
      <w:numFmt w:val="lowerRoman"/>
      <w:lvlText w:val="%6."/>
      <w:lvlJc w:val="right"/>
      <w:pPr>
        <w:ind w:left="4320" w:hanging="180"/>
      </w:pPr>
    </w:lvl>
    <w:lvl w:ilvl="6" w:tplc="70144E7A">
      <w:start w:val="1"/>
      <w:numFmt w:val="decimal"/>
      <w:lvlText w:val="%7."/>
      <w:lvlJc w:val="left"/>
      <w:pPr>
        <w:ind w:left="5040" w:hanging="360"/>
      </w:pPr>
    </w:lvl>
    <w:lvl w:ilvl="7" w:tplc="02E669AC">
      <w:start w:val="1"/>
      <w:numFmt w:val="lowerLetter"/>
      <w:lvlText w:val="%8."/>
      <w:lvlJc w:val="left"/>
      <w:pPr>
        <w:ind w:left="5760" w:hanging="360"/>
      </w:pPr>
    </w:lvl>
    <w:lvl w:ilvl="8" w:tplc="8132D6B4">
      <w:start w:val="1"/>
      <w:numFmt w:val="lowerRoman"/>
      <w:lvlText w:val="%9."/>
      <w:lvlJc w:val="right"/>
      <w:pPr>
        <w:ind w:left="6480" w:hanging="180"/>
      </w:pPr>
    </w:lvl>
  </w:abstractNum>
  <w:num w:numId="1" w16cid:durableId="2042709254">
    <w:abstractNumId w:val="16"/>
  </w:num>
  <w:num w:numId="2" w16cid:durableId="273370915">
    <w:abstractNumId w:val="12"/>
  </w:num>
  <w:num w:numId="3" w16cid:durableId="753630113">
    <w:abstractNumId w:val="2"/>
  </w:num>
  <w:num w:numId="4" w16cid:durableId="1307393484">
    <w:abstractNumId w:val="14"/>
  </w:num>
  <w:num w:numId="5" w16cid:durableId="98988904">
    <w:abstractNumId w:val="8"/>
  </w:num>
  <w:num w:numId="6" w16cid:durableId="442188176">
    <w:abstractNumId w:val="11"/>
  </w:num>
  <w:num w:numId="7" w16cid:durableId="502277265">
    <w:abstractNumId w:val="7"/>
  </w:num>
  <w:num w:numId="8" w16cid:durableId="1671789634">
    <w:abstractNumId w:val="4"/>
  </w:num>
  <w:num w:numId="9" w16cid:durableId="610360008">
    <w:abstractNumId w:val="1"/>
  </w:num>
  <w:num w:numId="10" w16cid:durableId="719019132">
    <w:abstractNumId w:val="3"/>
  </w:num>
  <w:num w:numId="11" w16cid:durableId="1241714349">
    <w:abstractNumId w:val="13"/>
  </w:num>
  <w:num w:numId="12" w16cid:durableId="324359214">
    <w:abstractNumId w:val="9"/>
  </w:num>
  <w:num w:numId="13" w16cid:durableId="1970934427">
    <w:abstractNumId w:val="0"/>
  </w:num>
  <w:num w:numId="14" w16cid:durableId="1606762827">
    <w:abstractNumId w:val="6"/>
  </w:num>
  <w:num w:numId="15" w16cid:durableId="1469320899">
    <w:abstractNumId w:val="5"/>
  </w:num>
  <w:num w:numId="16" w16cid:durableId="407506707">
    <w:abstractNumId w:val="15"/>
  </w:num>
  <w:num w:numId="17" w16cid:durableId="21382097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043"/>
    <w:rsid w:val="00001E4A"/>
    <w:rsid w:val="00016014"/>
    <w:rsid w:val="0001793F"/>
    <w:rsid w:val="00040330"/>
    <w:rsid w:val="000805E7"/>
    <w:rsid w:val="00080B99"/>
    <w:rsid w:val="00086CA2"/>
    <w:rsid w:val="00087A5C"/>
    <w:rsid w:val="00087B50"/>
    <w:rsid w:val="000A61E3"/>
    <w:rsid w:val="000B0D2F"/>
    <w:rsid w:val="000B0E46"/>
    <w:rsid w:val="000B7530"/>
    <w:rsid w:val="000C780A"/>
    <w:rsid w:val="000D51D9"/>
    <w:rsid w:val="000D57BB"/>
    <w:rsid w:val="000E24F7"/>
    <w:rsid w:val="001007C6"/>
    <w:rsid w:val="0011070F"/>
    <w:rsid w:val="001132BD"/>
    <w:rsid w:val="001156B8"/>
    <w:rsid w:val="00116E9C"/>
    <w:rsid w:val="00121F7E"/>
    <w:rsid w:val="00124729"/>
    <w:rsid w:val="00131879"/>
    <w:rsid w:val="00132BCC"/>
    <w:rsid w:val="001410EB"/>
    <w:rsid w:val="00141ABA"/>
    <w:rsid w:val="00152D6E"/>
    <w:rsid w:val="00152EE6"/>
    <w:rsid w:val="0015418A"/>
    <w:rsid w:val="0016409E"/>
    <w:rsid w:val="001656FA"/>
    <w:rsid w:val="00166246"/>
    <w:rsid w:val="00176DD9"/>
    <w:rsid w:val="0018757E"/>
    <w:rsid w:val="00190D54"/>
    <w:rsid w:val="00190DEA"/>
    <w:rsid w:val="00197C64"/>
    <w:rsid w:val="001B18CD"/>
    <w:rsid w:val="001C26C3"/>
    <w:rsid w:val="001C38C3"/>
    <w:rsid w:val="001C5C7D"/>
    <w:rsid w:val="001D472F"/>
    <w:rsid w:val="001E1024"/>
    <w:rsid w:val="001F0456"/>
    <w:rsid w:val="00200272"/>
    <w:rsid w:val="00205D3D"/>
    <w:rsid w:val="00213CBF"/>
    <w:rsid w:val="00216825"/>
    <w:rsid w:val="00216FA8"/>
    <w:rsid w:val="00226911"/>
    <w:rsid w:val="002356B5"/>
    <w:rsid w:val="002426E4"/>
    <w:rsid w:val="00244949"/>
    <w:rsid w:val="002705A8"/>
    <w:rsid w:val="00277491"/>
    <w:rsid w:val="00283156"/>
    <w:rsid w:val="002855B1"/>
    <w:rsid w:val="00286043"/>
    <w:rsid w:val="002B3E2C"/>
    <w:rsid w:val="002C2837"/>
    <w:rsid w:val="002C6498"/>
    <w:rsid w:val="002C7BAA"/>
    <w:rsid w:val="002D09DE"/>
    <w:rsid w:val="002D2411"/>
    <w:rsid w:val="002D69BB"/>
    <w:rsid w:val="002F5A3C"/>
    <w:rsid w:val="00301D88"/>
    <w:rsid w:val="00301F2D"/>
    <w:rsid w:val="00325F62"/>
    <w:rsid w:val="00334C2D"/>
    <w:rsid w:val="00343379"/>
    <w:rsid w:val="00344D27"/>
    <w:rsid w:val="0035758A"/>
    <w:rsid w:val="003665B1"/>
    <w:rsid w:val="003667A1"/>
    <w:rsid w:val="00374CE1"/>
    <w:rsid w:val="003761D0"/>
    <w:rsid w:val="00376C90"/>
    <w:rsid w:val="00376D42"/>
    <w:rsid w:val="003772DE"/>
    <w:rsid w:val="00385509"/>
    <w:rsid w:val="00385EBD"/>
    <w:rsid w:val="003860AC"/>
    <w:rsid w:val="003865C9"/>
    <w:rsid w:val="00393E9C"/>
    <w:rsid w:val="003A1E98"/>
    <w:rsid w:val="003A297D"/>
    <w:rsid w:val="003A302B"/>
    <w:rsid w:val="003A3F0A"/>
    <w:rsid w:val="003A47F7"/>
    <w:rsid w:val="003B7B01"/>
    <w:rsid w:val="003C6CAC"/>
    <w:rsid w:val="003D5C8A"/>
    <w:rsid w:val="003E11A2"/>
    <w:rsid w:val="003F04F6"/>
    <w:rsid w:val="003F22BC"/>
    <w:rsid w:val="003F51AD"/>
    <w:rsid w:val="00400FE5"/>
    <w:rsid w:val="004055E0"/>
    <w:rsid w:val="00405D20"/>
    <w:rsid w:val="004120C1"/>
    <w:rsid w:val="00420330"/>
    <w:rsid w:val="0042061E"/>
    <w:rsid w:val="00421665"/>
    <w:rsid w:val="0042377E"/>
    <w:rsid w:val="00430464"/>
    <w:rsid w:val="00434B2A"/>
    <w:rsid w:val="00434FFC"/>
    <w:rsid w:val="00440CEA"/>
    <w:rsid w:val="00457DE5"/>
    <w:rsid w:val="00462581"/>
    <w:rsid w:val="00467F12"/>
    <w:rsid w:val="0047203D"/>
    <w:rsid w:val="004749E5"/>
    <w:rsid w:val="00480586"/>
    <w:rsid w:val="00483031"/>
    <w:rsid w:val="004849FF"/>
    <w:rsid w:val="00485669"/>
    <w:rsid w:val="00486C95"/>
    <w:rsid w:val="004908C7"/>
    <w:rsid w:val="00493368"/>
    <w:rsid w:val="00493A1D"/>
    <w:rsid w:val="0049629F"/>
    <w:rsid w:val="004A0D10"/>
    <w:rsid w:val="004A29AB"/>
    <w:rsid w:val="004A34EF"/>
    <w:rsid w:val="004A3ECE"/>
    <w:rsid w:val="004A5EFE"/>
    <w:rsid w:val="004A677D"/>
    <w:rsid w:val="004B3760"/>
    <w:rsid w:val="004B4AC0"/>
    <w:rsid w:val="004C11E0"/>
    <w:rsid w:val="004D0178"/>
    <w:rsid w:val="004D436D"/>
    <w:rsid w:val="004D6F94"/>
    <w:rsid w:val="004E6DE8"/>
    <w:rsid w:val="004E76A9"/>
    <w:rsid w:val="004F321E"/>
    <w:rsid w:val="004F41BE"/>
    <w:rsid w:val="004F4F5B"/>
    <w:rsid w:val="00506BFA"/>
    <w:rsid w:val="00510680"/>
    <w:rsid w:val="00521982"/>
    <w:rsid w:val="005221B1"/>
    <w:rsid w:val="00526AB4"/>
    <w:rsid w:val="00532831"/>
    <w:rsid w:val="0054502E"/>
    <w:rsid w:val="00553085"/>
    <w:rsid w:val="005559E0"/>
    <w:rsid w:val="005730E2"/>
    <w:rsid w:val="00576808"/>
    <w:rsid w:val="00581CC4"/>
    <w:rsid w:val="00583735"/>
    <w:rsid w:val="005A1F17"/>
    <w:rsid w:val="005A5BD2"/>
    <w:rsid w:val="005A5D92"/>
    <w:rsid w:val="005B08C4"/>
    <w:rsid w:val="005D225C"/>
    <w:rsid w:val="005D3088"/>
    <w:rsid w:val="005E0CF2"/>
    <w:rsid w:val="005F2A16"/>
    <w:rsid w:val="005F71CA"/>
    <w:rsid w:val="0060250D"/>
    <w:rsid w:val="00602B47"/>
    <w:rsid w:val="00602EF2"/>
    <w:rsid w:val="00604648"/>
    <w:rsid w:val="006108FA"/>
    <w:rsid w:val="0061440D"/>
    <w:rsid w:val="006152C5"/>
    <w:rsid w:val="00617C68"/>
    <w:rsid w:val="00646C91"/>
    <w:rsid w:val="00654B16"/>
    <w:rsid w:val="00666CAC"/>
    <w:rsid w:val="00670C6C"/>
    <w:rsid w:val="00671E20"/>
    <w:rsid w:val="00677448"/>
    <w:rsid w:val="00680553"/>
    <w:rsid w:val="00686252"/>
    <w:rsid w:val="00696275"/>
    <w:rsid w:val="006A0943"/>
    <w:rsid w:val="006C74AE"/>
    <w:rsid w:val="006E4A75"/>
    <w:rsid w:val="006F461F"/>
    <w:rsid w:val="006F526D"/>
    <w:rsid w:val="006F5690"/>
    <w:rsid w:val="00702C2E"/>
    <w:rsid w:val="00705E85"/>
    <w:rsid w:val="00714B6C"/>
    <w:rsid w:val="0072457D"/>
    <w:rsid w:val="00727FBF"/>
    <w:rsid w:val="00740F41"/>
    <w:rsid w:val="0074406C"/>
    <w:rsid w:val="00745BAF"/>
    <w:rsid w:val="0075457F"/>
    <w:rsid w:val="00754C07"/>
    <w:rsid w:val="00762B87"/>
    <w:rsid w:val="0077267D"/>
    <w:rsid w:val="00777829"/>
    <w:rsid w:val="00796960"/>
    <w:rsid w:val="00797BD1"/>
    <w:rsid w:val="007A43EF"/>
    <w:rsid w:val="007A5B4B"/>
    <w:rsid w:val="007B500B"/>
    <w:rsid w:val="007C38BC"/>
    <w:rsid w:val="007C5509"/>
    <w:rsid w:val="007D4548"/>
    <w:rsid w:val="007D6798"/>
    <w:rsid w:val="007E0058"/>
    <w:rsid w:val="007E0AD8"/>
    <w:rsid w:val="007F0B10"/>
    <w:rsid w:val="007F2C8C"/>
    <w:rsid w:val="007F6892"/>
    <w:rsid w:val="00803BEA"/>
    <w:rsid w:val="00805DEB"/>
    <w:rsid w:val="00810935"/>
    <w:rsid w:val="00810A43"/>
    <w:rsid w:val="00812C55"/>
    <w:rsid w:val="00814C1F"/>
    <w:rsid w:val="0082222C"/>
    <w:rsid w:val="008276CC"/>
    <w:rsid w:val="00830192"/>
    <w:rsid w:val="00833AE6"/>
    <w:rsid w:val="008349C9"/>
    <w:rsid w:val="00836646"/>
    <w:rsid w:val="0085434B"/>
    <w:rsid w:val="00860DD8"/>
    <w:rsid w:val="00860FCF"/>
    <w:rsid w:val="0086326D"/>
    <w:rsid w:val="00882B8A"/>
    <w:rsid w:val="00885F56"/>
    <w:rsid w:val="0089281F"/>
    <w:rsid w:val="008A1074"/>
    <w:rsid w:val="008B1833"/>
    <w:rsid w:val="008B1A0E"/>
    <w:rsid w:val="008B3251"/>
    <w:rsid w:val="008B5A26"/>
    <w:rsid w:val="008C0329"/>
    <w:rsid w:val="008C0A50"/>
    <w:rsid w:val="008C1EE2"/>
    <w:rsid w:val="008C2964"/>
    <w:rsid w:val="008D09BD"/>
    <w:rsid w:val="008D2726"/>
    <w:rsid w:val="008D4A6C"/>
    <w:rsid w:val="008E5B72"/>
    <w:rsid w:val="008E7DC6"/>
    <w:rsid w:val="008F0047"/>
    <w:rsid w:val="008F17C4"/>
    <w:rsid w:val="008F1B76"/>
    <w:rsid w:val="008F283D"/>
    <w:rsid w:val="008F289E"/>
    <w:rsid w:val="008F5CE1"/>
    <w:rsid w:val="009000B5"/>
    <w:rsid w:val="00901704"/>
    <w:rsid w:val="00902C11"/>
    <w:rsid w:val="00916075"/>
    <w:rsid w:val="00916663"/>
    <w:rsid w:val="00917690"/>
    <w:rsid w:val="009201E8"/>
    <w:rsid w:val="00925D96"/>
    <w:rsid w:val="00931C32"/>
    <w:rsid w:val="00933B06"/>
    <w:rsid w:val="00936BA6"/>
    <w:rsid w:val="00941F9C"/>
    <w:rsid w:val="009456AA"/>
    <w:rsid w:val="00946107"/>
    <w:rsid w:val="00950700"/>
    <w:rsid w:val="009507BC"/>
    <w:rsid w:val="00953803"/>
    <w:rsid w:val="00955A0F"/>
    <w:rsid w:val="00957095"/>
    <w:rsid w:val="009756B2"/>
    <w:rsid w:val="009809E0"/>
    <w:rsid w:val="009912DA"/>
    <w:rsid w:val="009A1189"/>
    <w:rsid w:val="009A4DAB"/>
    <w:rsid w:val="009A7405"/>
    <w:rsid w:val="009B2162"/>
    <w:rsid w:val="009C1C79"/>
    <w:rsid w:val="009C59C8"/>
    <w:rsid w:val="009E0872"/>
    <w:rsid w:val="009F2D65"/>
    <w:rsid w:val="00A00B19"/>
    <w:rsid w:val="00A04C56"/>
    <w:rsid w:val="00A106D2"/>
    <w:rsid w:val="00A106F6"/>
    <w:rsid w:val="00A14757"/>
    <w:rsid w:val="00A17D56"/>
    <w:rsid w:val="00A3126C"/>
    <w:rsid w:val="00A3257A"/>
    <w:rsid w:val="00A34956"/>
    <w:rsid w:val="00A373DA"/>
    <w:rsid w:val="00A44E65"/>
    <w:rsid w:val="00A55D3F"/>
    <w:rsid w:val="00A73FED"/>
    <w:rsid w:val="00A87D23"/>
    <w:rsid w:val="00A91372"/>
    <w:rsid w:val="00A919B1"/>
    <w:rsid w:val="00A9314E"/>
    <w:rsid w:val="00A9464B"/>
    <w:rsid w:val="00A9548E"/>
    <w:rsid w:val="00A95AFA"/>
    <w:rsid w:val="00A964C3"/>
    <w:rsid w:val="00A97511"/>
    <w:rsid w:val="00AA10DF"/>
    <w:rsid w:val="00AA129A"/>
    <w:rsid w:val="00AA5CEE"/>
    <w:rsid w:val="00AA6743"/>
    <w:rsid w:val="00AB0A97"/>
    <w:rsid w:val="00AB259D"/>
    <w:rsid w:val="00AB2E3F"/>
    <w:rsid w:val="00AD2A65"/>
    <w:rsid w:val="00B00EF5"/>
    <w:rsid w:val="00B103B5"/>
    <w:rsid w:val="00B10F74"/>
    <w:rsid w:val="00B158E3"/>
    <w:rsid w:val="00B22238"/>
    <w:rsid w:val="00B404A8"/>
    <w:rsid w:val="00B47249"/>
    <w:rsid w:val="00B47E70"/>
    <w:rsid w:val="00B6737D"/>
    <w:rsid w:val="00B71BB6"/>
    <w:rsid w:val="00B878A1"/>
    <w:rsid w:val="00B87DD9"/>
    <w:rsid w:val="00B926AD"/>
    <w:rsid w:val="00B92F58"/>
    <w:rsid w:val="00B95F69"/>
    <w:rsid w:val="00B96090"/>
    <w:rsid w:val="00B97AB9"/>
    <w:rsid w:val="00BA1432"/>
    <w:rsid w:val="00BB1B9C"/>
    <w:rsid w:val="00BC125C"/>
    <w:rsid w:val="00BC26DD"/>
    <w:rsid w:val="00BC6EAE"/>
    <w:rsid w:val="00BD3948"/>
    <w:rsid w:val="00BE46D0"/>
    <w:rsid w:val="00BF0541"/>
    <w:rsid w:val="00C154AD"/>
    <w:rsid w:val="00C17E88"/>
    <w:rsid w:val="00C270C9"/>
    <w:rsid w:val="00C30BE8"/>
    <w:rsid w:val="00C34935"/>
    <w:rsid w:val="00C42D90"/>
    <w:rsid w:val="00C43163"/>
    <w:rsid w:val="00C45C55"/>
    <w:rsid w:val="00C55B6C"/>
    <w:rsid w:val="00C61328"/>
    <w:rsid w:val="00C64078"/>
    <w:rsid w:val="00C64C7F"/>
    <w:rsid w:val="00C65082"/>
    <w:rsid w:val="00C71166"/>
    <w:rsid w:val="00C72F35"/>
    <w:rsid w:val="00C74F5E"/>
    <w:rsid w:val="00C837B0"/>
    <w:rsid w:val="00C86892"/>
    <w:rsid w:val="00C87CBA"/>
    <w:rsid w:val="00C91FE6"/>
    <w:rsid w:val="00CA0EFE"/>
    <w:rsid w:val="00CA6515"/>
    <w:rsid w:val="00CC3CB8"/>
    <w:rsid w:val="00CC7308"/>
    <w:rsid w:val="00CC7663"/>
    <w:rsid w:val="00CD39B7"/>
    <w:rsid w:val="00CD4BBA"/>
    <w:rsid w:val="00CE212C"/>
    <w:rsid w:val="00CE6661"/>
    <w:rsid w:val="00CE7BAC"/>
    <w:rsid w:val="00CF4706"/>
    <w:rsid w:val="00D019DF"/>
    <w:rsid w:val="00D02F1A"/>
    <w:rsid w:val="00D131E6"/>
    <w:rsid w:val="00D169E7"/>
    <w:rsid w:val="00D25FDA"/>
    <w:rsid w:val="00D33B6E"/>
    <w:rsid w:val="00D419CC"/>
    <w:rsid w:val="00D54BA0"/>
    <w:rsid w:val="00D57CF5"/>
    <w:rsid w:val="00D609C4"/>
    <w:rsid w:val="00D62F71"/>
    <w:rsid w:val="00D66AEB"/>
    <w:rsid w:val="00D73EB3"/>
    <w:rsid w:val="00D747B8"/>
    <w:rsid w:val="00D761B8"/>
    <w:rsid w:val="00D76ABA"/>
    <w:rsid w:val="00DA396D"/>
    <w:rsid w:val="00DB0893"/>
    <w:rsid w:val="00DB55CD"/>
    <w:rsid w:val="00DC21AC"/>
    <w:rsid w:val="00DD3DC4"/>
    <w:rsid w:val="00DD50F1"/>
    <w:rsid w:val="00DD75A4"/>
    <w:rsid w:val="00DE4DF5"/>
    <w:rsid w:val="00DF32CF"/>
    <w:rsid w:val="00DF3425"/>
    <w:rsid w:val="00DF600F"/>
    <w:rsid w:val="00DF6AAC"/>
    <w:rsid w:val="00E051B9"/>
    <w:rsid w:val="00E133E6"/>
    <w:rsid w:val="00E1500A"/>
    <w:rsid w:val="00E15CA9"/>
    <w:rsid w:val="00E268CC"/>
    <w:rsid w:val="00E304B9"/>
    <w:rsid w:val="00E34AB3"/>
    <w:rsid w:val="00E422F0"/>
    <w:rsid w:val="00E466A9"/>
    <w:rsid w:val="00E56C16"/>
    <w:rsid w:val="00E63A27"/>
    <w:rsid w:val="00E647EC"/>
    <w:rsid w:val="00E673DB"/>
    <w:rsid w:val="00E72AAD"/>
    <w:rsid w:val="00E864B2"/>
    <w:rsid w:val="00E87207"/>
    <w:rsid w:val="00E90D71"/>
    <w:rsid w:val="00E932BC"/>
    <w:rsid w:val="00E9603E"/>
    <w:rsid w:val="00E9688E"/>
    <w:rsid w:val="00E96B37"/>
    <w:rsid w:val="00EA3F0D"/>
    <w:rsid w:val="00EB20DC"/>
    <w:rsid w:val="00EB5C5F"/>
    <w:rsid w:val="00EC1441"/>
    <w:rsid w:val="00EE4695"/>
    <w:rsid w:val="00EE6463"/>
    <w:rsid w:val="00EF29BE"/>
    <w:rsid w:val="00EF797D"/>
    <w:rsid w:val="00EF7FBC"/>
    <w:rsid w:val="00F01905"/>
    <w:rsid w:val="00F21051"/>
    <w:rsid w:val="00F22FAA"/>
    <w:rsid w:val="00F269F4"/>
    <w:rsid w:val="00F36FBD"/>
    <w:rsid w:val="00F60402"/>
    <w:rsid w:val="00F61145"/>
    <w:rsid w:val="00F669BF"/>
    <w:rsid w:val="00F74FF4"/>
    <w:rsid w:val="00F75D7D"/>
    <w:rsid w:val="00F84562"/>
    <w:rsid w:val="00F85D80"/>
    <w:rsid w:val="00FA3709"/>
    <w:rsid w:val="00FA3A1F"/>
    <w:rsid w:val="00FD1C3B"/>
    <w:rsid w:val="00FD457D"/>
    <w:rsid w:val="00FD5B9D"/>
    <w:rsid w:val="00FD64C6"/>
    <w:rsid w:val="00FE69FA"/>
    <w:rsid w:val="00FF1C3B"/>
    <w:rsid w:val="00FF7DDB"/>
    <w:rsid w:val="011BC1DD"/>
    <w:rsid w:val="051AACF7"/>
    <w:rsid w:val="054306E4"/>
    <w:rsid w:val="060492FE"/>
    <w:rsid w:val="0630C923"/>
    <w:rsid w:val="06A18089"/>
    <w:rsid w:val="06DEDB94"/>
    <w:rsid w:val="06F5AFA0"/>
    <w:rsid w:val="07892EC8"/>
    <w:rsid w:val="0797FD95"/>
    <w:rsid w:val="07D2D3CB"/>
    <w:rsid w:val="08423A3B"/>
    <w:rsid w:val="09040F4E"/>
    <w:rsid w:val="0A263926"/>
    <w:rsid w:val="0B3A3054"/>
    <w:rsid w:val="0B889183"/>
    <w:rsid w:val="0C896634"/>
    <w:rsid w:val="0D4BF5F9"/>
    <w:rsid w:val="0D6C104C"/>
    <w:rsid w:val="0DF75737"/>
    <w:rsid w:val="11C666C0"/>
    <w:rsid w:val="131A0BED"/>
    <w:rsid w:val="13456567"/>
    <w:rsid w:val="137B7521"/>
    <w:rsid w:val="13B80529"/>
    <w:rsid w:val="13FFF6F5"/>
    <w:rsid w:val="15239B1C"/>
    <w:rsid w:val="163E7AD6"/>
    <w:rsid w:val="169EE412"/>
    <w:rsid w:val="16F5A28E"/>
    <w:rsid w:val="18753260"/>
    <w:rsid w:val="18AA3543"/>
    <w:rsid w:val="18AE3A28"/>
    <w:rsid w:val="1BABB7AC"/>
    <w:rsid w:val="1E1F37DD"/>
    <w:rsid w:val="1E6E599B"/>
    <w:rsid w:val="1F5F1CC1"/>
    <w:rsid w:val="208D0BF6"/>
    <w:rsid w:val="209B10A8"/>
    <w:rsid w:val="21DA471E"/>
    <w:rsid w:val="23A67108"/>
    <w:rsid w:val="24894D2F"/>
    <w:rsid w:val="253C8A53"/>
    <w:rsid w:val="26716317"/>
    <w:rsid w:val="26D883F9"/>
    <w:rsid w:val="27D8D456"/>
    <w:rsid w:val="281F198E"/>
    <w:rsid w:val="28B1D7F1"/>
    <w:rsid w:val="2A11BFAA"/>
    <w:rsid w:val="2AA05775"/>
    <w:rsid w:val="2AD7299A"/>
    <w:rsid w:val="2D041114"/>
    <w:rsid w:val="2F6C9517"/>
    <w:rsid w:val="30D5AEEE"/>
    <w:rsid w:val="3127312D"/>
    <w:rsid w:val="327F828F"/>
    <w:rsid w:val="33039357"/>
    <w:rsid w:val="334CD301"/>
    <w:rsid w:val="33878B6F"/>
    <w:rsid w:val="34EC59B8"/>
    <w:rsid w:val="35BF81ED"/>
    <w:rsid w:val="37D60B64"/>
    <w:rsid w:val="3850B31F"/>
    <w:rsid w:val="386DA3B7"/>
    <w:rsid w:val="394B6984"/>
    <w:rsid w:val="3A2CA1E3"/>
    <w:rsid w:val="3BBE21B1"/>
    <w:rsid w:val="3C1E5D86"/>
    <w:rsid w:val="3C6F4ED5"/>
    <w:rsid w:val="3C7761C4"/>
    <w:rsid w:val="3C886EEC"/>
    <w:rsid w:val="3C9EB6D6"/>
    <w:rsid w:val="3D603A6B"/>
    <w:rsid w:val="3EB474C5"/>
    <w:rsid w:val="3EE65DB4"/>
    <w:rsid w:val="3FA77699"/>
    <w:rsid w:val="41B1ED4E"/>
    <w:rsid w:val="428A6356"/>
    <w:rsid w:val="43C6E722"/>
    <w:rsid w:val="443AC9AC"/>
    <w:rsid w:val="44C90EED"/>
    <w:rsid w:val="44CDAD44"/>
    <w:rsid w:val="452FE4DC"/>
    <w:rsid w:val="4A059075"/>
    <w:rsid w:val="4B5E6F31"/>
    <w:rsid w:val="4C2BEAE9"/>
    <w:rsid w:val="4CE51114"/>
    <w:rsid w:val="4D89AD69"/>
    <w:rsid w:val="4F0E4B8F"/>
    <w:rsid w:val="50586ED4"/>
    <w:rsid w:val="506B254C"/>
    <w:rsid w:val="519AFA2E"/>
    <w:rsid w:val="51C225B2"/>
    <w:rsid w:val="521FA70A"/>
    <w:rsid w:val="523FD6A5"/>
    <w:rsid w:val="527229F1"/>
    <w:rsid w:val="530E213E"/>
    <w:rsid w:val="53EED757"/>
    <w:rsid w:val="54E02B81"/>
    <w:rsid w:val="565670B3"/>
    <w:rsid w:val="59B3315D"/>
    <w:rsid w:val="5A632F6D"/>
    <w:rsid w:val="5AB00469"/>
    <w:rsid w:val="5BFE8FEA"/>
    <w:rsid w:val="5F02BF4E"/>
    <w:rsid w:val="5FBB2426"/>
    <w:rsid w:val="60A5F7DD"/>
    <w:rsid w:val="60DF5B10"/>
    <w:rsid w:val="6225FA6D"/>
    <w:rsid w:val="62B89166"/>
    <w:rsid w:val="63AAA8A1"/>
    <w:rsid w:val="666471E6"/>
    <w:rsid w:val="668A3CFC"/>
    <w:rsid w:val="6837E6FE"/>
    <w:rsid w:val="6A81D990"/>
    <w:rsid w:val="6B2228A3"/>
    <w:rsid w:val="6CBF8832"/>
    <w:rsid w:val="6D865B72"/>
    <w:rsid w:val="6E7E3031"/>
    <w:rsid w:val="6EB08D88"/>
    <w:rsid w:val="6EF857F1"/>
    <w:rsid w:val="70FD1AD0"/>
    <w:rsid w:val="7133071E"/>
    <w:rsid w:val="7144E5BD"/>
    <w:rsid w:val="71548E0B"/>
    <w:rsid w:val="7220A258"/>
    <w:rsid w:val="72C9E916"/>
    <w:rsid w:val="73BDC27D"/>
    <w:rsid w:val="74EA90F9"/>
    <w:rsid w:val="751145B8"/>
    <w:rsid w:val="75BD896E"/>
    <w:rsid w:val="7781620D"/>
    <w:rsid w:val="785CDFFD"/>
    <w:rsid w:val="78ADBB13"/>
    <w:rsid w:val="78B6C039"/>
    <w:rsid w:val="7A2897E5"/>
    <w:rsid w:val="7AC3AE95"/>
    <w:rsid w:val="7B230A77"/>
    <w:rsid w:val="7C58874F"/>
    <w:rsid w:val="7CD2131B"/>
    <w:rsid w:val="7E617EC1"/>
    <w:rsid w:val="7F31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C7B57B"/>
  <w15:chartTrackingRefBased/>
  <w15:docId w15:val="{5F8E72C2-4C93-4384-9DA3-E201568A2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26C"/>
    <w:rPr>
      <w:rFonts w:ascii="Century Gothic" w:hAnsi="Century Gothi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6CAC"/>
    <w:pPr>
      <w:ind w:left="720"/>
      <w:contextualSpacing/>
    </w:pPr>
  </w:style>
  <w:style w:type="table" w:styleId="TableGrid">
    <w:name w:val="Table Grid"/>
    <w:basedOn w:val="TableNormal"/>
    <w:uiPriority w:val="39"/>
    <w:rsid w:val="00213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3CB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SetupSheetText">
    <w:name w:val="Setup Sheet Text"/>
    <w:basedOn w:val="DefaultParagraphFont"/>
    <w:uiPriority w:val="99"/>
    <w:rsid w:val="00213CBF"/>
    <w:rPr>
      <w:rFonts w:ascii="Roboto" w:hAnsi="Roboto" w:cs="Roboto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15CA9"/>
    <w:rPr>
      <w:color w:val="808080"/>
    </w:rPr>
  </w:style>
  <w:style w:type="table" w:customStyle="1" w:styleId="Calendar3">
    <w:name w:val="Calendar 3"/>
    <w:basedOn w:val="TableNormal"/>
    <w:uiPriority w:val="99"/>
    <w:qFormat/>
    <w:rsid w:val="009507BC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customStyle="1" w:styleId="SetupSheetEntry">
    <w:name w:val="Setup Sheet Entry"/>
    <w:basedOn w:val="DefaultParagraphFont"/>
    <w:uiPriority w:val="1"/>
    <w:rsid w:val="00B10F74"/>
    <w:rPr>
      <w:rFonts w:asciiTheme="minorHAnsi" w:hAnsiTheme="minorHAnsi"/>
      <w:b/>
      <w:color w:val="auto"/>
      <w:sz w:val="24"/>
    </w:rPr>
  </w:style>
  <w:style w:type="paragraph" w:styleId="Header">
    <w:name w:val="header"/>
    <w:basedOn w:val="Normal"/>
    <w:link w:val="Head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BCC"/>
  </w:style>
  <w:style w:type="paragraph" w:styleId="Footer">
    <w:name w:val="footer"/>
    <w:basedOn w:val="Normal"/>
    <w:link w:val="Foot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BCC"/>
  </w:style>
  <w:style w:type="character" w:styleId="Hyperlink">
    <w:name w:val="Hyperlink"/>
    <w:basedOn w:val="DefaultParagraphFont"/>
    <w:uiPriority w:val="99"/>
    <w:unhideWhenUsed/>
    <w:rsid w:val="00132B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BCC"/>
    <w:rPr>
      <w:color w:val="605E5C"/>
      <w:shd w:val="clear" w:color="auto" w:fill="E1DFDD"/>
    </w:rPr>
  </w:style>
  <w:style w:type="table" w:styleId="ListTable1Light-Accent3">
    <w:name w:val="List Table 1 Light Accent 3"/>
    <w:basedOn w:val="TableNormal"/>
    <w:uiPriority w:val="46"/>
    <w:rsid w:val="00A44E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E864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E76A9"/>
    <w:pPr>
      <w:spacing w:after="0" w:line="240" w:lineRule="auto"/>
    </w:pPr>
  </w:style>
  <w:style w:type="paragraph" w:customStyle="1" w:styleId="BodyText1">
    <w:name w:val="Body Text1"/>
    <w:basedOn w:val="Normal"/>
    <w:link w:val="BodytextChar"/>
    <w:qFormat/>
    <w:rsid w:val="0085434B"/>
    <w:pPr>
      <w:spacing w:before="80" w:after="80" w:line="276" w:lineRule="auto"/>
    </w:pPr>
    <w:rPr>
      <w:rFonts w:cstheme="majorHAnsi"/>
      <w:szCs w:val="20"/>
    </w:rPr>
  </w:style>
  <w:style w:type="character" w:customStyle="1" w:styleId="BodytextChar">
    <w:name w:val="Body text Char"/>
    <w:basedOn w:val="DefaultParagraphFont"/>
    <w:link w:val="BodyText1"/>
    <w:rsid w:val="0085434B"/>
    <w:rPr>
      <w:rFonts w:ascii="Century Gothic" w:hAnsi="Century Gothic" w:cstheme="majorHAnsi"/>
      <w:szCs w:val="20"/>
    </w:rPr>
  </w:style>
  <w:style w:type="paragraph" w:customStyle="1" w:styleId="PurpleHeader">
    <w:name w:val="Purple Header"/>
    <w:basedOn w:val="Normal"/>
    <w:link w:val="PurpleHeaderChar"/>
    <w:qFormat/>
    <w:rsid w:val="00B96090"/>
    <w:pPr>
      <w:spacing w:before="80" w:after="80" w:line="276" w:lineRule="auto"/>
    </w:pPr>
    <w:rPr>
      <w:rFonts w:cstheme="majorHAnsi"/>
      <w:b/>
      <w:caps/>
      <w:color w:val="32195B"/>
      <w:szCs w:val="20"/>
    </w:rPr>
  </w:style>
  <w:style w:type="character" w:customStyle="1" w:styleId="PurpleHeaderChar">
    <w:name w:val="Purple Header Char"/>
    <w:basedOn w:val="DefaultParagraphFont"/>
    <w:link w:val="PurpleHeader"/>
    <w:rsid w:val="00B96090"/>
    <w:rPr>
      <w:rFonts w:ascii="Century Gothic" w:hAnsi="Century Gothic" w:cstheme="majorHAnsi"/>
      <w:b/>
      <w:caps/>
      <w:color w:val="32195B"/>
      <w:sz w:val="20"/>
      <w:szCs w:val="20"/>
    </w:rPr>
  </w:style>
  <w:style w:type="paragraph" w:customStyle="1" w:styleId="TitleSetupSheet">
    <w:name w:val="Title Setup Sheet"/>
    <w:basedOn w:val="NoSpacing"/>
    <w:link w:val="TitleSetupSheetChar"/>
    <w:qFormat/>
    <w:rsid w:val="00BF0541"/>
    <w:pPr>
      <w:spacing w:line="276" w:lineRule="auto"/>
    </w:pPr>
    <w:rPr>
      <w:rFonts w:ascii="Century Gothic" w:hAnsi="Century Gothic"/>
      <w:b/>
      <w:bCs/>
      <w:color w:val="31215B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BF0541"/>
  </w:style>
  <w:style w:type="character" w:customStyle="1" w:styleId="TitleSetupSheetChar">
    <w:name w:val="Title Setup Sheet Char"/>
    <w:basedOn w:val="NoSpacingChar"/>
    <w:link w:val="TitleSetupSheet"/>
    <w:rsid w:val="00BF0541"/>
    <w:rPr>
      <w:rFonts w:ascii="Century Gothic" w:hAnsi="Century Gothic"/>
      <w:b/>
      <w:bCs/>
      <w:color w:val="31215B"/>
      <w:sz w:val="32"/>
      <w:szCs w:val="32"/>
    </w:rPr>
  </w:style>
  <w:style w:type="paragraph" w:customStyle="1" w:styleId="PurpleHeading">
    <w:name w:val="Purple Heading"/>
    <w:basedOn w:val="Normal"/>
    <w:link w:val="PurpleHeadingChar"/>
    <w:qFormat/>
    <w:rsid w:val="00286043"/>
    <w:pPr>
      <w:spacing w:before="80" w:after="80" w:line="276" w:lineRule="auto"/>
    </w:pPr>
    <w:rPr>
      <w:rFonts w:cstheme="majorHAnsi"/>
      <w:b/>
      <w:caps/>
      <w:color w:val="32195B"/>
    </w:rPr>
  </w:style>
  <w:style w:type="character" w:customStyle="1" w:styleId="PurpleHeadingChar">
    <w:name w:val="Purple Heading Char"/>
    <w:basedOn w:val="DefaultParagraphFont"/>
    <w:link w:val="PurpleHeading"/>
    <w:rsid w:val="00286043"/>
    <w:rPr>
      <w:rFonts w:ascii="Century Gothic" w:hAnsi="Century Gothic" w:cstheme="majorHAnsi"/>
      <w:b/>
      <w:caps/>
      <w:color w:val="32195B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B55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55C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55CD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55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55CD"/>
    <w:rPr>
      <w:rFonts w:ascii="Century Gothic" w:hAnsi="Century Goth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qmedical.com" TargetMode="External"/><Relationship Id="rId2" Type="http://schemas.openxmlformats.org/officeDocument/2006/relationships/hyperlink" Target="mailto:info@CQmedical.com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erred\Documents\Custom%20Office%20Templates\CQ_SetupSheet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C10321CFCBC41D286B3A7CFD6960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82988-5987-4CBC-A4B3-8E330884DF8B}"/>
      </w:docPartPr>
      <w:docPartBody>
        <w:p w:rsidR="002B1A79" w:rsidRDefault="0077267D" w:rsidP="0077267D">
          <w:pPr>
            <w:pStyle w:val="DC10321CFCBC41D286B3A7CFD69600BC"/>
          </w:pPr>
          <w:r w:rsidRPr="751145B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Cambria"/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charset w:val="00"/>
    <w:family w:val="roman"/>
    <w:pitch w:val="default"/>
  </w:font>
  <w:font w:name="Helvetica Neue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1DD"/>
    <w:rsid w:val="00131879"/>
    <w:rsid w:val="002B1A79"/>
    <w:rsid w:val="002B4A6B"/>
    <w:rsid w:val="002F5A3C"/>
    <w:rsid w:val="00376D42"/>
    <w:rsid w:val="00394CFA"/>
    <w:rsid w:val="00421665"/>
    <w:rsid w:val="004849FF"/>
    <w:rsid w:val="00510680"/>
    <w:rsid w:val="005E71DD"/>
    <w:rsid w:val="0077267D"/>
    <w:rsid w:val="007C38BC"/>
    <w:rsid w:val="007E0139"/>
    <w:rsid w:val="00814C1F"/>
    <w:rsid w:val="009000B5"/>
    <w:rsid w:val="00925D96"/>
    <w:rsid w:val="00A106D2"/>
    <w:rsid w:val="00A6790D"/>
    <w:rsid w:val="00A73FED"/>
    <w:rsid w:val="00A919B1"/>
    <w:rsid w:val="00B878A1"/>
    <w:rsid w:val="00BF3CBB"/>
    <w:rsid w:val="00C36505"/>
    <w:rsid w:val="00C65082"/>
    <w:rsid w:val="00D05655"/>
    <w:rsid w:val="00D25FDA"/>
    <w:rsid w:val="00D62AD5"/>
    <w:rsid w:val="00DA4600"/>
    <w:rsid w:val="00E31639"/>
    <w:rsid w:val="00EB20DC"/>
    <w:rsid w:val="00EB62E5"/>
    <w:rsid w:val="00F61145"/>
    <w:rsid w:val="00F85D80"/>
    <w:rsid w:val="00FA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267D"/>
    <w:rPr>
      <w:color w:val="808080"/>
    </w:rPr>
  </w:style>
  <w:style w:type="paragraph" w:customStyle="1" w:styleId="DC10321CFCBC41D286B3A7CFD69600BC">
    <w:name w:val="DC10321CFCBC41D286B3A7CFD69600BC"/>
    <w:rsid w:val="0077267D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420802-90d6-4be6-857c-32a2ba4ad6a6" xsi:nil="true"/>
    <lcf76f155ced4ddcb4097134ff3c332f xmlns="deca1d34-3f06-47b4-80b1-83fd0542060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05243EDC2CE54CBBFBDCCC5D3CC0B0" ma:contentTypeVersion="16" ma:contentTypeDescription="Create a new document." ma:contentTypeScope="" ma:versionID="02e07c95f5fdfdb4d82af83ab0eb3365">
  <xsd:schema xmlns:xsd="http://www.w3.org/2001/XMLSchema" xmlns:xs="http://www.w3.org/2001/XMLSchema" xmlns:p="http://schemas.microsoft.com/office/2006/metadata/properties" xmlns:ns2="deca1d34-3f06-47b4-80b1-83fd05420609" xmlns:ns3="6a420802-90d6-4be6-857c-32a2ba4ad6a6" targetNamespace="http://schemas.microsoft.com/office/2006/metadata/properties" ma:root="true" ma:fieldsID="9ba758e01c48699bf4d65f469863daf2" ns2:_="" ns3:_="">
    <xsd:import namespace="deca1d34-3f06-47b4-80b1-83fd05420609"/>
    <xsd:import namespace="6a420802-90d6-4be6-857c-32a2ba4ad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a1d34-3f06-47b4-80b1-83fd054206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585e67-f0f6-4127-b95b-0e723d10ae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20802-90d6-4be6-857c-32a2ba4ad6a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8e6bc8f-e52b-4df4-8dde-8e0f6a2a24db}" ma:internalName="TaxCatchAll" ma:showField="CatchAllData" ma:web="6a420802-90d6-4be6-857c-32a2ba4ad6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84914-0119-4EE0-A79B-C988BF988929}">
  <ds:schemaRefs>
    <ds:schemaRef ds:uri="http://schemas.microsoft.com/office/2006/metadata/properties"/>
    <ds:schemaRef ds:uri="http://schemas.microsoft.com/office/infopath/2007/PartnerControls"/>
    <ds:schemaRef ds:uri="6a420802-90d6-4be6-857c-32a2ba4ad6a6"/>
    <ds:schemaRef ds:uri="deca1d34-3f06-47b4-80b1-83fd05420609"/>
  </ds:schemaRefs>
</ds:datastoreItem>
</file>

<file path=customXml/itemProps2.xml><?xml version="1.0" encoding="utf-8"?>
<ds:datastoreItem xmlns:ds="http://schemas.openxmlformats.org/officeDocument/2006/customXml" ds:itemID="{7D6C01F7-8E41-4B9A-9CC9-90514EEF3B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ca1d34-3f06-47b4-80b1-83fd05420609"/>
    <ds:schemaRef ds:uri="6a420802-90d6-4be6-857c-32a2ba4ad6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8EFFA2-0AEA-4726-9190-D17F7A0ECE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FF6F8E-0215-4B36-AEF4-5FFFE74B7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CQ_SetupSheet_TEMPLATE</Template>
  <TotalTime>31</TotalTime>
  <Pages>3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Jerred</dc:creator>
  <cp:keywords/>
  <dc:description/>
  <cp:lastModifiedBy>Anne Jerred</cp:lastModifiedBy>
  <cp:revision>8</cp:revision>
  <dcterms:created xsi:type="dcterms:W3CDTF">2026-04-17T19:50:00Z</dcterms:created>
  <dcterms:modified xsi:type="dcterms:W3CDTF">2026-04-20T21:26:00Z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0x010100C705243EDC2CE54CBBFBDCCC5D3CC0B0</vt:lpwstr>
  </property>
  <property fmtid="{D5CDD505-2E9C-101B-9397-08002B2CF9AE}" pid="3" name="MediaServiceImageTags">
    <vt:lpwstr/>
  </property>
  <property fmtid="{D5CDD505-2E9C-101B-9397-08002B2CF9AE}" pid="4" name="GrammarlyDocumentId">
    <vt:lpwstr>1e1376c3-c963-4f49-9aa1-68fc63d14e37</vt:lpwstr>
  </property>
</Properties>
</file>