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1156"/>
        <w:gridCol w:w="4381"/>
        <w:gridCol w:w="1933"/>
        <w:gridCol w:w="3330"/>
      </w:tblGrid>
      <w:tr w:rsidR="002C6498" w:rsidRPr="0085434B" w14:paraId="1FD94461" w14:textId="77777777" w:rsidTr="00141ABA">
        <w:trPr>
          <w:trHeight w:val="576"/>
        </w:trPr>
        <w:tc>
          <w:tcPr>
            <w:tcW w:w="1156" w:type="dxa"/>
            <w:tcBorders>
              <w:top w:val="single" w:sz="4" w:space="0" w:color="auto"/>
              <w:right w:val="nil"/>
            </w:tcBorders>
            <w:shd w:val="clear" w:color="auto" w:fill="EBE2F0"/>
            <w:vAlign w:val="center"/>
          </w:tcPr>
          <w:p w14:paraId="02356017" w14:textId="77777777" w:rsidR="002C6498" w:rsidRPr="0085434B" w:rsidRDefault="002C6498" w:rsidP="00B96090">
            <w:pPr>
              <w:pStyle w:val="PurpleHeader"/>
            </w:pPr>
            <w:r w:rsidRPr="0085434B">
              <w:t>Patient</w:t>
            </w:r>
          </w:p>
        </w:tc>
        <w:tc>
          <w:tcPr>
            <w:tcW w:w="438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4B3FE30" w14:textId="77777777" w:rsidR="002C6498" w:rsidRPr="0085434B" w:rsidRDefault="002C6498" w:rsidP="00A3126C">
            <w:pPr>
              <w:pStyle w:val="BodyText1"/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right w:val="nil"/>
            </w:tcBorders>
            <w:shd w:val="clear" w:color="auto" w:fill="EBE2F0"/>
            <w:vAlign w:val="center"/>
          </w:tcPr>
          <w:p w14:paraId="182B5B3F" w14:textId="77777777" w:rsidR="002C6498" w:rsidRPr="0085434B" w:rsidRDefault="002C6498" w:rsidP="004E76A9">
            <w:pPr>
              <w:pStyle w:val="PurpleHeader"/>
            </w:pPr>
            <w:r w:rsidRPr="0085434B">
              <w:t>Date of Birth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</w:tcBorders>
            <w:vAlign w:val="center"/>
          </w:tcPr>
          <w:p w14:paraId="52584844" w14:textId="77777777" w:rsidR="002C6498" w:rsidRPr="0085434B" w:rsidRDefault="002C6498" w:rsidP="00D131E6">
            <w:pPr>
              <w:pStyle w:val="BodyText1"/>
            </w:pPr>
          </w:p>
        </w:tc>
      </w:tr>
      <w:tr w:rsidR="002C6498" w:rsidRPr="0085434B" w14:paraId="626B60A6" w14:textId="77777777" w:rsidTr="00141ABA">
        <w:trPr>
          <w:trHeight w:val="576"/>
        </w:trPr>
        <w:tc>
          <w:tcPr>
            <w:tcW w:w="1156" w:type="dxa"/>
            <w:tcBorders>
              <w:right w:val="nil"/>
            </w:tcBorders>
            <w:shd w:val="clear" w:color="auto" w:fill="EBE2F0"/>
            <w:vAlign w:val="center"/>
          </w:tcPr>
          <w:p w14:paraId="6D20F163" w14:textId="77777777" w:rsidR="002C6498" w:rsidRPr="0085434B" w:rsidRDefault="002C6498" w:rsidP="004E76A9">
            <w:pPr>
              <w:pStyle w:val="PurpleHeader"/>
            </w:pPr>
            <w:r w:rsidRPr="0085434B">
              <w:t>Notes</w:t>
            </w:r>
          </w:p>
        </w:tc>
        <w:tc>
          <w:tcPr>
            <w:tcW w:w="9644" w:type="dxa"/>
            <w:gridSpan w:val="3"/>
            <w:tcBorders>
              <w:left w:val="nil"/>
            </w:tcBorders>
            <w:vAlign w:val="center"/>
          </w:tcPr>
          <w:p w14:paraId="23D94CFE" w14:textId="77777777" w:rsidR="004E76A9" w:rsidRPr="0085434B" w:rsidRDefault="004E76A9" w:rsidP="00B96090">
            <w:pPr>
              <w:pStyle w:val="BodyText1"/>
            </w:pPr>
          </w:p>
        </w:tc>
      </w:tr>
    </w:tbl>
    <w:p w14:paraId="4C6798DF" w14:textId="77777777" w:rsidR="007D4548" w:rsidRPr="0085434B" w:rsidRDefault="007D4548">
      <w:pPr>
        <w:rPr>
          <w:sz w:val="18"/>
          <w:szCs w:val="18"/>
        </w:rPr>
      </w:pPr>
    </w:p>
    <w:p w14:paraId="3D607150" w14:textId="77777777" w:rsidR="00CC7663" w:rsidRPr="0085434B" w:rsidRDefault="00CC7663">
      <w:pPr>
        <w:rPr>
          <w:sz w:val="18"/>
          <w:szCs w:val="18"/>
        </w:rPr>
      </w:pPr>
    </w:p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  <w:gridCol w:w="3174"/>
        <w:gridCol w:w="3756"/>
      </w:tblGrid>
      <w:tr w:rsidR="008F289E" w:rsidRPr="0085434B" w14:paraId="09D463DA" w14:textId="77777777" w:rsidTr="00BE5EAC">
        <w:trPr>
          <w:trHeight w:val="350"/>
        </w:trPr>
        <w:tc>
          <w:tcPr>
            <w:tcW w:w="3870" w:type="dxa"/>
            <w:shd w:val="clear" w:color="auto" w:fill="EBE2F0"/>
            <w:vAlign w:val="center"/>
          </w:tcPr>
          <w:p w14:paraId="37E7DCC9" w14:textId="5404C937" w:rsidR="00FF7DDB" w:rsidRPr="0085434B" w:rsidRDefault="00BE5EAC" w:rsidP="001007C6">
            <w:pPr>
              <w:pStyle w:val="PurpleHeader"/>
            </w:pPr>
            <w:r>
              <w:t>Head support used</w:t>
            </w:r>
          </w:p>
        </w:tc>
        <w:tc>
          <w:tcPr>
            <w:tcW w:w="3174" w:type="dxa"/>
            <w:shd w:val="clear" w:color="auto" w:fill="auto"/>
            <w:vAlign w:val="center"/>
          </w:tcPr>
          <w:p w14:paraId="550DD2E0" w14:textId="0DDE0C54" w:rsidR="00FF7DDB" w:rsidRPr="0085434B" w:rsidRDefault="00FF7DDB" w:rsidP="00B96090">
            <w:pPr>
              <w:pStyle w:val="BodyText1"/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0E5FBCA3" w14:textId="77777777" w:rsidR="00FF7DDB" w:rsidRPr="0085434B" w:rsidRDefault="00FF7DDB" w:rsidP="00D131E6">
            <w:pPr>
              <w:pStyle w:val="BodyText1"/>
            </w:pPr>
          </w:p>
        </w:tc>
      </w:tr>
    </w:tbl>
    <w:p w14:paraId="04CCB7A8" w14:textId="77777777" w:rsidR="00BE5EAC" w:rsidRDefault="00BE5EAC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  <w:gridCol w:w="3174"/>
        <w:gridCol w:w="3756"/>
      </w:tblGrid>
      <w:tr w:rsidR="008F289E" w:rsidRPr="0085434B" w14:paraId="16F8FCAA" w14:textId="77777777" w:rsidTr="00BE5EAC">
        <w:trPr>
          <w:trHeight w:val="233"/>
        </w:trPr>
        <w:tc>
          <w:tcPr>
            <w:tcW w:w="3870" w:type="dxa"/>
            <w:shd w:val="clear" w:color="auto" w:fill="EBE2F0"/>
            <w:vAlign w:val="center"/>
          </w:tcPr>
          <w:p w14:paraId="3407633C" w14:textId="05C67D1D" w:rsidR="00485669" w:rsidRPr="0085434B" w:rsidRDefault="00BE5EAC" w:rsidP="001007C6">
            <w:pPr>
              <w:pStyle w:val="PurpleHeader"/>
            </w:pPr>
            <w:r>
              <w:t>index lok-bar™ to table at</w:t>
            </w:r>
            <w:r w:rsidRPr="00BE5EAC">
              <w:rPr>
                <w:sz w:val="14"/>
                <w:szCs w:val="14"/>
              </w:rPr>
              <w:t xml:space="preserve"> </w:t>
            </w:r>
            <w:r w:rsidR="00606BCD">
              <w:rPr>
                <w:sz w:val="14"/>
                <w:szCs w:val="14"/>
              </w:rPr>
              <w:br/>
            </w:r>
            <w:r w:rsidRPr="00BE5EAC">
              <w:rPr>
                <w:sz w:val="14"/>
                <w:szCs w:val="14"/>
              </w:rPr>
              <w:t>(ex</w:t>
            </w:r>
            <w:r w:rsidR="00606BCD">
              <w:rPr>
                <w:sz w:val="14"/>
                <w:szCs w:val="14"/>
              </w:rPr>
              <w:t>:</w:t>
            </w:r>
            <w:r w:rsidRPr="00BE5EAC">
              <w:rPr>
                <w:sz w:val="14"/>
                <w:szCs w:val="14"/>
              </w:rPr>
              <w:t xml:space="preserve"> h1, f2)</w:t>
            </w:r>
          </w:p>
        </w:tc>
        <w:tc>
          <w:tcPr>
            <w:tcW w:w="3174" w:type="dxa"/>
            <w:shd w:val="clear" w:color="auto" w:fill="auto"/>
            <w:vAlign w:val="center"/>
          </w:tcPr>
          <w:p w14:paraId="1A76C1C0" w14:textId="77777777" w:rsidR="00FF7DDB" w:rsidRPr="0085434B" w:rsidRDefault="00FF7DDB" w:rsidP="004E76A9">
            <w:pPr>
              <w:pStyle w:val="BodyText1"/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58F3AB21" w14:textId="77777777" w:rsidR="00FF7DDB" w:rsidRPr="0085434B" w:rsidRDefault="00FF7DDB" w:rsidP="008F289E">
            <w:pPr>
              <w:spacing w:before="80" w:after="80" w:line="276" w:lineRule="auto"/>
              <w:jc w:val="center"/>
              <w:rPr>
                <w:rFonts w:cstheme="majorHAnsi"/>
              </w:rPr>
            </w:pPr>
          </w:p>
        </w:tc>
      </w:tr>
    </w:tbl>
    <w:p w14:paraId="3CAE6240" w14:textId="77777777" w:rsidR="00BE5EAC" w:rsidRDefault="00BE5EAC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  <w:gridCol w:w="3174"/>
        <w:gridCol w:w="3756"/>
      </w:tblGrid>
      <w:tr w:rsidR="003236F9" w:rsidRPr="0085434B" w14:paraId="560F8B99" w14:textId="77777777" w:rsidTr="003236F9">
        <w:trPr>
          <w:trHeight w:val="827"/>
        </w:trPr>
        <w:tc>
          <w:tcPr>
            <w:tcW w:w="3870" w:type="dxa"/>
            <w:shd w:val="clear" w:color="auto" w:fill="EBE2F0"/>
            <w:vAlign w:val="center"/>
          </w:tcPr>
          <w:p w14:paraId="6901B9E8" w14:textId="556B2EC6" w:rsidR="003236F9" w:rsidRPr="0085434B" w:rsidRDefault="003236F9" w:rsidP="001007C6">
            <w:pPr>
              <w:pStyle w:val="PurpleHeader"/>
            </w:pPr>
            <w:r>
              <w:t>one piece hand grip used?</w:t>
            </w:r>
          </w:p>
        </w:tc>
        <w:sdt>
          <w:sdtPr>
            <w:alias w:val="One Piece Hand Grip Used?"/>
            <w:tag w:val="One Piece Hand Grip Used?"/>
            <w:id w:val="1705748462"/>
            <w:placeholder>
              <w:docPart w:val="03B9DAC9B74C4689822EBE7662069D4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3174" w:type="dxa"/>
                <w:shd w:val="clear" w:color="auto" w:fill="auto"/>
                <w:vAlign w:val="center"/>
              </w:tcPr>
              <w:p w14:paraId="0245E34F" w14:textId="5CF8B0AF" w:rsidR="003236F9" w:rsidRPr="0085434B" w:rsidRDefault="003236F9" w:rsidP="001007C6">
                <w:pPr>
                  <w:spacing w:before="80" w:after="80" w:line="276" w:lineRule="auto"/>
                  <w:rPr>
                    <w:rFonts w:cstheme="majorHAnsi"/>
                  </w:rPr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756" w:type="dxa"/>
            <w:vMerge w:val="restart"/>
            <w:shd w:val="clear" w:color="auto" w:fill="auto"/>
            <w:vAlign w:val="center"/>
          </w:tcPr>
          <w:p w14:paraId="4E2E0200" w14:textId="767C6E16" w:rsidR="003236F9" w:rsidRPr="0085434B" w:rsidRDefault="003236F9" w:rsidP="003236F9">
            <w:pPr>
              <w:spacing w:before="80" w:after="80" w:line="276" w:lineRule="auto"/>
              <w:jc w:val="center"/>
              <w:rPr>
                <w:rFonts w:cstheme="majorHAnsi"/>
                <w:noProof/>
              </w:rPr>
            </w:pPr>
            <w:r>
              <w:rPr>
                <w:rFonts w:cstheme="majorHAnsi"/>
                <w:noProof/>
              </w:rPr>
              <w:drawing>
                <wp:inline distT="0" distB="0" distL="0" distR="0" wp14:anchorId="3C522722" wp14:editId="132DF74A">
                  <wp:extent cx="1371739" cy="1337481"/>
                  <wp:effectExtent l="0" t="0" r="0" b="0"/>
                  <wp:docPr id="484963353" name="Picture 2" descr="A person lying on a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963353" name="Picture 2" descr="A person lying on a machine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62" t="1300" r="4372" b="59251"/>
                          <a:stretch/>
                        </pic:blipFill>
                        <pic:spPr bwMode="auto">
                          <a:xfrm>
                            <a:off x="0" y="0"/>
                            <a:ext cx="1374999" cy="1340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6F9" w:rsidRPr="0085434B" w14:paraId="514F25E2" w14:textId="77777777" w:rsidTr="003236F9">
        <w:trPr>
          <w:trHeight w:val="737"/>
        </w:trPr>
        <w:tc>
          <w:tcPr>
            <w:tcW w:w="3870" w:type="dxa"/>
            <w:shd w:val="clear" w:color="auto" w:fill="EBE2F0"/>
            <w:vAlign w:val="center"/>
          </w:tcPr>
          <w:p w14:paraId="2D6B5602" w14:textId="445839D5" w:rsidR="003236F9" w:rsidRPr="0085434B" w:rsidRDefault="003236F9" w:rsidP="001007C6">
            <w:pPr>
              <w:pStyle w:val="PurpleHeader"/>
              <w:rPr>
                <w:rFonts w:cs="Arial (Headings)"/>
              </w:rPr>
            </w:pPr>
            <w:r>
              <w:rPr>
                <w:rFonts w:cs="Arial (Headings)"/>
              </w:rPr>
              <w:t>one piece placement</w:t>
            </w:r>
          </w:p>
        </w:tc>
        <w:tc>
          <w:tcPr>
            <w:tcW w:w="3174" w:type="dxa"/>
            <w:shd w:val="clear" w:color="auto" w:fill="auto"/>
            <w:vAlign w:val="center"/>
          </w:tcPr>
          <w:p w14:paraId="09CF5403" w14:textId="5AF87597" w:rsidR="003236F9" w:rsidRPr="0085434B" w:rsidRDefault="003236F9" w:rsidP="001007C6">
            <w:pPr>
              <w:spacing w:before="80" w:after="80" w:line="276" w:lineRule="auto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One Piece Placement"/>
                <w:tag w:val="One Piece Placement"/>
                <w:id w:val="-563881766"/>
                <w:placeholder>
                  <w:docPart w:val="4CE4382F8E4549A4A576BCFE5D255F13"/>
                </w:placeholder>
                <w:showingPlcHdr/>
                <w:dropDownList>
                  <w:listItem w:value="Choose an item."/>
                  <w:listItem w:displayText="G1" w:value="G1"/>
                  <w:listItem w:displayText="G2" w:value="G2"/>
                  <w:listItem w:displayText="G3" w:value="G3"/>
                  <w:listItem w:displayText="G4" w:value="G4"/>
                  <w:listItem w:displayText="G5" w:value="G5"/>
                  <w:listItem w:displayText="G6" w:value="G6"/>
                  <w:listItem w:displayText="G7" w:value="G7"/>
                  <w:listItem w:displayText="G8" w:value="G8"/>
                  <w:listItem w:displayText="G9" w:value="G9"/>
                  <w:listItem w:displayText="G10" w:value="G10"/>
                  <w:listItem w:displayText="G11" w:value="G11"/>
                  <w:listItem w:displayText="G12" w:value="G12"/>
                  <w:listItem w:displayText="N/A" w:value="N/A"/>
                </w:dropDownList>
              </w:sdtPr>
              <w:sdtContent>
                <w:r w:rsidRPr="009C7786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3756" w:type="dxa"/>
            <w:vMerge/>
            <w:shd w:val="clear" w:color="auto" w:fill="auto"/>
            <w:vAlign w:val="center"/>
          </w:tcPr>
          <w:p w14:paraId="71D69CED" w14:textId="5303AD08" w:rsidR="003236F9" w:rsidRPr="0085434B" w:rsidRDefault="003236F9" w:rsidP="001007C6">
            <w:pPr>
              <w:spacing w:before="80" w:after="80" w:line="276" w:lineRule="auto"/>
              <w:rPr>
                <w:rFonts w:cstheme="majorHAnsi"/>
                <w:noProof/>
              </w:rPr>
            </w:pPr>
          </w:p>
        </w:tc>
      </w:tr>
      <w:tr w:rsidR="003236F9" w:rsidRPr="0085434B" w14:paraId="0EBD523B" w14:textId="77777777" w:rsidTr="00BE5EAC">
        <w:trPr>
          <w:trHeight w:val="260"/>
        </w:trPr>
        <w:tc>
          <w:tcPr>
            <w:tcW w:w="3870" w:type="dxa"/>
            <w:shd w:val="clear" w:color="auto" w:fill="EBE2F0"/>
            <w:vAlign w:val="center"/>
          </w:tcPr>
          <w:p w14:paraId="4A8B4422" w14:textId="54F59FB1" w:rsidR="003236F9" w:rsidRDefault="003236F9" w:rsidP="001007C6">
            <w:pPr>
              <w:pStyle w:val="PurpleHeader"/>
              <w:rPr>
                <w:rFonts w:cs="Arial (Headings)"/>
              </w:rPr>
            </w:pPr>
            <w:r>
              <w:rPr>
                <w:rFonts w:cs="Arial (Headings)"/>
              </w:rPr>
              <w:t>one piece hand position</w:t>
            </w:r>
          </w:p>
        </w:tc>
        <w:tc>
          <w:tcPr>
            <w:tcW w:w="3174" w:type="dxa"/>
            <w:shd w:val="clear" w:color="auto" w:fill="auto"/>
            <w:vAlign w:val="center"/>
          </w:tcPr>
          <w:p w14:paraId="5BC1B3FA" w14:textId="1013BED0" w:rsidR="003236F9" w:rsidRPr="0085434B" w:rsidRDefault="003236F9" w:rsidP="001007C6">
            <w:pPr>
              <w:spacing w:before="80" w:after="80" w:line="276" w:lineRule="auto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One Piece Hand Position"/>
                <w:tag w:val="One Piece Hand Position"/>
                <w:id w:val="-1096081914"/>
                <w:placeholder>
                  <w:docPart w:val="38E6F9289D8847F8B12AD381AF6B14D4"/>
                </w:placeholder>
                <w:showingPlcHdr/>
                <w:dropDownList>
                  <w:listItem w:value="Choose an item."/>
                  <w:listItem w:displayText="Top" w:value="Top"/>
                  <w:listItem w:displayText="Side" w:value="Side"/>
                  <w:listItem w:displayText="N/A" w:value="N/A"/>
                </w:dropDownList>
              </w:sdtPr>
              <w:sdtContent>
                <w:r w:rsidRPr="009C7786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3756" w:type="dxa"/>
            <w:vMerge/>
            <w:shd w:val="clear" w:color="auto" w:fill="auto"/>
            <w:vAlign w:val="center"/>
          </w:tcPr>
          <w:p w14:paraId="31225FAE" w14:textId="77777777" w:rsidR="003236F9" w:rsidRPr="0085434B" w:rsidRDefault="003236F9" w:rsidP="001007C6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3B48B377" w14:textId="77777777" w:rsidR="00BE5EAC" w:rsidRDefault="00BE5EAC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  <w:gridCol w:w="3174"/>
        <w:gridCol w:w="3756"/>
      </w:tblGrid>
      <w:tr w:rsidR="003236F9" w:rsidRPr="0085434B" w14:paraId="2AFD3053" w14:textId="77777777" w:rsidTr="003236F9">
        <w:trPr>
          <w:trHeight w:val="602"/>
        </w:trPr>
        <w:tc>
          <w:tcPr>
            <w:tcW w:w="3870" w:type="dxa"/>
            <w:shd w:val="clear" w:color="auto" w:fill="EBE2F0"/>
            <w:vAlign w:val="center"/>
          </w:tcPr>
          <w:p w14:paraId="7823289C" w14:textId="5AF06DA4" w:rsidR="003236F9" w:rsidRDefault="003236F9" w:rsidP="001007C6">
            <w:pPr>
              <w:pStyle w:val="PurpleHeader"/>
              <w:rPr>
                <w:rFonts w:cs="Arial (Headings)"/>
              </w:rPr>
            </w:pPr>
            <w:r>
              <w:rPr>
                <w:rFonts w:cs="Arial (Headings)"/>
              </w:rPr>
              <w:t>INDIVIDUAL HAND GRIP USED?</w:t>
            </w:r>
          </w:p>
        </w:tc>
        <w:sdt>
          <w:sdtPr>
            <w:alias w:val="Individual Hand Grip Used?"/>
            <w:tag w:val="Individual Hand Grip Used?"/>
            <w:id w:val="701370963"/>
            <w:placeholder>
              <w:docPart w:val="B62C8442AED44D2D95D9770D7DC51890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3174" w:type="dxa"/>
                <w:shd w:val="clear" w:color="auto" w:fill="auto"/>
                <w:vAlign w:val="center"/>
              </w:tcPr>
              <w:p w14:paraId="77D9EBDE" w14:textId="19D75767" w:rsidR="003236F9" w:rsidRDefault="003236F9" w:rsidP="001007C6">
                <w:pPr>
                  <w:spacing w:before="80" w:after="80" w:line="276" w:lineRule="auto"/>
                  <w:rPr>
                    <w:rFonts w:cstheme="majorHAnsi"/>
                  </w:rPr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756" w:type="dxa"/>
            <w:vMerge w:val="restart"/>
            <w:shd w:val="clear" w:color="auto" w:fill="auto"/>
            <w:vAlign w:val="center"/>
          </w:tcPr>
          <w:p w14:paraId="7E3AA5F2" w14:textId="2B0A9F9B" w:rsidR="003236F9" w:rsidRPr="0085434B" w:rsidRDefault="003236F9" w:rsidP="003236F9">
            <w:pPr>
              <w:spacing w:before="80" w:after="80" w:line="276" w:lineRule="auto"/>
              <w:jc w:val="center"/>
              <w:rPr>
                <w:rFonts w:cstheme="majorHAnsi"/>
              </w:rPr>
            </w:pPr>
            <w:r>
              <w:rPr>
                <w:rFonts w:cstheme="majorHAnsi"/>
                <w:noProof/>
              </w:rPr>
              <w:drawing>
                <wp:inline distT="0" distB="0" distL="0" distR="0" wp14:anchorId="5199D68C" wp14:editId="4FE1595C">
                  <wp:extent cx="1419367" cy="1066964"/>
                  <wp:effectExtent l="0" t="0" r="0" b="0"/>
                  <wp:docPr id="1014412090" name="Picture 3" descr="A person lying on a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412090" name="Picture 3" descr="A person lying on a chair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45" t="4030" r="6597" b="26334"/>
                          <a:stretch/>
                        </pic:blipFill>
                        <pic:spPr bwMode="auto">
                          <a:xfrm>
                            <a:off x="0" y="0"/>
                            <a:ext cx="1444451" cy="108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6F9" w:rsidRPr="0085434B" w14:paraId="18462FD1" w14:textId="77777777" w:rsidTr="003236F9">
        <w:trPr>
          <w:trHeight w:val="620"/>
        </w:trPr>
        <w:tc>
          <w:tcPr>
            <w:tcW w:w="3870" w:type="dxa"/>
            <w:shd w:val="clear" w:color="auto" w:fill="EBE2F0"/>
            <w:vAlign w:val="center"/>
          </w:tcPr>
          <w:p w14:paraId="774236C6" w14:textId="4EFCDBFE" w:rsidR="003236F9" w:rsidRDefault="003236F9" w:rsidP="001007C6">
            <w:pPr>
              <w:pStyle w:val="PurpleHeader"/>
              <w:rPr>
                <w:rFonts w:cs="Arial (Headings)"/>
              </w:rPr>
            </w:pPr>
            <w:r>
              <w:rPr>
                <w:rFonts w:cs="Arial (Headings)"/>
              </w:rPr>
              <w:t>LEFT GRIP</w:t>
            </w:r>
          </w:p>
        </w:tc>
        <w:tc>
          <w:tcPr>
            <w:tcW w:w="3174" w:type="dxa"/>
            <w:shd w:val="clear" w:color="auto" w:fill="auto"/>
            <w:vAlign w:val="center"/>
          </w:tcPr>
          <w:p w14:paraId="423C4723" w14:textId="63C9A086" w:rsidR="003236F9" w:rsidRDefault="003236F9" w:rsidP="001007C6">
            <w:pPr>
              <w:spacing w:before="80" w:after="80" w:line="276" w:lineRule="auto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Left Individual Grip"/>
                <w:tag w:val="Left Individual Grip"/>
                <w:id w:val="1387915111"/>
                <w:placeholder>
                  <w:docPart w:val="7035C448EEBC48C7B160F0CA1F67C0AE"/>
                </w:placeholder>
                <w:showingPlcHdr/>
                <w:dropDownList>
                  <w:listItem w:value="Choose an item."/>
                  <w:listItem w:displayText="G1" w:value="G1"/>
                  <w:listItem w:displayText="G2" w:value="G2"/>
                  <w:listItem w:displayText="G3" w:value="G3"/>
                  <w:listItem w:displayText="G4" w:value="G4"/>
                  <w:listItem w:displayText="G5" w:value="G5"/>
                  <w:listItem w:displayText="G6" w:value="G6"/>
                  <w:listItem w:displayText="G7" w:value="G7"/>
                  <w:listItem w:displayText="G8" w:value="G8"/>
                  <w:listItem w:displayText="G9" w:value="G9"/>
                  <w:listItem w:displayText="G10" w:value="G10"/>
                  <w:listItem w:displayText="G11" w:value="G11"/>
                  <w:listItem w:displayText="G12" w:value="G12"/>
                  <w:listItem w:displayText="N/A" w:value="N/A"/>
                </w:dropDownList>
              </w:sdtPr>
              <w:sdtContent>
                <w:r w:rsidRPr="009C7786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3756" w:type="dxa"/>
            <w:vMerge/>
            <w:shd w:val="clear" w:color="auto" w:fill="auto"/>
            <w:vAlign w:val="center"/>
          </w:tcPr>
          <w:p w14:paraId="1D81D146" w14:textId="77777777" w:rsidR="003236F9" w:rsidRPr="0085434B" w:rsidRDefault="003236F9" w:rsidP="001007C6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236F9" w:rsidRPr="0085434B" w14:paraId="4AE98D71" w14:textId="77777777" w:rsidTr="00BE5EAC">
        <w:trPr>
          <w:trHeight w:val="260"/>
        </w:trPr>
        <w:tc>
          <w:tcPr>
            <w:tcW w:w="3870" w:type="dxa"/>
            <w:shd w:val="clear" w:color="auto" w:fill="EBE2F0"/>
            <w:vAlign w:val="center"/>
          </w:tcPr>
          <w:p w14:paraId="57E8ECF7" w14:textId="69862532" w:rsidR="003236F9" w:rsidRDefault="003236F9" w:rsidP="001007C6">
            <w:pPr>
              <w:pStyle w:val="PurpleHeader"/>
              <w:rPr>
                <w:rFonts w:cs="Arial (Headings)"/>
              </w:rPr>
            </w:pPr>
            <w:r>
              <w:rPr>
                <w:rFonts w:cs="Arial (Headings)"/>
              </w:rPr>
              <w:t>RIGHT GRIP</w:t>
            </w:r>
          </w:p>
        </w:tc>
        <w:tc>
          <w:tcPr>
            <w:tcW w:w="3174" w:type="dxa"/>
            <w:shd w:val="clear" w:color="auto" w:fill="auto"/>
            <w:vAlign w:val="center"/>
          </w:tcPr>
          <w:p w14:paraId="1DD79214" w14:textId="5B885E55" w:rsidR="003236F9" w:rsidRDefault="003236F9" w:rsidP="001007C6">
            <w:pPr>
              <w:spacing w:before="80" w:after="80" w:line="276" w:lineRule="auto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Right Individual Grip"/>
                <w:tag w:val="Right Individual Grip"/>
                <w:id w:val="123657399"/>
                <w:placeholder>
                  <w:docPart w:val="30B5E426AE5742D3AA33622CD4635683"/>
                </w:placeholder>
                <w:showingPlcHdr/>
                <w:dropDownList>
                  <w:listItem w:value="Choose an item."/>
                  <w:listItem w:displayText="G1" w:value="G1"/>
                  <w:listItem w:displayText="G2" w:value="G2"/>
                  <w:listItem w:displayText="G3" w:value="G3"/>
                  <w:listItem w:displayText="G4" w:value="G4"/>
                  <w:listItem w:displayText="G5" w:value="G5"/>
                  <w:listItem w:displayText="G6" w:value="G6"/>
                  <w:listItem w:displayText="G7" w:value="G7"/>
                  <w:listItem w:displayText="G8" w:value="G8"/>
                  <w:listItem w:displayText="G9" w:value="G9"/>
                  <w:listItem w:displayText="G10" w:value="G10"/>
                  <w:listItem w:displayText="G11" w:value="G11"/>
                  <w:listItem w:displayText="G12" w:value="G12"/>
                  <w:listItem w:displayText="N/A" w:value="N/A"/>
                </w:dropDownList>
              </w:sdtPr>
              <w:sdtContent>
                <w:r w:rsidRPr="009C7786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3756" w:type="dxa"/>
            <w:vMerge/>
            <w:shd w:val="clear" w:color="auto" w:fill="auto"/>
            <w:vAlign w:val="center"/>
          </w:tcPr>
          <w:p w14:paraId="720BD4A4" w14:textId="77777777" w:rsidR="003236F9" w:rsidRPr="0085434B" w:rsidRDefault="003236F9" w:rsidP="001007C6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08FC1043" w14:textId="77777777" w:rsidR="00BE5EAC" w:rsidRDefault="00BE5EAC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  <w:gridCol w:w="3174"/>
        <w:gridCol w:w="3756"/>
      </w:tblGrid>
      <w:tr w:rsidR="001007C6" w:rsidRPr="0085434B" w14:paraId="2D34C846" w14:textId="77777777" w:rsidTr="00BE5EAC">
        <w:trPr>
          <w:trHeight w:val="233"/>
        </w:trPr>
        <w:tc>
          <w:tcPr>
            <w:tcW w:w="3870" w:type="dxa"/>
            <w:shd w:val="clear" w:color="auto" w:fill="EBE2F0"/>
            <w:vAlign w:val="center"/>
          </w:tcPr>
          <w:p w14:paraId="646D3D9E" w14:textId="5F1ED987" w:rsidR="001007C6" w:rsidRPr="0085434B" w:rsidRDefault="00BE5EAC" w:rsidP="001007C6">
            <w:pPr>
              <w:pStyle w:val="PurpleHeader"/>
            </w:pPr>
            <w:r>
              <w:t>head-only thermplastic used?</w:t>
            </w:r>
          </w:p>
        </w:tc>
        <w:sdt>
          <w:sdtPr>
            <w:alias w:val="Head Only Thermoplastic Used?"/>
            <w:tag w:val="Head Only Thermoplastic Used?"/>
            <w:id w:val="1596827760"/>
            <w:placeholder>
              <w:docPart w:val="1C26C37E317F48F5B66EBA3D4FFEE7A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3174" w:type="dxa"/>
                <w:shd w:val="clear" w:color="auto" w:fill="auto"/>
                <w:vAlign w:val="center"/>
              </w:tcPr>
              <w:p w14:paraId="4DE1D387" w14:textId="1A8BABB0" w:rsidR="001007C6" w:rsidRPr="0085434B" w:rsidRDefault="00BE5EAC" w:rsidP="001007C6">
                <w:pPr>
                  <w:pStyle w:val="BodyText1"/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756" w:type="dxa"/>
            <w:shd w:val="clear" w:color="auto" w:fill="auto"/>
            <w:vAlign w:val="center"/>
          </w:tcPr>
          <w:p w14:paraId="6B7CC8EB" w14:textId="77777777" w:rsidR="001007C6" w:rsidRPr="0085434B" w:rsidRDefault="001007C6" w:rsidP="001007C6">
            <w:pPr>
              <w:spacing w:before="80" w:after="80" w:line="276" w:lineRule="auto"/>
              <w:jc w:val="center"/>
              <w:rPr>
                <w:rFonts w:cstheme="majorHAnsi"/>
                <w:noProof/>
              </w:rPr>
            </w:pPr>
          </w:p>
        </w:tc>
      </w:tr>
    </w:tbl>
    <w:p w14:paraId="49089A1B" w14:textId="77777777" w:rsidR="00BE5EAC" w:rsidRDefault="00BE5EAC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  <w:gridCol w:w="3174"/>
        <w:gridCol w:w="3756"/>
      </w:tblGrid>
      <w:tr w:rsidR="001007C6" w:rsidRPr="0085434B" w14:paraId="44ED56F4" w14:textId="77777777" w:rsidTr="00BE5EAC">
        <w:trPr>
          <w:trHeight w:val="377"/>
        </w:trPr>
        <w:tc>
          <w:tcPr>
            <w:tcW w:w="3870" w:type="dxa"/>
            <w:shd w:val="clear" w:color="auto" w:fill="EBE2F0"/>
            <w:vAlign w:val="center"/>
          </w:tcPr>
          <w:p w14:paraId="5CF3E44B" w14:textId="1438C2FB" w:rsidR="001007C6" w:rsidRPr="0085434B" w:rsidRDefault="00BE5EAC" w:rsidP="001007C6">
            <w:pPr>
              <w:pStyle w:val="PurpleHeader"/>
            </w:pPr>
            <w:r>
              <w:t>vac-Lok™ used?</w:t>
            </w:r>
          </w:p>
        </w:tc>
        <w:sdt>
          <w:sdtPr>
            <w:alias w:val="Vac-Lok Used?"/>
            <w:tag w:val="Vac-Lok Used?"/>
            <w:id w:val="-1588076289"/>
            <w:placeholder>
              <w:docPart w:val="235B4327C91E44D4A7BCD2B750BCEAE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3174" w:type="dxa"/>
                <w:shd w:val="clear" w:color="auto" w:fill="auto"/>
                <w:vAlign w:val="center"/>
              </w:tcPr>
              <w:p w14:paraId="1389FA4C" w14:textId="7CA2BCE5" w:rsidR="001007C6" w:rsidRPr="0085434B" w:rsidRDefault="00BE5EAC" w:rsidP="001007C6">
                <w:pPr>
                  <w:pStyle w:val="BodyText1"/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756" w:type="dxa"/>
            <w:shd w:val="clear" w:color="auto" w:fill="auto"/>
            <w:vAlign w:val="center"/>
          </w:tcPr>
          <w:p w14:paraId="2F54026A" w14:textId="77777777" w:rsidR="001007C6" w:rsidRPr="0085434B" w:rsidRDefault="001007C6" w:rsidP="001007C6">
            <w:pPr>
              <w:spacing w:before="80" w:after="80" w:line="276" w:lineRule="auto"/>
              <w:jc w:val="center"/>
              <w:rPr>
                <w:noProof/>
              </w:rPr>
            </w:pPr>
          </w:p>
        </w:tc>
      </w:tr>
    </w:tbl>
    <w:p w14:paraId="602D9C31" w14:textId="77777777" w:rsidR="001B18CD" w:rsidRPr="0085434B" w:rsidRDefault="001B18CD" w:rsidP="008F289E">
      <w:pPr>
        <w:rPr>
          <w:rFonts w:cstheme="minorHAnsi"/>
        </w:rPr>
      </w:pPr>
    </w:p>
    <w:sectPr w:rsidR="001B18CD" w:rsidRPr="0085434B" w:rsidSect="001E1024">
      <w:headerReference w:type="default" r:id="rId10"/>
      <w:footerReference w:type="default" r:id="rId11"/>
      <w:pgSz w:w="12240" w:h="15840"/>
      <w:pgMar w:top="2430" w:right="720" w:bottom="720" w:left="720" w:header="720" w:footer="2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852ED" w14:textId="77777777" w:rsidR="00BE5EAC" w:rsidRDefault="00BE5EAC" w:rsidP="00132BCC">
      <w:pPr>
        <w:spacing w:after="0" w:line="240" w:lineRule="auto"/>
      </w:pPr>
      <w:r>
        <w:separator/>
      </w:r>
    </w:p>
  </w:endnote>
  <w:endnote w:type="continuationSeparator" w:id="0">
    <w:p w14:paraId="4D294AEF" w14:textId="77777777" w:rsidR="00BE5EAC" w:rsidRDefault="00BE5EAC" w:rsidP="0013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 (Headings)">
    <w:panose1 w:val="00000000000000000000"/>
    <w:charset w:val="00"/>
    <w:family w:val="roman"/>
    <w:notTrueType/>
    <w:pitch w:val="default"/>
  </w:font>
  <w:font w:name="Times New Roman (Body CS)">
    <w:charset w:val="00"/>
    <w:family w:val="roman"/>
    <w:pitch w:val="default"/>
  </w:font>
  <w:font w:name="Helvetica Neue">
    <w:panose1 w:val="02000403000000020004"/>
    <w:charset w:val="00"/>
    <w:family w:val="auto"/>
    <w:pitch w:val="variable"/>
    <w:sig w:usb0="E50002FF" w:usb1="500079DB" w:usb2="0000001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579B2" w14:textId="77777777" w:rsidR="00882B8A" w:rsidRPr="00400FE5" w:rsidRDefault="00882B8A" w:rsidP="00400FE5">
    <w:pPr>
      <w:pStyle w:val="Footer"/>
      <w:spacing w:after="120"/>
      <w:rPr>
        <w:rFonts w:cs="Times New Roman (Body CS)"/>
        <w:sz w:val="14"/>
        <w:szCs w:val="16"/>
      </w:rPr>
    </w:pPr>
    <w:r w:rsidRPr="0025585E">
      <w:rPr>
        <w:noProof/>
        <w:color w:val="4098C3"/>
        <w:sz w:val="18"/>
        <w:szCs w:val="1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035C66D" wp14:editId="5A0A2A40">
              <wp:simplePos x="0" y="0"/>
              <wp:positionH relativeFrom="column">
                <wp:posOffset>5290820</wp:posOffset>
              </wp:positionH>
              <wp:positionV relativeFrom="paragraph">
                <wp:posOffset>-1270</wp:posOffset>
              </wp:positionV>
              <wp:extent cx="1876425" cy="465455"/>
              <wp:effectExtent l="0" t="0" r="3175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465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76E3A4" w14:textId="77777777" w:rsidR="00882B8A" w:rsidRDefault="00882B8A" w:rsidP="00882B8A">
                          <w:pPr>
                            <w:ind w:right="260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7C29C2" wp14:editId="3F5AB822">
                                <wp:extent cx="1355725" cy="490761"/>
                                <wp:effectExtent l="0" t="0" r="0" b="0"/>
                                <wp:docPr id="913017595" name="Picture 9130175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13017595" name="Picture 91301759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4995" cy="497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35C6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6.6pt;margin-top:-.1pt;width:147.75pt;height:36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" stroked="f">
              <v:textbox>
                <w:txbxContent>
                  <w:p w14:paraId="0E76E3A4" w14:textId="77777777" w:rsidR="00882B8A" w:rsidRDefault="00882B8A" w:rsidP="00882B8A">
                    <w:pPr>
                      <w:ind w:right="260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D7C29C2" wp14:editId="3F5AB822">
                          <wp:extent cx="1355725" cy="490761"/>
                          <wp:effectExtent l="0" t="0" r="0" b="0"/>
                          <wp:docPr id="913017595" name="Picture 9130175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13017595" name="Picture 913017595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4995" cy="497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hyperlink r:id="rId2" w:history="1">
      <w:r w:rsidRPr="0025585E">
        <w:rPr>
          <w:rStyle w:val="Hyperlink"/>
          <w:rFonts w:cs="Times New Roman (Body CS)"/>
          <w:color w:val="4098C3"/>
          <w:sz w:val="14"/>
          <w:szCs w:val="16"/>
        </w:rPr>
        <w:t>info@CQmedical.com</w:t>
      </w:r>
    </w:hyperlink>
    <w:r w:rsidRPr="0025585E">
      <w:rPr>
        <w:rFonts w:cs="Times New Roman (Body CS)"/>
        <w:color w:val="4098C3"/>
        <w:sz w:val="14"/>
        <w:szCs w:val="16"/>
      </w:rPr>
      <w:t xml:space="preserve">  </w:t>
    </w:r>
    <w:r w:rsidRPr="00ED0FE7">
      <w:rPr>
        <w:rFonts w:cs="Times New Roman (Body CS)"/>
        <w:sz w:val="14"/>
        <w:szCs w:val="16"/>
      </w:rPr>
      <w:t xml:space="preserve">|  </w:t>
    </w:r>
    <w:hyperlink r:id="rId3" w:history="1">
      <w:r>
        <w:rPr>
          <w:rStyle w:val="Hyperlink"/>
          <w:rFonts w:cs="Times New Roman (Body CS)"/>
          <w:color w:val="4098C3"/>
          <w:sz w:val="14"/>
          <w:szCs w:val="16"/>
        </w:rPr>
        <w:t>CQ</w:t>
      </w:r>
      <w:r w:rsidRPr="0025585E">
        <w:rPr>
          <w:rStyle w:val="Hyperlink"/>
          <w:rFonts w:cs="Times New Roman (Body CS)"/>
          <w:color w:val="4098C3"/>
          <w:sz w:val="14"/>
          <w:szCs w:val="16"/>
        </w:rPr>
        <w:t>medical.com</w:t>
      </w:r>
    </w:hyperlink>
  </w:p>
  <w:p w14:paraId="227A93EF" w14:textId="1B49A55E" w:rsidR="00132BCC" w:rsidRPr="00E9688E" w:rsidRDefault="00882B8A" w:rsidP="00882B8A">
    <w:pPr>
      <w:rPr>
        <w:b/>
        <w:bCs/>
        <w:sz w:val="12"/>
        <w:szCs w:val="12"/>
      </w:rPr>
    </w:pPr>
    <w:r w:rsidRPr="00BA0AB1">
      <w:rPr>
        <w:rFonts w:cs="Helvetica Neue"/>
        <w:color w:val="26262A"/>
        <w:sz w:val="8"/>
        <w:szCs w:val="8"/>
      </w:rPr>
      <w:t>©202</w:t>
    </w:r>
    <w:r w:rsidR="009F2D65">
      <w:rPr>
        <w:rFonts w:cs="Helvetica Neue"/>
        <w:color w:val="26262A"/>
        <w:sz w:val="8"/>
        <w:szCs w:val="8"/>
      </w:rPr>
      <w:t>4</w:t>
    </w:r>
    <w:r w:rsidRPr="00BA0AB1">
      <w:rPr>
        <w:rFonts w:cs="Helvetica Neue"/>
        <w:color w:val="26262A"/>
        <w:sz w:val="8"/>
        <w:szCs w:val="8"/>
      </w:rPr>
      <w:t xml:space="preserve"> CQ </w:t>
    </w:r>
    <w:r w:rsidR="002C7BAA">
      <w:rPr>
        <w:rFonts w:cs="Helvetica Neue"/>
        <w:color w:val="26262A"/>
        <w:sz w:val="8"/>
        <w:szCs w:val="8"/>
      </w:rPr>
      <w:t>Medical</w:t>
    </w:r>
    <w:r w:rsidRPr="00BA0AB1">
      <w:rPr>
        <w:rFonts w:cs="Helvetica Neue"/>
        <w:color w:val="26262A"/>
        <w:sz w:val="8"/>
        <w:szCs w:val="8"/>
      </w:rPr>
      <w:t xml:space="preserve">. </w:t>
    </w:r>
    <w:r w:rsidR="002C7BAA">
      <w:rPr>
        <w:rFonts w:cs="Helvetica Neue"/>
        <w:color w:val="26262A"/>
        <w:sz w:val="8"/>
        <w:szCs w:val="8"/>
      </w:rPr>
      <w:t xml:space="preserve">All rights reserved. CQ Medical, </w:t>
    </w:r>
    <w:r w:rsidR="00C54E6F">
      <w:rPr>
        <w:rFonts w:cs="Helvetica Neue"/>
        <w:color w:val="26262A"/>
        <w:sz w:val="8"/>
        <w:szCs w:val="8"/>
      </w:rPr>
      <w:t>Lok-Bar, Monarch</w:t>
    </w:r>
    <w:r w:rsidR="002C7BAA">
      <w:rPr>
        <w:rFonts w:cs="Helvetica Neue"/>
        <w:color w:val="26262A"/>
        <w:sz w:val="8"/>
        <w:szCs w:val="8"/>
      </w:rPr>
      <w:t xml:space="preserve">, and </w:t>
    </w:r>
    <w:r w:rsidR="00C54E6F">
      <w:rPr>
        <w:rFonts w:cs="Helvetica Neue"/>
        <w:color w:val="26262A"/>
        <w:sz w:val="8"/>
        <w:szCs w:val="8"/>
      </w:rPr>
      <w:t>Vac-Lok</w:t>
    </w:r>
    <w:r w:rsidR="002C7BAA">
      <w:rPr>
        <w:rFonts w:cs="Helvetica Neue"/>
        <w:color w:val="26262A"/>
        <w:sz w:val="8"/>
        <w:szCs w:val="8"/>
      </w:rPr>
      <w:t xml:space="preserve"> are trademarks of Medtec LLC. </w:t>
    </w:r>
    <w:r w:rsidR="00526AB4">
      <w:rPr>
        <w:rFonts w:cs="Helvetica Neue"/>
        <w:color w:val="26262A"/>
        <w:sz w:val="8"/>
        <w:szCs w:val="8"/>
      </w:rPr>
      <w:t>All other trademarks are property of their respective owners. All products may not be licensed in accordance with Canadian law.</w:t>
    </w:r>
    <w:r w:rsidR="00526AB4" w:rsidRPr="00BA0AB1">
      <w:rPr>
        <w:rFonts w:cs="Helvetica Neue"/>
        <w:color w:val="26262A"/>
        <w:sz w:val="8"/>
        <w:szCs w:val="8"/>
      </w:rPr>
      <w:t xml:space="preserve"> </w:t>
    </w:r>
    <w:r w:rsidR="009F2D65">
      <w:rPr>
        <w:b/>
        <w:bCs/>
        <w:sz w:val="12"/>
        <w:szCs w:val="12"/>
      </w:rPr>
      <w:t>CQ2024S1</w:t>
    </w:r>
    <w:r w:rsidR="00C54E6F">
      <w:rPr>
        <w:b/>
        <w:bCs/>
        <w:sz w:val="12"/>
        <w:szCs w:val="12"/>
      </w:rPr>
      <w:t>23</w:t>
    </w:r>
    <w:r>
      <w:rPr>
        <w:b/>
        <w:bCs/>
        <w:sz w:val="12"/>
        <w:szCs w:val="12"/>
      </w:rPr>
      <w:t xml:space="preserve"> </w:t>
    </w:r>
    <w:r w:rsidRPr="007D2B89">
      <w:rPr>
        <w:b/>
        <w:bCs/>
        <w:sz w:val="12"/>
        <w:szCs w:val="12"/>
      </w:rPr>
      <w:t xml:space="preserve">REV </w:t>
    </w:r>
    <w:r w:rsidR="009F2D65">
      <w:rPr>
        <w:b/>
        <w:bCs/>
        <w:sz w:val="12"/>
        <w:szCs w:val="12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9CE62" w14:textId="77777777" w:rsidR="00BE5EAC" w:rsidRDefault="00BE5EAC" w:rsidP="00132BCC">
      <w:pPr>
        <w:spacing w:after="0" w:line="240" w:lineRule="auto"/>
      </w:pPr>
      <w:r>
        <w:separator/>
      </w:r>
    </w:p>
  </w:footnote>
  <w:footnote w:type="continuationSeparator" w:id="0">
    <w:p w14:paraId="1A3A5F9A" w14:textId="77777777" w:rsidR="00BE5EAC" w:rsidRDefault="00BE5EAC" w:rsidP="00132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F36BD" w14:textId="66EF9E33" w:rsidR="009F2D65" w:rsidRDefault="003236F9" w:rsidP="00BE5EAC">
    <w:pPr>
      <w:pStyle w:val="TitleSetupSheets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6F7D7D9" wp14:editId="4B49061E">
          <wp:simplePos x="0" y="0"/>
          <wp:positionH relativeFrom="column">
            <wp:posOffset>4960715</wp:posOffset>
          </wp:positionH>
          <wp:positionV relativeFrom="paragraph">
            <wp:posOffset>-293901</wp:posOffset>
          </wp:positionV>
          <wp:extent cx="1804035" cy="1202690"/>
          <wp:effectExtent l="0" t="0" r="0" b="0"/>
          <wp:wrapSquare wrapText="bothSides"/>
          <wp:docPr id="2069870395" name="Picture 1" descr="A plastic object with black hand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9870395" name="Picture 1" descr="A plastic object with black handl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035" cy="1202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5EAC">
      <w:rPr>
        <w:noProof/>
      </w:rPr>
      <w:t>Monarch™ Overhead Arm Positioner</w:t>
    </w:r>
  </w:p>
  <w:p w14:paraId="32E3B957" w14:textId="35B474BF" w:rsidR="004A29AB" w:rsidRPr="009F2D65" w:rsidRDefault="004E76A9" w:rsidP="009F2D65">
    <w:pPr>
      <w:pStyle w:val="NoSpacing"/>
      <w:spacing w:before="120"/>
      <w:rPr>
        <w:rFonts w:ascii="Century Gothic" w:hAnsi="Century Gothic" w:cs="Courier New"/>
        <w:b/>
        <w:bCs/>
        <w:color w:val="31215B"/>
        <w:sz w:val="36"/>
        <w:szCs w:val="36"/>
        <w:lang w:bidi="he-IL"/>
      </w:rPr>
    </w:pPr>
    <w:r w:rsidRPr="00B96090">
      <w:rPr>
        <w:rFonts w:ascii="Century Gothic" w:hAnsi="Century Gothic"/>
        <w:b/>
        <w:bCs/>
      </w:rPr>
      <w:t>SETUP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2D00"/>
    <w:multiLevelType w:val="hybridMultilevel"/>
    <w:tmpl w:val="798A33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F3D86"/>
    <w:multiLevelType w:val="hybridMultilevel"/>
    <w:tmpl w:val="56BC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93185"/>
    <w:multiLevelType w:val="hybridMultilevel"/>
    <w:tmpl w:val="D10436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11857"/>
    <w:multiLevelType w:val="hybridMultilevel"/>
    <w:tmpl w:val="989883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12C79"/>
    <w:multiLevelType w:val="hybridMultilevel"/>
    <w:tmpl w:val="267E0A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63B04"/>
    <w:multiLevelType w:val="hybridMultilevel"/>
    <w:tmpl w:val="C83ADEC0"/>
    <w:lvl w:ilvl="0" w:tplc="5B928C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A627A"/>
    <w:multiLevelType w:val="hybridMultilevel"/>
    <w:tmpl w:val="D070E378"/>
    <w:lvl w:ilvl="0" w:tplc="8D8A7B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A0E4C"/>
    <w:multiLevelType w:val="hybridMultilevel"/>
    <w:tmpl w:val="53F42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C77D7"/>
    <w:multiLevelType w:val="hybridMultilevel"/>
    <w:tmpl w:val="C8C00E72"/>
    <w:lvl w:ilvl="0" w:tplc="82EE4CFC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 w15:restartNumberingAfterBreak="0">
    <w:nsid w:val="69177314"/>
    <w:multiLevelType w:val="hybridMultilevel"/>
    <w:tmpl w:val="28C681EE"/>
    <w:lvl w:ilvl="0" w:tplc="099286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370915">
    <w:abstractNumId w:val="7"/>
  </w:num>
  <w:num w:numId="2" w16cid:durableId="753630113">
    <w:abstractNumId w:val="1"/>
  </w:num>
  <w:num w:numId="3" w16cid:durableId="1307393484">
    <w:abstractNumId w:val="9"/>
  </w:num>
  <w:num w:numId="4" w16cid:durableId="98988904">
    <w:abstractNumId w:val="5"/>
  </w:num>
  <w:num w:numId="5" w16cid:durableId="442188176">
    <w:abstractNumId w:val="6"/>
  </w:num>
  <w:num w:numId="6" w16cid:durableId="502277265">
    <w:abstractNumId w:val="4"/>
  </w:num>
  <w:num w:numId="7" w16cid:durableId="1671789634">
    <w:abstractNumId w:val="3"/>
  </w:num>
  <w:num w:numId="8" w16cid:durableId="610360008">
    <w:abstractNumId w:val="0"/>
  </w:num>
  <w:num w:numId="9" w16cid:durableId="719019132">
    <w:abstractNumId w:val="2"/>
  </w:num>
  <w:num w:numId="10" w16cid:durableId="12417143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EAC"/>
    <w:rsid w:val="00001E4A"/>
    <w:rsid w:val="00016014"/>
    <w:rsid w:val="00086CA2"/>
    <w:rsid w:val="000B0D2F"/>
    <w:rsid w:val="000B0E46"/>
    <w:rsid w:val="000C780A"/>
    <w:rsid w:val="000D51D9"/>
    <w:rsid w:val="000D57BB"/>
    <w:rsid w:val="000E24F7"/>
    <w:rsid w:val="001007C6"/>
    <w:rsid w:val="0011070F"/>
    <w:rsid w:val="001132BD"/>
    <w:rsid w:val="001156B8"/>
    <w:rsid w:val="00116E9C"/>
    <w:rsid w:val="00121F7E"/>
    <w:rsid w:val="00132BCC"/>
    <w:rsid w:val="00141ABA"/>
    <w:rsid w:val="0016409E"/>
    <w:rsid w:val="001656FA"/>
    <w:rsid w:val="00176DD9"/>
    <w:rsid w:val="00190D54"/>
    <w:rsid w:val="00190DEA"/>
    <w:rsid w:val="00197C64"/>
    <w:rsid w:val="001B18CD"/>
    <w:rsid w:val="001C38C3"/>
    <w:rsid w:val="001C5C7D"/>
    <w:rsid w:val="001E1024"/>
    <w:rsid w:val="00200272"/>
    <w:rsid w:val="00205D3D"/>
    <w:rsid w:val="00213CBF"/>
    <w:rsid w:val="00216FA8"/>
    <w:rsid w:val="002426E4"/>
    <w:rsid w:val="002705A8"/>
    <w:rsid w:val="00277491"/>
    <w:rsid w:val="002B3E2C"/>
    <w:rsid w:val="002C2837"/>
    <w:rsid w:val="002C6498"/>
    <w:rsid w:val="002C7BAA"/>
    <w:rsid w:val="002D2411"/>
    <w:rsid w:val="002D69BB"/>
    <w:rsid w:val="003236F9"/>
    <w:rsid w:val="00325F62"/>
    <w:rsid w:val="00334C2D"/>
    <w:rsid w:val="003761D0"/>
    <w:rsid w:val="00376C90"/>
    <w:rsid w:val="003772DE"/>
    <w:rsid w:val="00385EBD"/>
    <w:rsid w:val="003865C9"/>
    <w:rsid w:val="003A1E98"/>
    <w:rsid w:val="003A297D"/>
    <w:rsid w:val="003B7B01"/>
    <w:rsid w:val="003D5C8A"/>
    <w:rsid w:val="003F04F6"/>
    <w:rsid w:val="003F22BC"/>
    <w:rsid w:val="00400FE5"/>
    <w:rsid w:val="004055E0"/>
    <w:rsid w:val="00420330"/>
    <w:rsid w:val="00430464"/>
    <w:rsid w:val="00467F12"/>
    <w:rsid w:val="004749E5"/>
    <w:rsid w:val="00480586"/>
    <w:rsid w:val="00483031"/>
    <w:rsid w:val="00485669"/>
    <w:rsid w:val="00493A1D"/>
    <w:rsid w:val="0049629F"/>
    <w:rsid w:val="004A29AB"/>
    <w:rsid w:val="004B3760"/>
    <w:rsid w:val="004D0178"/>
    <w:rsid w:val="004D436D"/>
    <w:rsid w:val="004D6F94"/>
    <w:rsid w:val="004E76A9"/>
    <w:rsid w:val="004F321E"/>
    <w:rsid w:val="004F4F5B"/>
    <w:rsid w:val="005221B1"/>
    <w:rsid w:val="00526AB4"/>
    <w:rsid w:val="00532831"/>
    <w:rsid w:val="00583735"/>
    <w:rsid w:val="005A1F17"/>
    <w:rsid w:val="005D225C"/>
    <w:rsid w:val="005D3088"/>
    <w:rsid w:val="005F2A16"/>
    <w:rsid w:val="00602EF2"/>
    <w:rsid w:val="00604648"/>
    <w:rsid w:val="00606BCD"/>
    <w:rsid w:val="0061440D"/>
    <w:rsid w:val="00666CAC"/>
    <w:rsid w:val="00671E20"/>
    <w:rsid w:val="00677448"/>
    <w:rsid w:val="00696275"/>
    <w:rsid w:val="006C74AE"/>
    <w:rsid w:val="006E4A75"/>
    <w:rsid w:val="00702C2E"/>
    <w:rsid w:val="00714B6C"/>
    <w:rsid w:val="0072457D"/>
    <w:rsid w:val="00727FBF"/>
    <w:rsid w:val="00745BAF"/>
    <w:rsid w:val="007D4548"/>
    <w:rsid w:val="007F0B10"/>
    <w:rsid w:val="007F2C8C"/>
    <w:rsid w:val="007F6892"/>
    <w:rsid w:val="00803BEA"/>
    <w:rsid w:val="00812C55"/>
    <w:rsid w:val="0082222C"/>
    <w:rsid w:val="00830192"/>
    <w:rsid w:val="00833AE6"/>
    <w:rsid w:val="00836646"/>
    <w:rsid w:val="0085434B"/>
    <w:rsid w:val="00882B8A"/>
    <w:rsid w:val="008B1A0E"/>
    <w:rsid w:val="008B3251"/>
    <w:rsid w:val="008C0329"/>
    <w:rsid w:val="008C0A50"/>
    <w:rsid w:val="008C2964"/>
    <w:rsid w:val="008F289E"/>
    <w:rsid w:val="00901704"/>
    <w:rsid w:val="00902C11"/>
    <w:rsid w:val="00917690"/>
    <w:rsid w:val="00931C32"/>
    <w:rsid w:val="00941F9C"/>
    <w:rsid w:val="009507BC"/>
    <w:rsid w:val="009756B2"/>
    <w:rsid w:val="009912DA"/>
    <w:rsid w:val="009A4DAB"/>
    <w:rsid w:val="009B2162"/>
    <w:rsid w:val="009F2D65"/>
    <w:rsid w:val="00A14757"/>
    <w:rsid w:val="00A17D56"/>
    <w:rsid w:val="00A3126C"/>
    <w:rsid w:val="00A44E65"/>
    <w:rsid w:val="00A55D3F"/>
    <w:rsid w:val="00A91372"/>
    <w:rsid w:val="00A9314E"/>
    <w:rsid w:val="00A97511"/>
    <w:rsid w:val="00AA10DF"/>
    <w:rsid w:val="00AA129A"/>
    <w:rsid w:val="00AB0A97"/>
    <w:rsid w:val="00AB259D"/>
    <w:rsid w:val="00AB2E3F"/>
    <w:rsid w:val="00AD2A65"/>
    <w:rsid w:val="00B00EF5"/>
    <w:rsid w:val="00B103B5"/>
    <w:rsid w:val="00B10F74"/>
    <w:rsid w:val="00B158E3"/>
    <w:rsid w:val="00B6737D"/>
    <w:rsid w:val="00B92F58"/>
    <w:rsid w:val="00B96090"/>
    <w:rsid w:val="00B97AB9"/>
    <w:rsid w:val="00BA1432"/>
    <w:rsid w:val="00BB1B9C"/>
    <w:rsid w:val="00BC125C"/>
    <w:rsid w:val="00BE5EAC"/>
    <w:rsid w:val="00C30BE8"/>
    <w:rsid w:val="00C54E6F"/>
    <w:rsid w:val="00C64078"/>
    <w:rsid w:val="00C64C7F"/>
    <w:rsid w:val="00C71166"/>
    <w:rsid w:val="00C72F35"/>
    <w:rsid w:val="00C87CBA"/>
    <w:rsid w:val="00CA0EFE"/>
    <w:rsid w:val="00CA6515"/>
    <w:rsid w:val="00CC7663"/>
    <w:rsid w:val="00CE212C"/>
    <w:rsid w:val="00CE7BAC"/>
    <w:rsid w:val="00CF4706"/>
    <w:rsid w:val="00D02F1A"/>
    <w:rsid w:val="00D131E6"/>
    <w:rsid w:val="00D169E7"/>
    <w:rsid w:val="00D33B6E"/>
    <w:rsid w:val="00D54BA0"/>
    <w:rsid w:val="00D73EB3"/>
    <w:rsid w:val="00DB0893"/>
    <w:rsid w:val="00DD3DC4"/>
    <w:rsid w:val="00DD75A4"/>
    <w:rsid w:val="00DE4DF5"/>
    <w:rsid w:val="00DF32CF"/>
    <w:rsid w:val="00DF600F"/>
    <w:rsid w:val="00E051B9"/>
    <w:rsid w:val="00E15CA9"/>
    <w:rsid w:val="00E304B9"/>
    <w:rsid w:val="00E34AB3"/>
    <w:rsid w:val="00E466A9"/>
    <w:rsid w:val="00E56C16"/>
    <w:rsid w:val="00E673DB"/>
    <w:rsid w:val="00E72AAD"/>
    <w:rsid w:val="00E864B2"/>
    <w:rsid w:val="00E932BC"/>
    <w:rsid w:val="00E9603E"/>
    <w:rsid w:val="00E9688E"/>
    <w:rsid w:val="00EA3F0D"/>
    <w:rsid w:val="00EB5C5F"/>
    <w:rsid w:val="00EC1441"/>
    <w:rsid w:val="00EE4695"/>
    <w:rsid w:val="00EF29BE"/>
    <w:rsid w:val="00EF7FBC"/>
    <w:rsid w:val="00F21051"/>
    <w:rsid w:val="00F22FAA"/>
    <w:rsid w:val="00F269F4"/>
    <w:rsid w:val="00F36FBD"/>
    <w:rsid w:val="00F74FF4"/>
    <w:rsid w:val="00F84562"/>
    <w:rsid w:val="00FD5B9D"/>
    <w:rsid w:val="00FE69FA"/>
    <w:rsid w:val="00FF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118A82"/>
  <w15:chartTrackingRefBased/>
  <w15:docId w15:val="{B966E7D5-D276-4699-9512-A2E4EB3B2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26C"/>
    <w:rPr>
      <w:rFonts w:ascii="Century Gothic" w:hAnsi="Century Gothic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6CAC"/>
    <w:pPr>
      <w:ind w:left="720"/>
      <w:contextualSpacing/>
    </w:pPr>
  </w:style>
  <w:style w:type="table" w:styleId="TableGrid">
    <w:name w:val="Table Grid"/>
    <w:basedOn w:val="TableNormal"/>
    <w:uiPriority w:val="39"/>
    <w:rsid w:val="00213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3CB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SetupSheetText">
    <w:name w:val="Setup Sheet Text"/>
    <w:basedOn w:val="DefaultParagraphFont"/>
    <w:uiPriority w:val="99"/>
    <w:rsid w:val="00213CBF"/>
    <w:rPr>
      <w:rFonts w:ascii="Roboto" w:hAnsi="Roboto" w:cs="Roboto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15CA9"/>
    <w:rPr>
      <w:color w:val="808080"/>
    </w:rPr>
  </w:style>
  <w:style w:type="table" w:customStyle="1" w:styleId="Calendar3">
    <w:name w:val="Calendar 3"/>
    <w:basedOn w:val="TableNormal"/>
    <w:uiPriority w:val="99"/>
    <w:qFormat/>
    <w:rsid w:val="009507BC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customStyle="1" w:styleId="SetupSheetEntry">
    <w:name w:val="Setup Sheet Entry"/>
    <w:basedOn w:val="DefaultParagraphFont"/>
    <w:uiPriority w:val="1"/>
    <w:rsid w:val="00B10F74"/>
    <w:rPr>
      <w:rFonts w:asciiTheme="minorHAnsi" w:hAnsiTheme="minorHAnsi"/>
      <w:b/>
      <w:color w:val="auto"/>
      <w:sz w:val="24"/>
    </w:rPr>
  </w:style>
  <w:style w:type="paragraph" w:styleId="Header">
    <w:name w:val="header"/>
    <w:basedOn w:val="Normal"/>
    <w:link w:val="Head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BCC"/>
  </w:style>
  <w:style w:type="paragraph" w:styleId="Footer">
    <w:name w:val="footer"/>
    <w:basedOn w:val="Normal"/>
    <w:link w:val="Foot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BCC"/>
  </w:style>
  <w:style w:type="character" w:styleId="Hyperlink">
    <w:name w:val="Hyperlink"/>
    <w:basedOn w:val="DefaultParagraphFont"/>
    <w:uiPriority w:val="99"/>
    <w:unhideWhenUsed/>
    <w:rsid w:val="00132B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BCC"/>
    <w:rPr>
      <w:color w:val="605E5C"/>
      <w:shd w:val="clear" w:color="auto" w:fill="E1DFDD"/>
    </w:rPr>
  </w:style>
  <w:style w:type="table" w:styleId="ListTable1Light-Accent3">
    <w:name w:val="List Table 1 Light Accent 3"/>
    <w:basedOn w:val="TableNormal"/>
    <w:uiPriority w:val="46"/>
    <w:rsid w:val="00A44E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E864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E76A9"/>
    <w:pPr>
      <w:spacing w:after="0" w:line="240" w:lineRule="auto"/>
    </w:pPr>
  </w:style>
  <w:style w:type="paragraph" w:customStyle="1" w:styleId="BodyText1">
    <w:name w:val="Body Text1"/>
    <w:basedOn w:val="Normal"/>
    <w:link w:val="BodytextChar"/>
    <w:qFormat/>
    <w:rsid w:val="0085434B"/>
    <w:pPr>
      <w:spacing w:before="80" w:after="80" w:line="276" w:lineRule="auto"/>
    </w:pPr>
    <w:rPr>
      <w:rFonts w:cstheme="majorHAnsi"/>
      <w:szCs w:val="20"/>
    </w:rPr>
  </w:style>
  <w:style w:type="character" w:customStyle="1" w:styleId="BodytextChar">
    <w:name w:val="Body text Char"/>
    <w:basedOn w:val="DefaultParagraphFont"/>
    <w:link w:val="BodyText1"/>
    <w:rsid w:val="0085434B"/>
    <w:rPr>
      <w:rFonts w:ascii="Century Gothic" w:hAnsi="Century Gothic" w:cstheme="majorHAnsi"/>
      <w:szCs w:val="20"/>
    </w:rPr>
  </w:style>
  <w:style w:type="paragraph" w:customStyle="1" w:styleId="PurpleHeader">
    <w:name w:val="Purple Header"/>
    <w:basedOn w:val="Normal"/>
    <w:link w:val="PurpleHeaderChar"/>
    <w:qFormat/>
    <w:rsid w:val="00B96090"/>
    <w:pPr>
      <w:spacing w:before="80" w:after="80" w:line="276" w:lineRule="auto"/>
    </w:pPr>
    <w:rPr>
      <w:rFonts w:cstheme="majorHAnsi"/>
      <w:b/>
      <w:caps/>
      <w:color w:val="32195B"/>
      <w:szCs w:val="20"/>
    </w:rPr>
  </w:style>
  <w:style w:type="character" w:customStyle="1" w:styleId="PurpleHeaderChar">
    <w:name w:val="Purple Header Char"/>
    <w:basedOn w:val="DefaultParagraphFont"/>
    <w:link w:val="PurpleHeader"/>
    <w:rsid w:val="00B96090"/>
    <w:rPr>
      <w:rFonts w:ascii="Century Gothic" w:hAnsi="Century Gothic" w:cstheme="majorHAnsi"/>
      <w:b/>
      <w:caps/>
      <w:color w:val="32195B"/>
      <w:sz w:val="20"/>
      <w:szCs w:val="20"/>
    </w:rPr>
  </w:style>
  <w:style w:type="paragraph" w:customStyle="1" w:styleId="TitleSetupSheets">
    <w:name w:val="Title Setup Sheets"/>
    <w:basedOn w:val="NoSpacing"/>
    <w:link w:val="TitleSetupSheetsChar"/>
    <w:qFormat/>
    <w:rsid w:val="00BE5EAC"/>
    <w:pPr>
      <w:spacing w:line="276" w:lineRule="auto"/>
    </w:pPr>
    <w:rPr>
      <w:rFonts w:ascii="Century Gothic" w:hAnsi="Century Gothic"/>
      <w:b/>
      <w:bCs/>
      <w:color w:val="31215B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BE5EAC"/>
  </w:style>
  <w:style w:type="character" w:customStyle="1" w:styleId="TitleSetupSheetsChar">
    <w:name w:val="Title Setup Sheets Char"/>
    <w:basedOn w:val="NoSpacingChar"/>
    <w:link w:val="TitleSetupSheets"/>
    <w:rsid w:val="00BE5EAC"/>
    <w:rPr>
      <w:rFonts w:ascii="Century Gothic" w:hAnsi="Century Gothic"/>
      <w:b/>
      <w:bCs/>
      <w:color w:val="31215B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qmedical.com" TargetMode="External"/><Relationship Id="rId2" Type="http://schemas.openxmlformats.org/officeDocument/2006/relationships/hyperlink" Target="mailto:info@CQmedical.com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erred\Documents\Custom%20Office%20Templates\CQ_SetupSheet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C26C37E317F48F5B66EBA3D4FFEE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03EC9-2624-4E1D-B566-59628B19F78F}"/>
      </w:docPartPr>
      <w:docPartBody>
        <w:p w:rsidR="00E672A6" w:rsidRDefault="00E672A6" w:rsidP="00E672A6">
          <w:pPr>
            <w:pStyle w:val="1C26C37E317F48F5B66EBA3D4FFEE7AC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235B4327C91E44D4A7BCD2B750BCE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AA1E4-1B31-42AF-8EDA-3D5A043B20FF}"/>
      </w:docPartPr>
      <w:docPartBody>
        <w:p w:rsidR="00E672A6" w:rsidRDefault="00E672A6" w:rsidP="00E672A6">
          <w:pPr>
            <w:pStyle w:val="235B4327C91E44D4A7BCD2B750BCEAE8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03B9DAC9B74C4689822EBE7662069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CCA20-7514-43CB-8EF9-280D29AC28B3}"/>
      </w:docPartPr>
      <w:docPartBody>
        <w:p w:rsidR="00E672A6" w:rsidRDefault="00E672A6" w:rsidP="00E672A6">
          <w:pPr>
            <w:pStyle w:val="03B9DAC9B74C4689822EBE7662069D4C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4CE4382F8E4549A4A576BCFE5D255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9DA1E-4231-4CE6-B3E6-09A2D8D99720}"/>
      </w:docPartPr>
      <w:docPartBody>
        <w:p w:rsidR="00E672A6" w:rsidRDefault="00E672A6" w:rsidP="00E672A6">
          <w:pPr>
            <w:pStyle w:val="4CE4382F8E4549A4A576BCFE5D255F13"/>
          </w:pPr>
          <w:r w:rsidRPr="009C7786">
            <w:rPr>
              <w:rStyle w:val="PlaceholderText"/>
            </w:rPr>
            <w:t>Choose an item.</w:t>
          </w:r>
        </w:p>
      </w:docPartBody>
    </w:docPart>
    <w:docPart>
      <w:docPartPr>
        <w:name w:val="38E6F9289D8847F8B12AD381AF6B1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4E5C4-6C25-4BAF-A60D-65C1ABB771E7}"/>
      </w:docPartPr>
      <w:docPartBody>
        <w:p w:rsidR="00E672A6" w:rsidRDefault="00E672A6" w:rsidP="00E672A6">
          <w:pPr>
            <w:pStyle w:val="38E6F9289D8847F8B12AD381AF6B14D4"/>
          </w:pPr>
          <w:r w:rsidRPr="009C7786">
            <w:rPr>
              <w:rStyle w:val="PlaceholderText"/>
            </w:rPr>
            <w:t>Choose an item.</w:t>
          </w:r>
        </w:p>
      </w:docPartBody>
    </w:docPart>
    <w:docPart>
      <w:docPartPr>
        <w:name w:val="B62C8442AED44D2D95D9770D7DC51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E8379-E80A-4CFC-A824-0368F0B8CFCB}"/>
      </w:docPartPr>
      <w:docPartBody>
        <w:p w:rsidR="00E672A6" w:rsidRDefault="00E672A6" w:rsidP="00E672A6">
          <w:pPr>
            <w:pStyle w:val="B62C8442AED44D2D95D9770D7DC51890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7035C448EEBC48C7B160F0CA1F67C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09747-1821-486F-B16B-FEDAA1CD7E05}"/>
      </w:docPartPr>
      <w:docPartBody>
        <w:p w:rsidR="00E672A6" w:rsidRDefault="00E672A6" w:rsidP="00E672A6">
          <w:pPr>
            <w:pStyle w:val="7035C448EEBC48C7B160F0CA1F67C0AE"/>
          </w:pPr>
          <w:r w:rsidRPr="009C7786">
            <w:rPr>
              <w:rStyle w:val="PlaceholderText"/>
            </w:rPr>
            <w:t>Choose an item.</w:t>
          </w:r>
        </w:p>
      </w:docPartBody>
    </w:docPart>
    <w:docPart>
      <w:docPartPr>
        <w:name w:val="30B5E426AE5742D3AA33622CD4635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CB99F-7AFC-4CA9-AD34-DA7BE9E0D9C1}"/>
      </w:docPartPr>
      <w:docPartBody>
        <w:p w:rsidR="00E672A6" w:rsidRDefault="00E672A6" w:rsidP="00E672A6">
          <w:pPr>
            <w:pStyle w:val="30B5E426AE5742D3AA33622CD4635683"/>
          </w:pPr>
          <w:r w:rsidRPr="009C778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 (Headings)">
    <w:panose1 w:val="00000000000000000000"/>
    <w:charset w:val="00"/>
    <w:family w:val="roman"/>
    <w:notTrueType/>
    <w:pitch w:val="default"/>
  </w:font>
  <w:font w:name="Times New Roman (Body CS)">
    <w:charset w:val="00"/>
    <w:family w:val="roman"/>
    <w:pitch w:val="default"/>
  </w:font>
  <w:font w:name="Helvetica Neue">
    <w:panose1 w:val="02000403000000020004"/>
    <w:charset w:val="00"/>
    <w:family w:val="auto"/>
    <w:pitch w:val="variable"/>
    <w:sig w:usb0="E50002FF" w:usb1="500079DB" w:usb2="00000012" w:usb3="00000000" w:csb0="000000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2A6"/>
    <w:rsid w:val="00E6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72A6"/>
    <w:rPr>
      <w:color w:val="808080"/>
    </w:rPr>
  </w:style>
  <w:style w:type="paragraph" w:customStyle="1" w:styleId="10B5085F2193418EB60F0D96EFEB5922">
    <w:name w:val="10B5085F2193418EB60F0D96EFEB5922"/>
  </w:style>
  <w:style w:type="paragraph" w:customStyle="1" w:styleId="1C26C37E317F48F5B66EBA3D4FFEE7AC">
    <w:name w:val="1C26C37E317F48F5B66EBA3D4FFEE7AC"/>
    <w:rsid w:val="00E672A6"/>
  </w:style>
  <w:style w:type="paragraph" w:customStyle="1" w:styleId="235B4327C91E44D4A7BCD2B750BCEAE8">
    <w:name w:val="235B4327C91E44D4A7BCD2B750BCEAE8"/>
    <w:rsid w:val="00E672A6"/>
  </w:style>
  <w:style w:type="paragraph" w:customStyle="1" w:styleId="067077DA88CA4BF1A56D6F0F0219250F">
    <w:name w:val="067077DA88CA4BF1A56D6F0F0219250F"/>
    <w:rsid w:val="00E672A6"/>
  </w:style>
  <w:style w:type="paragraph" w:customStyle="1" w:styleId="BDF01802B32947CABD5FBF21F014DD90">
    <w:name w:val="BDF01802B32947CABD5FBF21F014DD90"/>
    <w:rsid w:val="00E672A6"/>
  </w:style>
  <w:style w:type="paragraph" w:customStyle="1" w:styleId="6C4DB4E5EE004DEEADA38462302A069C">
    <w:name w:val="6C4DB4E5EE004DEEADA38462302A069C"/>
    <w:rsid w:val="00E672A6"/>
  </w:style>
  <w:style w:type="paragraph" w:customStyle="1" w:styleId="A165DD802B5540A9925371AA76767F96">
    <w:name w:val="A165DD802B5540A9925371AA76767F96"/>
    <w:rsid w:val="00E672A6"/>
  </w:style>
  <w:style w:type="paragraph" w:customStyle="1" w:styleId="CBABD012D41E425F9DF5D17D5D4E0F8E">
    <w:name w:val="CBABD012D41E425F9DF5D17D5D4E0F8E"/>
    <w:rsid w:val="00E672A6"/>
  </w:style>
  <w:style w:type="paragraph" w:customStyle="1" w:styleId="03B9DAC9B74C4689822EBE7662069D4C">
    <w:name w:val="03B9DAC9B74C4689822EBE7662069D4C"/>
    <w:rsid w:val="00E672A6"/>
  </w:style>
  <w:style w:type="paragraph" w:customStyle="1" w:styleId="4CE4382F8E4549A4A576BCFE5D255F13">
    <w:name w:val="4CE4382F8E4549A4A576BCFE5D255F13"/>
    <w:rsid w:val="00E672A6"/>
  </w:style>
  <w:style w:type="paragraph" w:customStyle="1" w:styleId="38E6F9289D8847F8B12AD381AF6B14D4">
    <w:name w:val="38E6F9289D8847F8B12AD381AF6B14D4"/>
    <w:rsid w:val="00E672A6"/>
  </w:style>
  <w:style w:type="paragraph" w:customStyle="1" w:styleId="B62C8442AED44D2D95D9770D7DC51890">
    <w:name w:val="B62C8442AED44D2D95D9770D7DC51890"/>
    <w:rsid w:val="00E672A6"/>
  </w:style>
  <w:style w:type="paragraph" w:customStyle="1" w:styleId="7035C448EEBC48C7B160F0CA1F67C0AE">
    <w:name w:val="7035C448EEBC48C7B160F0CA1F67C0AE"/>
    <w:rsid w:val="00E672A6"/>
  </w:style>
  <w:style w:type="paragraph" w:customStyle="1" w:styleId="30B5E426AE5742D3AA33622CD4635683">
    <w:name w:val="30B5E426AE5742D3AA33622CD4635683"/>
    <w:rsid w:val="00E672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F6F8E-0215-4B36-AEF4-5FFFE74B7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CQ_SetupSheet_TEMPLATE.dotx</Template>
  <TotalTime>16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Jerred</dc:creator>
  <cp:keywords/>
  <dc:description/>
  <cp:lastModifiedBy>Anne Jerred</cp:lastModifiedBy>
  <cp:revision>4</cp:revision>
  <dcterms:created xsi:type="dcterms:W3CDTF">2024-04-30T18:59:00Z</dcterms:created>
  <dcterms:modified xsi:type="dcterms:W3CDTF">2024-04-30T19:15:00Z</dcterms:modified>
</cp:coreProperties>
</file>