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1156"/>
        <w:gridCol w:w="4381"/>
        <w:gridCol w:w="1933"/>
        <w:gridCol w:w="3330"/>
      </w:tblGrid>
      <w:tr w:rsidR="002C6498" w:rsidRPr="0085434B" w14:paraId="1E9A5D87" w14:textId="77777777" w:rsidTr="00141ABA">
        <w:trPr>
          <w:trHeight w:val="576"/>
        </w:trPr>
        <w:tc>
          <w:tcPr>
            <w:tcW w:w="1156" w:type="dxa"/>
            <w:tcBorders>
              <w:top w:val="single" w:sz="4" w:space="0" w:color="auto"/>
              <w:right w:val="nil"/>
            </w:tcBorders>
            <w:shd w:val="clear" w:color="auto" w:fill="EBE2F0"/>
            <w:vAlign w:val="center"/>
          </w:tcPr>
          <w:p w14:paraId="1006AADC" w14:textId="77777777" w:rsidR="002C6498" w:rsidRPr="0085434B" w:rsidRDefault="002C6498" w:rsidP="00B96090">
            <w:pPr>
              <w:pStyle w:val="PurpleHeader"/>
            </w:pPr>
            <w:r w:rsidRPr="0085434B">
              <w:t>Patient</w:t>
            </w:r>
          </w:p>
        </w:tc>
        <w:tc>
          <w:tcPr>
            <w:tcW w:w="438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AD584B3" w14:textId="77777777" w:rsidR="002C6498" w:rsidRPr="0085434B" w:rsidRDefault="002C6498" w:rsidP="00A3126C">
            <w:pPr>
              <w:pStyle w:val="BodyText1"/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right w:val="nil"/>
            </w:tcBorders>
            <w:shd w:val="clear" w:color="auto" w:fill="EBE2F0"/>
            <w:vAlign w:val="center"/>
          </w:tcPr>
          <w:p w14:paraId="1C50AB82" w14:textId="77777777" w:rsidR="002C6498" w:rsidRPr="0085434B" w:rsidRDefault="002C6498" w:rsidP="004E76A9">
            <w:pPr>
              <w:pStyle w:val="PurpleHeader"/>
            </w:pPr>
            <w:r w:rsidRPr="0085434B">
              <w:t>Date of Birth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</w:tcBorders>
            <w:vAlign w:val="center"/>
          </w:tcPr>
          <w:p w14:paraId="5DD06408" w14:textId="77777777" w:rsidR="002C6498" w:rsidRPr="0085434B" w:rsidRDefault="002C6498" w:rsidP="00D131E6">
            <w:pPr>
              <w:pStyle w:val="BodyText1"/>
            </w:pPr>
          </w:p>
        </w:tc>
      </w:tr>
      <w:tr w:rsidR="002C6498" w:rsidRPr="0085434B" w14:paraId="2E61DE9D" w14:textId="77777777" w:rsidTr="00141ABA">
        <w:trPr>
          <w:trHeight w:val="576"/>
        </w:trPr>
        <w:tc>
          <w:tcPr>
            <w:tcW w:w="1156" w:type="dxa"/>
            <w:tcBorders>
              <w:right w:val="nil"/>
            </w:tcBorders>
            <w:shd w:val="clear" w:color="auto" w:fill="EBE2F0"/>
            <w:vAlign w:val="center"/>
          </w:tcPr>
          <w:p w14:paraId="2302B69F" w14:textId="77777777" w:rsidR="002C6498" w:rsidRPr="0085434B" w:rsidRDefault="002C6498" w:rsidP="004E76A9">
            <w:pPr>
              <w:pStyle w:val="PurpleHeader"/>
            </w:pPr>
            <w:r w:rsidRPr="0085434B">
              <w:t>Notes</w:t>
            </w:r>
          </w:p>
        </w:tc>
        <w:tc>
          <w:tcPr>
            <w:tcW w:w="9644" w:type="dxa"/>
            <w:gridSpan w:val="3"/>
            <w:tcBorders>
              <w:left w:val="nil"/>
            </w:tcBorders>
            <w:vAlign w:val="center"/>
          </w:tcPr>
          <w:p w14:paraId="3A24BC8A" w14:textId="77777777" w:rsidR="004E76A9" w:rsidRPr="0085434B" w:rsidRDefault="004E76A9" w:rsidP="00B96090">
            <w:pPr>
              <w:pStyle w:val="BodyText1"/>
            </w:pPr>
          </w:p>
        </w:tc>
      </w:tr>
    </w:tbl>
    <w:p w14:paraId="7BA5F6C3" w14:textId="77777777" w:rsidR="007D4548" w:rsidRPr="0085434B" w:rsidRDefault="007D4548">
      <w:pPr>
        <w:rPr>
          <w:sz w:val="18"/>
          <w:szCs w:val="18"/>
        </w:rPr>
      </w:pPr>
    </w:p>
    <w:p w14:paraId="28F88CDB" w14:textId="77777777" w:rsidR="00CC7663" w:rsidRPr="0085434B" w:rsidRDefault="00CC7663">
      <w:pPr>
        <w:rPr>
          <w:sz w:val="18"/>
          <w:szCs w:val="18"/>
        </w:rPr>
      </w:pPr>
    </w:p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0"/>
        <w:gridCol w:w="3081"/>
        <w:gridCol w:w="2229"/>
      </w:tblGrid>
      <w:tr w:rsidR="008F289E" w:rsidRPr="0085434B" w14:paraId="04C6F1B4" w14:textId="77777777" w:rsidTr="00FC7426">
        <w:trPr>
          <w:trHeight w:val="350"/>
        </w:trPr>
        <w:tc>
          <w:tcPr>
            <w:tcW w:w="5490" w:type="dxa"/>
            <w:shd w:val="clear" w:color="auto" w:fill="EBE2F0"/>
            <w:vAlign w:val="center"/>
          </w:tcPr>
          <w:p w14:paraId="62406454" w14:textId="3D1E8C8B" w:rsidR="00FF7DDB" w:rsidRPr="0085434B" w:rsidRDefault="00810934" w:rsidP="001007C6">
            <w:pPr>
              <w:pStyle w:val="PurpleHeader"/>
            </w:pPr>
            <w:r>
              <w:t xml:space="preserve">inferior lok-bar indexed to table at </w:t>
            </w:r>
            <w:r w:rsidRPr="00810934">
              <w:rPr>
                <w:sz w:val="14"/>
                <w:szCs w:val="14"/>
              </w:rPr>
              <w:t>(EX: H1, F2)</w:t>
            </w:r>
          </w:p>
        </w:tc>
        <w:tc>
          <w:tcPr>
            <w:tcW w:w="3081" w:type="dxa"/>
            <w:shd w:val="clear" w:color="auto" w:fill="auto"/>
            <w:vAlign w:val="center"/>
          </w:tcPr>
          <w:p w14:paraId="5B55E240" w14:textId="35F07C86" w:rsidR="00FF7DDB" w:rsidRPr="0085434B" w:rsidRDefault="00FF7DDB" w:rsidP="00B96090">
            <w:pPr>
              <w:pStyle w:val="BodyText1"/>
            </w:pPr>
          </w:p>
        </w:tc>
        <w:tc>
          <w:tcPr>
            <w:tcW w:w="2229" w:type="dxa"/>
            <w:shd w:val="clear" w:color="auto" w:fill="auto"/>
            <w:vAlign w:val="center"/>
          </w:tcPr>
          <w:p w14:paraId="08D59522" w14:textId="77777777" w:rsidR="00FF7DDB" w:rsidRPr="0085434B" w:rsidRDefault="00FF7DDB" w:rsidP="00D131E6">
            <w:pPr>
              <w:pStyle w:val="BodyText1"/>
            </w:pPr>
          </w:p>
        </w:tc>
      </w:tr>
      <w:tr w:rsidR="008F289E" w:rsidRPr="0085434B" w14:paraId="235BA2C3" w14:textId="77777777" w:rsidTr="00FC7426">
        <w:trPr>
          <w:trHeight w:val="233"/>
        </w:trPr>
        <w:tc>
          <w:tcPr>
            <w:tcW w:w="5490" w:type="dxa"/>
            <w:shd w:val="clear" w:color="auto" w:fill="EBE2F0"/>
            <w:vAlign w:val="center"/>
          </w:tcPr>
          <w:p w14:paraId="5F332A48" w14:textId="1DDD93F4" w:rsidR="00485669" w:rsidRPr="0085434B" w:rsidRDefault="00810934" w:rsidP="001007C6">
            <w:pPr>
              <w:pStyle w:val="PurpleHeader"/>
            </w:pPr>
            <w:r>
              <w:t>NUMBER OF RISER PAIRS USED</w:t>
            </w:r>
          </w:p>
        </w:tc>
        <w:sdt>
          <w:sdtPr>
            <w:alias w:val="Number of riser pairs used"/>
            <w:tag w:val="Number of riser pairs used"/>
            <w:id w:val="-1257285028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0" w:value="0"/>
              <w:listItem w:displayText="1" w:value="1"/>
              <w:listItem w:displayText="2" w:value="2"/>
            </w:dropDownList>
          </w:sdtPr>
          <w:sdtEndPr/>
          <w:sdtContent>
            <w:tc>
              <w:tcPr>
                <w:tcW w:w="3081" w:type="dxa"/>
                <w:shd w:val="clear" w:color="auto" w:fill="auto"/>
                <w:vAlign w:val="center"/>
              </w:tcPr>
              <w:p w14:paraId="48E9E638" w14:textId="04976D61" w:rsidR="00FF7DDB" w:rsidRPr="0085434B" w:rsidRDefault="00810934" w:rsidP="004E76A9">
                <w:pPr>
                  <w:pStyle w:val="BodyText1"/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229" w:type="dxa"/>
            <w:shd w:val="clear" w:color="auto" w:fill="auto"/>
            <w:vAlign w:val="center"/>
          </w:tcPr>
          <w:p w14:paraId="5031D8EB" w14:textId="77777777" w:rsidR="00FF7DDB" w:rsidRPr="0085434B" w:rsidRDefault="00FF7DDB" w:rsidP="008F289E">
            <w:pPr>
              <w:spacing w:before="80" w:after="80" w:line="276" w:lineRule="auto"/>
              <w:jc w:val="center"/>
              <w:rPr>
                <w:rFonts w:cstheme="majorHAnsi"/>
              </w:rPr>
            </w:pPr>
          </w:p>
        </w:tc>
      </w:tr>
      <w:tr w:rsidR="00141ABA" w:rsidRPr="0085434B" w14:paraId="7842EEAF" w14:textId="77777777" w:rsidTr="00FC7426">
        <w:trPr>
          <w:trHeight w:val="420"/>
        </w:trPr>
        <w:tc>
          <w:tcPr>
            <w:tcW w:w="5490" w:type="dxa"/>
            <w:shd w:val="clear" w:color="auto" w:fill="EBE2F0"/>
            <w:vAlign w:val="center"/>
          </w:tcPr>
          <w:p w14:paraId="0D7FE231" w14:textId="3466E8BD" w:rsidR="00141ABA" w:rsidRPr="0085434B" w:rsidRDefault="00810934" w:rsidP="001007C6">
            <w:pPr>
              <w:pStyle w:val="PurpleHeader"/>
            </w:pPr>
            <w:r>
              <w:t>TREATMENT OPENING LOCATION</w:t>
            </w:r>
          </w:p>
        </w:tc>
        <w:sdt>
          <w:sdtPr>
            <w:rPr>
              <w:rFonts w:cstheme="majorHAnsi"/>
            </w:rPr>
            <w:alias w:val="Treatment opening location"/>
            <w:tag w:val="Treatment opening location"/>
            <w:id w:val="2136215545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Left" w:value="Left"/>
              <w:listItem w:displayText="Right" w:value="Right"/>
            </w:dropDownList>
          </w:sdtPr>
          <w:sdtEndPr/>
          <w:sdtContent>
            <w:tc>
              <w:tcPr>
                <w:tcW w:w="3081" w:type="dxa"/>
                <w:shd w:val="clear" w:color="auto" w:fill="auto"/>
                <w:vAlign w:val="center"/>
              </w:tcPr>
              <w:p w14:paraId="7E1532FC" w14:textId="04D28A9D" w:rsidR="00141ABA" w:rsidRPr="0085434B" w:rsidRDefault="00810934" w:rsidP="001007C6">
                <w:pPr>
                  <w:spacing w:before="80" w:after="80" w:line="276" w:lineRule="auto"/>
                  <w:rPr>
                    <w:rFonts w:cstheme="majorHAnsi"/>
                  </w:rPr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229" w:type="dxa"/>
            <w:shd w:val="clear" w:color="auto" w:fill="auto"/>
            <w:vAlign w:val="center"/>
          </w:tcPr>
          <w:p w14:paraId="0E51EECD" w14:textId="77777777" w:rsidR="00141ABA" w:rsidRPr="0085434B" w:rsidRDefault="00141ABA" w:rsidP="001007C6">
            <w:pPr>
              <w:spacing w:before="80" w:after="80" w:line="276" w:lineRule="auto"/>
              <w:jc w:val="center"/>
              <w:rPr>
                <w:rFonts w:cstheme="majorHAnsi"/>
                <w:noProof/>
              </w:rPr>
            </w:pPr>
          </w:p>
        </w:tc>
      </w:tr>
      <w:tr w:rsidR="001007C6" w:rsidRPr="0085434B" w14:paraId="1E868FD1" w14:textId="77777777" w:rsidTr="00FC7426">
        <w:trPr>
          <w:trHeight w:val="260"/>
        </w:trPr>
        <w:tc>
          <w:tcPr>
            <w:tcW w:w="5490" w:type="dxa"/>
            <w:shd w:val="clear" w:color="auto" w:fill="EBE2F0"/>
            <w:vAlign w:val="center"/>
          </w:tcPr>
          <w:p w14:paraId="3ACBA2F7" w14:textId="3A93651E" w:rsidR="001007C6" w:rsidRPr="0085434B" w:rsidRDefault="00810934" w:rsidP="001007C6">
            <w:pPr>
              <w:pStyle w:val="PurpleHeader"/>
              <w:rPr>
                <w:rFonts w:cs="Arial (Headings)"/>
              </w:rPr>
            </w:pPr>
            <w:r>
              <w:t>TREATMENT OPENING SIZE</w:t>
            </w:r>
          </w:p>
        </w:tc>
        <w:tc>
          <w:tcPr>
            <w:tcW w:w="3081" w:type="dxa"/>
            <w:shd w:val="clear" w:color="auto" w:fill="auto"/>
            <w:vAlign w:val="center"/>
          </w:tcPr>
          <w:p w14:paraId="3137AD15" w14:textId="161E980F" w:rsidR="001007C6" w:rsidRPr="0085434B" w:rsidRDefault="00CF356E" w:rsidP="001007C6">
            <w:pPr>
              <w:spacing w:before="80" w:after="80" w:line="276" w:lineRule="auto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Treatment opening size"/>
                <w:tag w:val="Treatment opening size"/>
                <w:id w:val="1718855141"/>
                <w:placeholder>
                  <w:docPart w:val="C749A77D1C0443A89E75D737CF8C6ECC"/>
                </w:placeholder>
                <w:showingPlcHdr/>
                <w:dropDownList>
                  <w:listItem w:value="Choose an item."/>
                  <w:listItem w:displayText="Narrow" w:value="Narrow"/>
                  <w:listItem w:displayText="Wide" w:value="Wide"/>
                </w:dropDownList>
              </w:sdtPr>
              <w:sdtEndPr/>
              <w:sdtContent>
                <w:r w:rsidR="00810934" w:rsidRPr="009C7786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2229" w:type="dxa"/>
            <w:shd w:val="clear" w:color="auto" w:fill="auto"/>
            <w:vAlign w:val="center"/>
          </w:tcPr>
          <w:p w14:paraId="3FF7BFD1" w14:textId="77777777" w:rsidR="001007C6" w:rsidRPr="0085434B" w:rsidRDefault="001007C6" w:rsidP="001007C6">
            <w:pPr>
              <w:spacing w:before="80" w:after="80" w:line="276" w:lineRule="auto"/>
              <w:rPr>
                <w:rFonts w:cstheme="majorHAnsi"/>
                <w:noProof/>
              </w:rPr>
            </w:pPr>
            <w:r w:rsidRPr="0085434B">
              <w:rPr>
                <w:rFonts w:cstheme="majorHAnsi"/>
              </w:rPr>
              <w:t xml:space="preserve">  </w:t>
            </w:r>
          </w:p>
        </w:tc>
      </w:tr>
    </w:tbl>
    <w:p w14:paraId="406AEDC3" w14:textId="77777777" w:rsidR="00810934" w:rsidRDefault="00810934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4791"/>
        <w:gridCol w:w="2229"/>
      </w:tblGrid>
      <w:tr w:rsidR="00810934" w:rsidRPr="0085434B" w14:paraId="26EB7FE2" w14:textId="77777777" w:rsidTr="00FC7426">
        <w:trPr>
          <w:trHeight w:val="233"/>
        </w:trPr>
        <w:tc>
          <w:tcPr>
            <w:tcW w:w="3780" w:type="dxa"/>
            <w:vMerge w:val="restart"/>
            <w:shd w:val="clear" w:color="auto" w:fill="EBE2F0"/>
            <w:vAlign w:val="center"/>
          </w:tcPr>
          <w:p w14:paraId="2B480511" w14:textId="2E8AC060" w:rsidR="00810934" w:rsidRPr="0085434B" w:rsidRDefault="00810934" w:rsidP="001007C6">
            <w:pPr>
              <w:pStyle w:val="PurpleHeader"/>
            </w:pPr>
            <w:r>
              <w:t>CONTRALATERAL BREAST CUSHION</w:t>
            </w:r>
          </w:p>
        </w:tc>
        <w:sdt>
          <w:sdtPr>
            <w:alias w:val="Contralateral Breast Cushion"/>
            <w:tag w:val="Contralateral Breast Cushion"/>
            <w:id w:val="777146183"/>
            <w:placeholder>
              <w:docPart w:val="D37489F24489466B87A9F4226D204449"/>
            </w:placeholder>
            <w:showingPlcHdr/>
            <w:dropDownList>
              <w:listItem w:value="Choose an item."/>
              <w:listItem w:displayText="1) Solid Wedge (PN 20HPBB016)" w:value="1) Solid Wedge (PN 20HPBB016)"/>
              <w:listItem w:displayText="2) Short Wedge (10 cm) with Tray (PN 20HPBB008)" w:value="2) Short Wedge (10 cm) with Tray (PN 20HPBB008)"/>
              <w:listItem w:displayText="3) Tall Wedge (13 cm) with Tray (PN 20HPBB017)" w:value="3) Tall Wedge (13 cm) with Tray (PN 20HPBB017)"/>
              <w:listItem w:displayText="4) Flat Solid (PN 20HPBB031)" w:value="4) Flat Solid (PN 20HPBB031)"/>
            </w:dropDownList>
          </w:sdtPr>
          <w:sdtEndPr/>
          <w:sdtContent>
            <w:tc>
              <w:tcPr>
                <w:tcW w:w="4791" w:type="dxa"/>
                <w:tcBorders>
                  <w:bottom w:val="nil"/>
                </w:tcBorders>
                <w:shd w:val="clear" w:color="auto" w:fill="auto"/>
                <w:vAlign w:val="center"/>
              </w:tcPr>
              <w:p w14:paraId="04F7233D" w14:textId="5AF2D19A" w:rsidR="00810934" w:rsidRPr="0085434B" w:rsidRDefault="00810934" w:rsidP="001007C6">
                <w:pPr>
                  <w:pStyle w:val="BodyText1"/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229" w:type="dxa"/>
            <w:tcBorders>
              <w:bottom w:val="nil"/>
            </w:tcBorders>
            <w:shd w:val="clear" w:color="auto" w:fill="auto"/>
            <w:vAlign w:val="center"/>
          </w:tcPr>
          <w:p w14:paraId="180F8845" w14:textId="113398F3" w:rsidR="00810934" w:rsidRPr="0085434B" w:rsidRDefault="00810934" w:rsidP="001007C6">
            <w:pPr>
              <w:spacing w:before="80" w:after="80" w:line="276" w:lineRule="auto"/>
              <w:jc w:val="center"/>
              <w:rPr>
                <w:rFonts w:cstheme="majorHAnsi"/>
                <w:noProof/>
              </w:rPr>
            </w:pPr>
          </w:p>
        </w:tc>
      </w:tr>
      <w:tr w:rsidR="00810934" w:rsidRPr="0085434B" w14:paraId="34981440" w14:textId="77777777" w:rsidTr="00FC7426">
        <w:trPr>
          <w:trHeight w:val="233"/>
        </w:trPr>
        <w:tc>
          <w:tcPr>
            <w:tcW w:w="3780" w:type="dxa"/>
            <w:vMerge/>
            <w:shd w:val="clear" w:color="auto" w:fill="EBE2F0"/>
            <w:vAlign w:val="center"/>
          </w:tcPr>
          <w:p w14:paraId="1018E90A" w14:textId="77777777" w:rsidR="00810934" w:rsidRDefault="00810934" w:rsidP="001007C6">
            <w:pPr>
              <w:pStyle w:val="PurpleHeader"/>
            </w:pPr>
          </w:p>
        </w:tc>
        <w:tc>
          <w:tcPr>
            <w:tcW w:w="7020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9065FDA" w14:textId="16F48A93" w:rsidR="00810934" w:rsidRDefault="00810934" w:rsidP="001007C6">
            <w:pPr>
              <w:spacing w:before="80" w:after="8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FC8908" wp14:editId="3D9B7DBD">
                  <wp:extent cx="3630305" cy="489755"/>
                  <wp:effectExtent l="0" t="0" r="8255" b="5715"/>
                  <wp:docPr id="15921658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16580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964" cy="49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39567A" w14:textId="77777777" w:rsidR="00810934" w:rsidRDefault="00810934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9"/>
        <w:gridCol w:w="2061"/>
        <w:gridCol w:w="5130"/>
      </w:tblGrid>
      <w:tr w:rsidR="00E67CDB" w:rsidRPr="0085434B" w14:paraId="5C587EDC" w14:textId="77777777" w:rsidTr="00E67CDB">
        <w:trPr>
          <w:trHeight w:val="377"/>
        </w:trPr>
        <w:tc>
          <w:tcPr>
            <w:tcW w:w="3609" w:type="dxa"/>
            <w:shd w:val="clear" w:color="auto" w:fill="EBE2F0"/>
            <w:vAlign w:val="center"/>
          </w:tcPr>
          <w:p w14:paraId="3395B926" w14:textId="399290DF" w:rsidR="001007C6" w:rsidRPr="0085434B" w:rsidRDefault="00810934" w:rsidP="001007C6">
            <w:pPr>
              <w:pStyle w:val="PurpleHeader"/>
            </w:pPr>
            <w:r>
              <w:t>HEAD CUSHION SUPERIOR SETTING</w:t>
            </w:r>
          </w:p>
        </w:tc>
        <w:sdt>
          <w:sdtPr>
            <w:alias w:val="Head Cushion Superior Setting"/>
            <w:tag w:val="Head Cushion Superior Setting"/>
            <w:id w:val="-329453044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dropDownList>
          </w:sdtPr>
          <w:sdtEndPr/>
          <w:sdtContent>
            <w:tc>
              <w:tcPr>
                <w:tcW w:w="2061" w:type="dxa"/>
                <w:shd w:val="clear" w:color="auto" w:fill="auto"/>
                <w:vAlign w:val="center"/>
              </w:tcPr>
              <w:p w14:paraId="11ECBB8D" w14:textId="1B343A7A" w:rsidR="001007C6" w:rsidRPr="0085434B" w:rsidRDefault="00810934" w:rsidP="001007C6">
                <w:pPr>
                  <w:pStyle w:val="BodyText1"/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130" w:type="dxa"/>
            <w:shd w:val="clear" w:color="auto" w:fill="auto"/>
            <w:vAlign w:val="center"/>
          </w:tcPr>
          <w:p w14:paraId="41E3D468" w14:textId="5024D0AE" w:rsidR="001007C6" w:rsidRPr="0085434B" w:rsidRDefault="00E67CDB" w:rsidP="001007C6">
            <w:pPr>
              <w:spacing w:before="80" w:after="8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669511" wp14:editId="3B056777">
                  <wp:extent cx="1473685" cy="1145621"/>
                  <wp:effectExtent l="0" t="0" r="0" b="0"/>
                  <wp:docPr id="14257754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775431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685" cy="1145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CDB" w:rsidRPr="0085434B" w14:paraId="2E332303" w14:textId="77777777" w:rsidTr="00E67CDB">
        <w:trPr>
          <w:trHeight w:val="377"/>
        </w:trPr>
        <w:tc>
          <w:tcPr>
            <w:tcW w:w="3609" w:type="dxa"/>
            <w:shd w:val="clear" w:color="auto" w:fill="EBE2F0"/>
            <w:vAlign w:val="center"/>
          </w:tcPr>
          <w:p w14:paraId="3D53CF62" w14:textId="6B34ECA7" w:rsidR="00810934" w:rsidRDefault="00810934" w:rsidP="001007C6">
            <w:pPr>
              <w:pStyle w:val="PurpleHeader"/>
            </w:pPr>
            <w:r>
              <w:t>HEAD CUSHION height SETTING</w:t>
            </w:r>
          </w:p>
        </w:tc>
        <w:sdt>
          <w:sdtPr>
            <w:alias w:val="Head Cushion Height Setting"/>
            <w:tag w:val="Head Cushion Height Setting"/>
            <w:id w:val="188874022"/>
            <w:placeholder>
              <w:docPart w:val="6F142A928E1F4C69B18EC31D0DB6BFD2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</w:dropDownList>
          </w:sdtPr>
          <w:sdtEndPr/>
          <w:sdtContent>
            <w:tc>
              <w:tcPr>
                <w:tcW w:w="2061" w:type="dxa"/>
                <w:shd w:val="clear" w:color="auto" w:fill="auto"/>
                <w:vAlign w:val="center"/>
              </w:tcPr>
              <w:p w14:paraId="5347AD14" w14:textId="0BFD7285" w:rsidR="00810934" w:rsidRDefault="00810934" w:rsidP="001007C6">
                <w:pPr>
                  <w:pStyle w:val="BodyText1"/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130" w:type="dxa"/>
            <w:shd w:val="clear" w:color="auto" w:fill="auto"/>
            <w:vAlign w:val="center"/>
          </w:tcPr>
          <w:p w14:paraId="7FC7C73B" w14:textId="1BD77815" w:rsidR="00810934" w:rsidRPr="0085434B" w:rsidRDefault="00E67CDB" w:rsidP="001007C6">
            <w:pPr>
              <w:spacing w:before="80" w:after="8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268855" wp14:editId="6CB6C737">
                  <wp:extent cx="1062585" cy="1037816"/>
                  <wp:effectExtent l="0" t="0" r="4445" b="0"/>
                  <wp:docPr id="9656987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698780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08" cy="104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7B1B6" w14:textId="77777777" w:rsidR="00FC7426" w:rsidRDefault="00FC7426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7020"/>
      </w:tblGrid>
      <w:tr w:rsidR="00FC7426" w:rsidRPr="0085434B" w14:paraId="5CABDF53" w14:textId="77777777" w:rsidTr="00FC7426">
        <w:trPr>
          <w:trHeight w:val="377"/>
        </w:trPr>
        <w:tc>
          <w:tcPr>
            <w:tcW w:w="3780" w:type="dxa"/>
            <w:shd w:val="clear" w:color="auto" w:fill="EBE2F0"/>
            <w:vAlign w:val="center"/>
          </w:tcPr>
          <w:p w14:paraId="10EBA4D5" w14:textId="37163989" w:rsidR="00FC7426" w:rsidRDefault="00FC7426" w:rsidP="001007C6">
            <w:pPr>
              <w:pStyle w:val="PurpleHeader"/>
            </w:pPr>
            <w:r>
              <w:t>left handle position</w:t>
            </w:r>
          </w:p>
        </w:tc>
        <w:tc>
          <w:tcPr>
            <w:tcW w:w="7020" w:type="dxa"/>
            <w:shd w:val="clear" w:color="auto" w:fill="auto"/>
            <w:vAlign w:val="center"/>
          </w:tcPr>
          <w:p w14:paraId="3802C0D1" w14:textId="030AB760" w:rsidR="00FC7426" w:rsidRPr="0085434B" w:rsidRDefault="00CF356E" w:rsidP="00FC7426">
            <w:pPr>
              <w:spacing w:before="80" w:after="80" w:line="276" w:lineRule="auto"/>
              <w:rPr>
                <w:noProof/>
              </w:rPr>
            </w:pPr>
            <w:sdt>
              <w:sdtPr>
                <w:alias w:val="Left Handle Position 1 of 3"/>
                <w:tag w:val="Left Handle Position 1 of 3"/>
                <w:id w:val="-784190166"/>
                <w:placeholder>
                  <w:docPart w:val="FC06558CC6E444D5B1AF097A12028FB3"/>
                </w:placeholder>
                <w:showingPlcHdr/>
                <w:dropDownList>
                  <w:listItem w:value="Choose an item."/>
                  <w:listItem w:displayText="W" w:value="W"/>
                  <w:listItem w:displayText="N" w:value="N"/>
                </w:dropDownList>
              </w:sdtPr>
              <w:sdtEndPr/>
              <w:sdtContent>
                <w:r w:rsidR="00FC7426" w:rsidRPr="009C7786">
                  <w:rPr>
                    <w:rStyle w:val="PlaceholderText"/>
                  </w:rPr>
                  <w:t>Choose an item.</w:t>
                </w:r>
              </w:sdtContent>
            </w:sdt>
            <w:r w:rsidR="00FC7426">
              <w:t xml:space="preserve">        </w:t>
            </w:r>
            <w:sdt>
              <w:sdtPr>
                <w:alias w:val="Left Handle Position 2 of 3"/>
                <w:tag w:val="Left Handle Position 2 of 3"/>
                <w:id w:val="-1459030707"/>
                <w:placeholder>
                  <w:docPart w:val="FC06558CC6E444D5B1AF097A12028FB3"/>
                </w:placeholder>
                <w:showingPlcHdr/>
                <w:dropDownList>
                  <w:listItem w:value="Choose an item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dropDownList>
              </w:sdtPr>
              <w:sdtEndPr/>
              <w:sdtContent>
                <w:r w:rsidR="00FC7426" w:rsidRPr="009C7786">
                  <w:rPr>
                    <w:rStyle w:val="PlaceholderText"/>
                  </w:rPr>
                  <w:t>Choose an item.</w:t>
                </w:r>
              </w:sdtContent>
            </w:sdt>
            <w:r w:rsidR="00FC7426">
              <w:t xml:space="preserve">         </w:t>
            </w:r>
            <w:sdt>
              <w:sdtPr>
                <w:alias w:val="Left Handle Position 3 of 3"/>
                <w:tag w:val="Left Handle Position 3 of 3"/>
                <w:id w:val="-1987612703"/>
                <w:placeholder>
                  <w:docPart w:val="FC06558CC6E444D5B1AF097A12028FB3"/>
                </w:placeholder>
                <w:showingPlcHdr/>
                <w:dropDownList>
                  <w:listItem w:value="Choose an item."/>
                  <w:listItem w:displayText="Superior" w:value="Superior"/>
                  <w:listItem w:displayText="Inferior" w:value="Inferior"/>
                  <w:listItem w:displayText="Right" w:value="Right"/>
                  <w:listItem w:displayText="Left" w:value="Left"/>
                </w:dropDownList>
              </w:sdtPr>
              <w:sdtEndPr/>
              <w:sdtContent>
                <w:r w:rsidR="00FC7426" w:rsidRPr="009C7786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FC7426" w:rsidRPr="0085434B" w14:paraId="397214C8" w14:textId="77777777" w:rsidTr="00560C3D">
        <w:trPr>
          <w:trHeight w:val="377"/>
        </w:trPr>
        <w:tc>
          <w:tcPr>
            <w:tcW w:w="3780" w:type="dxa"/>
            <w:shd w:val="clear" w:color="auto" w:fill="EBE2F0"/>
            <w:vAlign w:val="center"/>
          </w:tcPr>
          <w:p w14:paraId="7A0D1F5B" w14:textId="7562F632" w:rsidR="00FC7426" w:rsidRDefault="00FC7426" w:rsidP="001007C6">
            <w:pPr>
              <w:pStyle w:val="PurpleHeader"/>
            </w:pPr>
            <w:r>
              <w:t>right handle position</w:t>
            </w:r>
          </w:p>
        </w:tc>
        <w:tc>
          <w:tcPr>
            <w:tcW w:w="7020" w:type="dxa"/>
            <w:shd w:val="clear" w:color="auto" w:fill="auto"/>
            <w:vAlign w:val="center"/>
          </w:tcPr>
          <w:p w14:paraId="0BAAFB29" w14:textId="6FEC727F" w:rsidR="00FC7426" w:rsidRPr="0085434B" w:rsidRDefault="00CF356E" w:rsidP="00FC7426">
            <w:pPr>
              <w:spacing w:before="80" w:after="80" w:line="276" w:lineRule="auto"/>
              <w:rPr>
                <w:noProof/>
              </w:rPr>
            </w:pPr>
            <w:sdt>
              <w:sdtPr>
                <w:alias w:val="Right Handle Position 1 of 3"/>
                <w:tag w:val="Right Handle Position 1 of 3"/>
                <w:id w:val="419765497"/>
                <w:placeholder>
                  <w:docPart w:val="C10F6C78449E40E7B8ECACB110F1F5BF"/>
                </w:placeholder>
                <w:showingPlcHdr/>
                <w:dropDownList>
                  <w:listItem w:value="Choose an item."/>
                  <w:listItem w:displayText="W" w:value="W"/>
                  <w:listItem w:displayText="N" w:value="N"/>
                </w:dropDownList>
              </w:sdtPr>
              <w:sdtEndPr/>
              <w:sdtContent>
                <w:r w:rsidR="00FC7426" w:rsidRPr="009C7786">
                  <w:rPr>
                    <w:rStyle w:val="PlaceholderText"/>
                  </w:rPr>
                  <w:t>Choose an item.</w:t>
                </w:r>
              </w:sdtContent>
            </w:sdt>
            <w:r w:rsidR="00FC7426">
              <w:t xml:space="preserve">        </w:t>
            </w:r>
            <w:sdt>
              <w:sdtPr>
                <w:alias w:val="Right Handle Position 2 of 3"/>
                <w:tag w:val="Right Handle Position 2 of 3"/>
                <w:id w:val="-908465362"/>
                <w:placeholder>
                  <w:docPart w:val="C10F6C78449E40E7B8ECACB110F1F5BF"/>
                </w:placeholder>
                <w:showingPlcHdr/>
                <w:dropDownList>
                  <w:listItem w:value="Choose an item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dropDownList>
              </w:sdtPr>
              <w:sdtEndPr/>
              <w:sdtContent>
                <w:r w:rsidR="00FC7426" w:rsidRPr="009C7786">
                  <w:rPr>
                    <w:rStyle w:val="PlaceholderText"/>
                  </w:rPr>
                  <w:t>Choose an item.</w:t>
                </w:r>
              </w:sdtContent>
            </w:sdt>
            <w:r w:rsidR="00FC7426">
              <w:t xml:space="preserve">         </w:t>
            </w:r>
            <w:sdt>
              <w:sdtPr>
                <w:alias w:val="Right Handle Position 3 of 3"/>
                <w:tag w:val="Right Handle Position 3 of 3"/>
                <w:id w:val="-1192070094"/>
                <w:placeholder>
                  <w:docPart w:val="C10F6C78449E40E7B8ECACB110F1F5BF"/>
                </w:placeholder>
                <w:showingPlcHdr/>
                <w:dropDownList>
                  <w:listItem w:value="Choose an item."/>
                  <w:listItem w:displayText="Superior" w:value="Superior"/>
                  <w:listItem w:displayText="Inferior" w:value="Inferior"/>
                  <w:listItem w:displayText="Right" w:value="Right"/>
                  <w:listItem w:displayText="Left" w:value="Left"/>
                </w:dropDownList>
              </w:sdtPr>
              <w:sdtEndPr/>
              <w:sdtContent>
                <w:r w:rsidR="00FC7426" w:rsidRPr="009C7786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p w14:paraId="7DDCB8D6" w14:textId="77777777" w:rsidR="00FC7426" w:rsidRDefault="00FC7426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3510"/>
        <w:gridCol w:w="3510"/>
      </w:tblGrid>
      <w:tr w:rsidR="00CF356E" w:rsidRPr="0085434B" w14:paraId="1BA1DF54" w14:textId="77777777" w:rsidTr="00CF356E">
        <w:trPr>
          <w:trHeight w:val="377"/>
        </w:trPr>
        <w:tc>
          <w:tcPr>
            <w:tcW w:w="3780" w:type="dxa"/>
            <w:shd w:val="clear" w:color="auto" w:fill="EBE2F0"/>
            <w:vAlign w:val="center"/>
          </w:tcPr>
          <w:p w14:paraId="62BFFE75" w14:textId="619BDF1B" w:rsidR="008223DD" w:rsidRDefault="008223DD" w:rsidP="001007C6">
            <w:pPr>
              <w:pStyle w:val="PurpleHeader"/>
            </w:pPr>
            <w:r>
              <w:t>bridge type</w:t>
            </w:r>
          </w:p>
        </w:tc>
        <w:sdt>
          <w:sdtPr>
            <w:alias w:val="Bridge Type"/>
            <w:tag w:val="Bridge Type"/>
            <w:id w:val="-960100564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Type 1" w:value="Type 1"/>
              <w:listItem w:displayText="Type 2" w:value="Type 2"/>
              <w:listItem w:displayText="Type 3" w:value="Type 3"/>
              <w:listItem w:displayText="None" w:value="None"/>
            </w:dropDownList>
          </w:sdtPr>
          <w:sdtEndPr/>
          <w:sdtContent>
            <w:tc>
              <w:tcPr>
                <w:tcW w:w="3510" w:type="dxa"/>
                <w:shd w:val="clear" w:color="auto" w:fill="auto"/>
                <w:vAlign w:val="center"/>
              </w:tcPr>
              <w:p w14:paraId="7A91C6FC" w14:textId="305A9DD4" w:rsidR="00810934" w:rsidRDefault="008223DD" w:rsidP="001007C6">
                <w:pPr>
                  <w:pStyle w:val="BodyText1"/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510" w:type="dxa"/>
            <w:shd w:val="clear" w:color="auto" w:fill="auto"/>
            <w:vAlign w:val="center"/>
          </w:tcPr>
          <w:p w14:paraId="458BB4BF" w14:textId="77777777" w:rsidR="00810934" w:rsidRPr="0085434B" w:rsidRDefault="00810934" w:rsidP="001007C6">
            <w:pPr>
              <w:spacing w:before="80" w:after="80" w:line="276" w:lineRule="auto"/>
              <w:jc w:val="center"/>
              <w:rPr>
                <w:noProof/>
              </w:rPr>
            </w:pPr>
          </w:p>
        </w:tc>
      </w:tr>
      <w:tr w:rsidR="00CF356E" w:rsidRPr="0085434B" w14:paraId="701BC0FA" w14:textId="77777777" w:rsidTr="00CF356E">
        <w:trPr>
          <w:trHeight w:val="377"/>
        </w:trPr>
        <w:tc>
          <w:tcPr>
            <w:tcW w:w="3780" w:type="dxa"/>
            <w:shd w:val="clear" w:color="auto" w:fill="EBE2F0"/>
            <w:vAlign w:val="center"/>
          </w:tcPr>
          <w:p w14:paraId="3DF3C823" w14:textId="21C65155" w:rsidR="00810934" w:rsidRDefault="008223DD" w:rsidP="001007C6">
            <w:pPr>
              <w:pStyle w:val="PurpleHeader"/>
            </w:pPr>
            <w:r>
              <w:lastRenderedPageBreak/>
              <w:t>bridge location</w:t>
            </w:r>
          </w:p>
        </w:tc>
        <w:sdt>
          <w:sdtPr>
            <w:alias w:val="Bridge Location"/>
            <w:tag w:val="Bridge Location"/>
            <w:id w:val="-1613276907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dropDownList>
          </w:sdtPr>
          <w:sdtEndPr/>
          <w:sdtContent>
            <w:tc>
              <w:tcPr>
                <w:tcW w:w="3510" w:type="dxa"/>
                <w:shd w:val="clear" w:color="auto" w:fill="auto"/>
                <w:vAlign w:val="center"/>
              </w:tcPr>
              <w:p w14:paraId="4C51AB93" w14:textId="6080044E" w:rsidR="00810934" w:rsidRDefault="008223DD" w:rsidP="001007C6">
                <w:pPr>
                  <w:pStyle w:val="BodyText1"/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510" w:type="dxa"/>
            <w:shd w:val="clear" w:color="auto" w:fill="auto"/>
            <w:vAlign w:val="center"/>
          </w:tcPr>
          <w:p w14:paraId="742FFD77" w14:textId="124763A8" w:rsidR="00810934" w:rsidRPr="0085434B" w:rsidRDefault="00CF356E" w:rsidP="00CF356E">
            <w:pPr>
              <w:spacing w:before="80" w:after="80"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C6EFC8" wp14:editId="7C4A013F">
                  <wp:extent cx="976108" cy="1344495"/>
                  <wp:effectExtent l="0" t="0" r="0" b="8255"/>
                  <wp:docPr id="13982713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27136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094" cy="135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56E" w:rsidRPr="0085434B" w14:paraId="7274159D" w14:textId="77777777" w:rsidTr="00CF356E">
        <w:trPr>
          <w:trHeight w:val="377"/>
        </w:trPr>
        <w:tc>
          <w:tcPr>
            <w:tcW w:w="3780" w:type="dxa"/>
            <w:shd w:val="clear" w:color="auto" w:fill="EBE2F0"/>
            <w:vAlign w:val="center"/>
          </w:tcPr>
          <w:p w14:paraId="657869B6" w14:textId="0155FE18" w:rsidR="008223DD" w:rsidRDefault="008223DD" w:rsidP="001007C6">
            <w:pPr>
              <w:pStyle w:val="PurpleHeader"/>
            </w:pPr>
            <w:r>
              <w:t>bridge height</w:t>
            </w:r>
          </w:p>
        </w:tc>
        <w:sdt>
          <w:sdtPr>
            <w:alias w:val="Bridge Height"/>
            <w:tag w:val="Bridge Height"/>
            <w:id w:val="-1837217300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-6" w:value="-6"/>
              <w:listItem w:displayText="-5" w:value="-5"/>
              <w:listItem w:displayText="-4" w:value="-4"/>
              <w:listItem w:displayText="-3" w:value="-3"/>
              <w:listItem w:displayText="-2" w:value="-2"/>
              <w:listItem w:displayText="-1" w:value="-1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dropDownList>
          </w:sdtPr>
          <w:sdtEndPr/>
          <w:sdtContent>
            <w:tc>
              <w:tcPr>
                <w:tcW w:w="3510" w:type="dxa"/>
                <w:shd w:val="clear" w:color="auto" w:fill="auto"/>
                <w:vAlign w:val="center"/>
              </w:tcPr>
              <w:p w14:paraId="577C67A6" w14:textId="2353C156" w:rsidR="008223DD" w:rsidRDefault="008223DD" w:rsidP="001007C6">
                <w:pPr>
                  <w:pStyle w:val="BodyText1"/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510" w:type="dxa"/>
            <w:shd w:val="clear" w:color="auto" w:fill="auto"/>
            <w:vAlign w:val="center"/>
          </w:tcPr>
          <w:p w14:paraId="5AA120CC" w14:textId="72216F82" w:rsidR="008223DD" w:rsidRPr="0085434B" w:rsidRDefault="00CF356E" w:rsidP="00CF356E">
            <w:pPr>
              <w:spacing w:before="80" w:after="80"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BFB9FA" wp14:editId="419E7512">
                  <wp:extent cx="690007" cy="1318528"/>
                  <wp:effectExtent l="0" t="0" r="0" b="0"/>
                  <wp:docPr id="225353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5379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592" cy="13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56E" w:rsidRPr="0085434B" w14:paraId="78F1EFBB" w14:textId="77777777" w:rsidTr="00CF356E">
        <w:trPr>
          <w:trHeight w:val="377"/>
        </w:trPr>
        <w:tc>
          <w:tcPr>
            <w:tcW w:w="3780" w:type="dxa"/>
            <w:shd w:val="clear" w:color="auto" w:fill="EBE2F0"/>
            <w:vAlign w:val="center"/>
          </w:tcPr>
          <w:p w14:paraId="0BBFA895" w14:textId="1A035B24" w:rsidR="008223DD" w:rsidRDefault="008223DD" w:rsidP="001007C6">
            <w:pPr>
              <w:pStyle w:val="PurpleHeader"/>
            </w:pPr>
            <w:r>
              <w:t>accessory used</w:t>
            </w:r>
          </w:p>
        </w:tc>
        <w:sdt>
          <w:sdtPr>
            <w:alias w:val="Bridge Accessory"/>
            <w:tag w:val="Bridge Accessory"/>
            <w:id w:val="-275946949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Laser-Lok" w:value="Laser-Lok"/>
              <w:listItem w:displayText="Clam-Lok" w:value="Clam-Lok"/>
            </w:dropDownList>
          </w:sdtPr>
          <w:sdtEndPr/>
          <w:sdtContent>
            <w:tc>
              <w:tcPr>
                <w:tcW w:w="3510" w:type="dxa"/>
                <w:shd w:val="clear" w:color="auto" w:fill="auto"/>
                <w:vAlign w:val="center"/>
              </w:tcPr>
              <w:p w14:paraId="52B31B25" w14:textId="5D1238DE" w:rsidR="008223DD" w:rsidRDefault="008223DD" w:rsidP="001007C6">
                <w:pPr>
                  <w:pStyle w:val="BodyText1"/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510" w:type="dxa"/>
            <w:shd w:val="clear" w:color="auto" w:fill="auto"/>
            <w:vAlign w:val="center"/>
          </w:tcPr>
          <w:p w14:paraId="3C252B11" w14:textId="77777777" w:rsidR="008223DD" w:rsidRPr="0085434B" w:rsidRDefault="008223DD" w:rsidP="001007C6">
            <w:pPr>
              <w:spacing w:before="80" w:after="80" w:line="276" w:lineRule="auto"/>
              <w:jc w:val="center"/>
              <w:rPr>
                <w:noProof/>
              </w:rPr>
            </w:pPr>
          </w:p>
        </w:tc>
      </w:tr>
    </w:tbl>
    <w:p w14:paraId="57EE4F47" w14:textId="77777777" w:rsidR="008223DD" w:rsidRDefault="008223DD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3240"/>
        <w:gridCol w:w="3780"/>
      </w:tblGrid>
      <w:tr w:rsidR="00CF356E" w:rsidRPr="0085434B" w14:paraId="14A34DDA" w14:textId="77777777" w:rsidTr="00CF356E">
        <w:trPr>
          <w:trHeight w:val="377"/>
        </w:trPr>
        <w:tc>
          <w:tcPr>
            <w:tcW w:w="3780" w:type="dxa"/>
            <w:shd w:val="clear" w:color="auto" w:fill="EBE2F0"/>
            <w:vAlign w:val="center"/>
          </w:tcPr>
          <w:p w14:paraId="13359BAA" w14:textId="27D8D559" w:rsidR="008223DD" w:rsidRDefault="008223DD" w:rsidP="001007C6">
            <w:pPr>
              <w:pStyle w:val="PurpleHeader"/>
            </w:pPr>
            <w:r>
              <w:t>side scale reading (0–220</w:t>
            </w:r>
            <w:r w:rsidRPr="008223DD">
              <w:rPr>
                <w:caps w:val="0"/>
              </w:rPr>
              <w:t>mm</w:t>
            </w:r>
            <w:r>
              <w:t>)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0AA1848E" w14:textId="77777777" w:rsidR="008223DD" w:rsidRDefault="008223DD" w:rsidP="001007C6">
            <w:pPr>
              <w:pStyle w:val="BodyText1"/>
            </w:pPr>
          </w:p>
        </w:tc>
        <w:tc>
          <w:tcPr>
            <w:tcW w:w="3780" w:type="dxa"/>
            <w:shd w:val="clear" w:color="auto" w:fill="auto"/>
            <w:vAlign w:val="center"/>
          </w:tcPr>
          <w:p w14:paraId="7166ED1C" w14:textId="25D0DE91" w:rsidR="008223DD" w:rsidRPr="0085434B" w:rsidRDefault="00CF356E" w:rsidP="001007C6">
            <w:pPr>
              <w:spacing w:before="80" w:after="8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F721CA" wp14:editId="06404E86">
                  <wp:extent cx="1994289" cy="790329"/>
                  <wp:effectExtent l="0" t="0" r="6350" b="0"/>
                  <wp:docPr id="6763973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39735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34" cy="79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56E" w:rsidRPr="0085434B" w14:paraId="7D744FD6" w14:textId="77777777" w:rsidTr="00CF356E">
        <w:trPr>
          <w:trHeight w:val="377"/>
        </w:trPr>
        <w:tc>
          <w:tcPr>
            <w:tcW w:w="3780" w:type="dxa"/>
            <w:shd w:val="clear" w:color="auto" w:fill="EBE2F0"/>
            <w:vAlign w:val="center"/>
          </w:tcPr>
          <w:p w14:paraId="7DF672B7" w14:textId="76A4951E" w:rsidR="008223DD" w:rsidRDefault="008223DD" w:rsidP="001007C6">
            <w:pPr>
              <w:pStyle w:val="PurpleHeader"/>
            </w:pPr>
            <w:r>
              <w:t>front scale reading (0–300</w:t>
            </w:r>
            <w:r w:rsidRPr="008223DD">
              <w:rPr>
                <w:caps w:val="0"/>
              </w:rPr>
              <w:t>mm</w:t>
            </w:r>
            <w:r>
              <w:t>)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729BCB4A" w14:textId="77777777" w:rsidR="008223DD" w:rsidRDefault="008223DD" w:rsidP="001007C6">
            <w:pPr>
              <w:pStyle w:val="BodyText1"/>
            </w:pPr>
          </w:p>
        </w:tc>
        <w:tc>
          <w:tcPr>
            <w:tcW w:w="3780" w:type="dxa"/>
            <w:shd w:val="clear" w:color="auto" w:fill="auto"/>
            <w:vAlign w:val="center"/>
          </w:tcPr>
          <w:p w14:paraId="5DD2DCFA" w14:textId="07150C5F" w:rsidR="008223DD" w:rsidRPr="0085434B" w:rsidRDefault="00CF356E" w:rsidP="001007C6">
            <w:pPr>
              <w:spacing w:before="80" w:after="8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85893" wp14:editId="55A27B51">
                  <wp:extent cx="1842824" cy="374878"/>
                  <wp:effectExtent l="0" t="0" r="5080" b="6350"/>
                  <wp:docPr id="1650893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89358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58" cy="37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079909" w14:textId="77777777" w:rsidR="001B18CD" w:rsidRPr="0085434B" w:rsidRDefault="001B18CD" w:rsidP="008F289E">
      <w:pPr>
        <w:rPr>
          <w:rFonts w:cstheme="minorHAnsi"/>
        </w:rPr>
      </w:pPr>
    </w:p>
    <w:sectPr w:rsidR="001B18CD" w:rsidRPr="0085434B" w:rsidSect="001E102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2430" w:right="720" w:bottom="720" w:left="720" w:header="720" w:footer="2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576CE" w14:textId="77777777" w:rsidR="00810934" w:rsidRDefault="00810934" w:rsidP="00132BCC">
      <w:pPr>
        <w:spacing w:after="0" w:line="240" w:lineRule="auto"/>
      </w:pPr>
      <w:r>
        <w:separator/>
      </w:r>
    </w:p>
  </w:endnote>
  <w:endnote w:type="continuationSeparator" w:id="0">
    <w:p w14:paraId="6977B7DD" w14:textId="77777777" w:rsidR="00810934" w:rsidRDefault="00810934" w:rsidP="0013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 (Headings)">
    <w:panose1 w:val="00000000000000000000"/>
    <w:charset w:val="00"/>
    <w:family w:val="roman"/>
    <w:notTrueType/>
    <w:pitch w:val="default"/>
  </w:font>
  <w:font w:name="Times New Roman (Body CS)">
    <w:charset w:val="00"/>
    <w:family w:val="roman"/>
    <w:pitch w:val="default"/>
  </w:font>
  <w:font w:name="Helvetica Neue">
    <w:panose1 w:val="02000403000000020004"/>
    <w:charset w:val="00"/>
    <w:family w:val="auto"/>
    <w:pitch w:val="variable"/>
    <w:sig w:usb0="E50002FF" w:usb1="500079DB" w:usb2="0000001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8232C" w14:textId="77777777" w:rsidR="00C67C47" w:rsidRDefault="00C67C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95588" w14:textId="77777777" w:rsidR="00882B8A" w:rsidRPr="00400FE5" w:rsidRDefault="00882B8A" w:rsidP="00400FE5">
    <w:pPr>
      <w:pStyle w:val="Footer"/>
      <w:spacing w:after="120"/>
      <w:rPr>
        <w:rFonts w:cs="Times New Roman (Body CS)"/>
        <w:sz w:val="14"/>
        <w:szCs w:val="16"/>
      </w:rPr>
    </w:pPr>
    <w:r w:rsidRPr="0025585E">
      <w:rPr>
        <w:noProof/>
        <w:color w:val="4098C3"/>
        <w:sz w:val="18"/>
        <w:szCs w:val="1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FADDFE5" wp14:editId="5C7332F9">
              <wp:simplePos x="0" y="0"/>
              <wp:positionH relativeFrom="column">
                <wp:posOffset>5290820</wp:posOffset>
              </wp:positionH>
              <wp:positionV relativeFrom="paragraph">
                <wp:posOffset>-1270</wp:posOffset>
              </wp:positionV>
              <wp:extent cx="1876425" cy="465455"/>
              <wp:effectExtent l="0" t="0" r="3175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465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59A196" w14:textId="77777777" w:rsidR="00882B8A" w:rsidRDefault="00882B8A" w:rsidP="00882B8A">
                          <w:pPr>
                            <w:ind w:right="260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A200FD" wp14:editId="020CB61E">
                                <wp:extent cx="1355725" cy="490761"/>
                                <wp:effectExtent l="0" t="0" r="0" b="0"/>
                                <wp:docPr id="913017595" name="Picture 9130175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3017595" name="Picture 91301759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4995" cy="497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ADDF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6.6pt;margin-top:-.1pt;width:147.75pt;height:36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" stroked="f">
              <v:textbox>
                <w:txbxContent>
                  <w:p w14:paraId="2C59A196" w14:textId="77777777" w:rsidR="00882B8A" w:rsidRDefault="00882B8A" w:rsidP="00882B8A">
                    <w:pPr>
                      <w:ind w:right="260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0A200FD" wp14:editId="020CB61E">
                          <wp:extent cx="1355725" cy="490761"/>
                          <wp:effectExtent l="0" t="0" r="0" b="0"/>
                          <wp:docPr id="913017595" name="Picture 9130175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13017595" name="Picture 91301759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4995" cy="497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hyperlink r:id="rId3" w:history="1">
      <w:r w:rsidRPr="0025585E">
        <w:rPr>
          <w:rStyle w:val="Hyperlink"/>
          <w:rFonts w:cs="Times New Roman (Body CS)"/>
          <w:color w:val="4098C3"/>
          <w:sz w:val="14"/>
          <w:szCs w:val="16"/>
        </w:rPr>
        <w:t>info@CQmedical.com</w:t>
      </w:r>
    </w:hyperlink>
    <w:r w:rsidRPr="0025585E">
      <w:rPr>
        <w:rFonts w:cs="Times New Roman (Body CS)"/>
        <w:color w:val="4098C3"/>
        <w:sz w:val="14"/>
        <w:szCs w:val="16"/>
      </w:rPr>
      <w:t xml:space="preserve">  </w:t>
    </w:r>
    <w:r w:rsidRPr="00ED0FE7">
      <w:rPr>
        <w:rFonts w:cs="Times New Roman (Body CS)"/>
        <w:sz w:val="14"/>
        <w:szCs w:val="16"/>
      </w:rPr>
      <w:t xml:space="preserve">|  </w:t>
    </w:r>
    <w:hyperlink r:id="rId4" w:history="1">
      <w:r>
        <w:rPr>
          <w:rStyle w:val="Hyperlink"/>
          <w:rFonts w:cs="Times New Roman (Body CS)"/>
          <w:color w:val="4098C3"/>
          <w:sz w:val="14"/>
          <w:szCs w:val="16"/>
        </w:rPr>
        <w:t>CQ</w:t>
      </w:r>
      <w:r w:rsidRPr="0025585E">
        <w:rPr>
          <w:rStyle w:val="Hyperlink"/>
          <w:rFonts w:cs="Times New Roman (Body CS)"/>
          <w:color w:val="4098C3"/>
          <w:sz w:val="14"/>
          <w:szCs w:val="16"/>
        </w:rPr>
        <w:t>medical.com</w:t>
      </w:r>
    </w:hyperlink>
  </w:p>
  <w:p w14:paraId="73B336FE" w14:textId="4BD7B15E" w:rsidR="00132BCC" w:rsidRPr="00E9688E" w:rsidRDefault="00882B8A" w:rsidP="00882B8A">
    <w:pPr>
      <w:rPr>
        <w:b/>
        <w:bCs/>
        <w:sz w:val="12"/>
        <w:szCs w:val="12"/>
      </w:rPr>
    </w:pPr>
    <w:r w:rsidRPr="00BA0AB1">
      <w:rPr>
        <w:rFonts w:cs="Helvetica Neue"/>
        <w:color w:val="26262A"/>
        <w:sz w:val="8"/>
        <w:szCs w:val="8"/>
      </w:rPr>
      <w:t>©202</w:t>
    </w:r>
    <w:r w:rsidR="009F2D65">
      <w:rPr>
        <w:rFonts w:cs="Helvetica Neue"/>
        <w:color w:val="26262A"/>
        <w:sz w:val="8"/>
        <w:szCs w:val="8"/>
      </w:rPr>
      <w:t>4</w:t>
    </w:r>
    <w:r w:rsidRPr="00BA0AB1">
      <w:rPr>
        <w:rFonts w:cs="Helvetica Neue"/>
        <w:color w:val="26262A"/>
        <w:sz w:val="8"/>
        <w:szCs w:val="8"/>
      </w:rPr>
      <w:t xml:space="preserve"> CQ </w:t>
    </w:r>
    <w:r w:rsidR="002C7BAA">
      <w:rPr>
        <w:rFonts w:cs="Helvetica Neue"/>
        <w:color w:val="26262A"/>
        <w:sz w:val="8"/>
        <w:szCs w:val="8"/>
      </w:rPr>
      <w:t>Medical</w:t>
    </w:r>
    <w:r w:rsidRPr="00BA0AB1">
      <w:rPr>
        <w:rFonts w:cs="Helvetica Neue"/>
        <w:color w:val="26262A"/>
        <w:sz w:val="8"/>
        <w:szCs w:val="8"/>
      </w:rPr>
      <w:t xml:space="preserve">. </w:t>
    </w:r>
    <w:r w:rsidR="002C7BAA">
      <w:rPr>
        <w:rFonts w:cs="Helvetica Neue"/>
        <w:color w:val="26262A"/>
        <w:sz w:val="8"/>
        <w:szCs w:val="8"/>
      </w:rPr>
      <w:t>All rights reserved. CQ Medical</w:t>
    </w:r>
    <w:r w:rsidR="00C67C47">
      <w:rPr>
        <w:rFonts w:cs="Helvetica Neue"/>
        <w:color w:val="26262A"/>
        <w:sz w:val="8"/>
        <w:szCs w:val="8"/>
      </w:rPr>
      <w:t xml:space="preserve"> and New Horizon </w:t>
    </w:r>
    <w:r w:rsidR="002C7BAA">
      <w:rPr>
        <w:rFonts w:cs="Helvetica Neue"/>
        <w:color w:val="26262A"/>
        <w:sz w:val="8"/>
        <w:szCs w:val="8"/>
      </w:rPr>
      <w:t xml:space="preserve">are trademarks of </w:t>
    </w:r>
    <w:proofErr w:type="spellStart"/>
    <w:r w:rsidR="002C7BAA">
      <w:rPr>
        <w:rFonts w:cs="Helvetica Neue"/>
        <w:color w:val="26262A"/>
        <w:sz w:val="8"/>
        <w:szCs w:val="8"/>
      </w:rPr>
      <w:t>Medtec</w:t>
    </w:r>
    <w:proofErr w:type="spellEnd"/>
    <w:r w:rsidR="002C7BAA">
      <w:rPr>
        <w:rFonts w:cs="Helvetica Neue"/>
        <w:color w:val="26262A"/>
        <w:sz w:val="8"/>
        <w:szCs w:val="8"/>
      </w:rPr>
      <w:t xml:space="preserve"> LLC.</w:t>
    </w:r>
    <w:r w:rsidRPr="00BA0AB1">
      <w:rPr>
        <w:rFonts w:cs="Helvetica Neue"/>
        <w:color w:val="26262A"/>
        <w:sz w:val="8"/>
        <w:szCs w:val="8"/>
      </w:rPr>
      <w:t xml:space="preserve"> </w:t>
    </w:r>
    <w:r w:rsidR="00526AB4">
      <w:rPr>
        <w:rFonts w:cs="Helvetica Neue"/>
        <w:color w:val="26262A"/>
        <w:sz w:val="8"/>
        <w:szCs w:val="8"/>
      </w:rPr>
      <w:t>All other trademarks are property of their respective owners. All products may not be licensed in accordance with Canadian law.</w:t>
    </w:r>
    <w:r w:rsidR="00526AB4" w:rsidRPr="00BA0AB1">
      <w:rPr>
        <w:rFonts w:cs="Helvetica Neue"/>
        <w:color w:val="26262A"/>
        <w:sz w:val="8"/>
        <w:szCs w:val="8"/>
      </w:rPr>
      <w:t xml:space="preserve"> </w:t>
    </w:r>
    <w:r w:rsidR="009F2D65">
      <w:rPr>
        <w:b/>
        <w:bCs/>
        <w:sz w:val="12"/>
        <w:szCs w:val="12"/>
      </w:rPr>
      <w:t>CQ2024S1</w:t>
    </w:r>
    <w:r w:rsidR="00C67C47">
      <w:rPr>
        <w:b/>
        <w:bCs/>
        <w:sz w:val="12"/>
        <w:szCs w:val="12"/>
      </w:rPr>
      <w:t>10</w:t>
    </w:r>
    <w:r>
      <w:rPr>
        <w:b/>
        <w:bCs/>
        <w:sz w:val="12"/>
        <w:szCs w:val="12"/>
      </w:rPr>
      <w:t xml:space="preserve"> </w:t>
    </w:r>
    <w:r w:rsidRPr="007D2B89">
      <w:rPr>
        <w:b/>
        <w:bCs/>
        <w:sz w:val="12"/>
        <w:szCs w:val="12"/>
      </w:rPr>
      <w:t xml:space="preserve">REV </w:t>
    </w:r>
    <w:r w:rsidR="009F2D65">
      <w:rPr>
        <w:b/>
        <w:bCs/>
        <w:sz w:val="12"/>
        <w:szCs w:val="12"/>
      </w:rPr>
      <w:t>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A5D33" w14:textId="77777777" w:rsidR="00C67C47" w:rsidRDefault="00C67C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FB41E" w14:textId="77777777" w:rsidR="00810934" w:rsidRDefault="00810934" w:rsidP="00132BCC">
      <w:pPr>
        <w:spacing w:after="0" w:line="240" w:lineRule="auto"/>
      </w:pPr>
      <w:r>
        <w:separator/>
      </w:r>
    </w:p>
  </w:footnote>
  <w:footnote w:type="continuationSeparator" w:id="0">
    <w:p w14:paraId="3124F73F" w14:textId="77777777" w:rsidR="00810934" w:rsidRDefault="00810934" w:rsidP="00132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8D989" w14:textId="77777777" w:rsidR="00C67C47" w:rsidRDefault="00C67C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4E7CC" w14:textId="4B9067BF" w:rsidR="009F2D65" w:rsidRDefault="000464ED" w:rsidP="000464ED">
    <w:pPr>
      <w:pStyle w:val="TitleSetupSheets"/>
      <w:tabs>
        <w:tab w:val="left" w:pos="715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64F6BCE7" wp14:editId="11BD4A0A">
          <wp:simplePos x="0" y="0"/>
          <wp:positionH relativeFrom="column">
            <wp:posOffset>4810153</wp:posOffset>
          </wp:positionH>
          <wp:positionV relativeFrom="paragraph">
            <wp:posOffset>-319453</wp:posOffset>
          </wp:positionV>
          <wp:extent cx="1849120" cy="1386205"/>
          <wp:effectExtent l="0" t="0" r="0" b="0"/>
          <wp:wrapSquare wrapText="bothSides"/>
          <wp:docPr id="1908441077" name="Picture 1" descr="A blue and grey plastic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8441077" name="Picture 1" descr="A blue and grey plastic objec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120" cy="1386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0934">
      <w:rPr>
        <w:noProof/>
      </w:rPr>
      <w:t>New Horizon™ Prone Breastboard</w:t>
    </w:r>
    <w:r>
      <w:rPr>
        <w:noProof/>
      </w:rPr>
      <w:tab/>
    </w:r>
  </w:p>
  <w:p w14:paraId="6EDD54D9" w14:textId="4E69CAA8" w:rsidR="004A29AB" w:rsidRPr="009F2D65" w:rsidRDefault="004E76A9" w:rsidP="009F2D65">
    <w:pPr>
      <w:pStyle w:val="NoSpacing"/>
      <w:spacing w:before="120"/>
      <w:rPr>
        <w:rFonts w:ascii="Century Gothic" w:hAnsi="Century Gothic" w:cs="Courier New"/>
        <w:b/>
        <w:bCs/>
        <w:color w:val="31215B"/>
        <w:sz w:val="36"/>
        <w:szCs w:val="36"/>
        <w:lang w:bidi="he-IL"/>
      </w:rPr>
    </w:pPr>
    <w:r w:rsidRPr="00B96090">
      <w:rPr>
        <w:rFonts w:ascii="Century Gothic" w:hAnsi="Century Gothic"/>
        <w:b/>
        <w:bCs/>
      </w:rPr>
      <w:t>SETUP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B0CF6" w14:textId="77777777" w:rsidR="00C67C47" w:rsidRDefault="00C67C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2D00"/>
    <w:multiLevelType w:val="hybridMultilevel"/>
    <w:tmpl w:val="798A33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F3D86"/>
    <w:multiLevelType w:val="hybridMultilevel"/>
    <w:tmpl w:val="56BC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93185"/>
    <w:multiLevelType w:val="hybridMultilevel"/>
    <w:tmpl w:val="D10436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11857"/>
    <w:multiLevelType w:val="hybridMultilevel"/>
    <w:tmpl w:val="989883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12C79"/>
    <w:multiLevelType w:val="hybridMultilevel"/>
    <w:tmpl w:val="267E0A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63B04"/>
    <w:multiLevelType w:val="hybridMultilevel"/>
    <w:tmpl w:val="C83ADEC0"/>
    <w:lvl w:ilvl="0" w:tplc="5B928C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A627A"/>
    <w:multiLevelType w:val="hybridMultilevel"/>
    <w:tmpl w:val="D070E378"/>
    <w:lvl w:ilvl="0" w:tplc="8D8A7B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A0E4C"/>
    <w:multiLevelType w:val="hybridMultilevel"/>
    <w:tmpl w:val="53F42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C77D7"/>
    <w:multiLevelType w:val="hybridMultilevel"/>
    <w:tmpl w:val="C8C00E72"/>
    <w:lvl w:ilvl="0" w:tplc="82EE4CFC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 w15:restartNumberingAfterBreak="0">
    <w:nsid w:val="69177314"/>
    <w:multiLevelType w:val="hybridMultilevel"/>
    <w:tmpl w:val="28C681EE"/>
    <w:lvl w:ilvl="0" w:tplc="099286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370915">
    <w:abstractNumId w:val="7"/>
  </w:num>
  <w:num w:numId="2" w16cid:durableId="753630113">
    <w:abstractNumId w:val="1"/>
  </w:num>
  <w:num w:numId="3" w16cid:durableId="1307393484">
    <w:abstractNumId w:val="9"/>
  </w:num>
  <w:num w:numId="4" w16cid:durableId="98988904">
    <w:abstractNumId w:val="5"/>
  </w:num>
  <w:num w:numId="5" w16cid:durableId="442188176">
    <w:abstractNumId w:val="6"/>
  </w:num>
  <w:num w:numId="6" w16cid:durableId="502277265">
    <w:abstractNumId w:val="4"/>
  </w:num>
  <w:num w:numId="7" w16cid:durableId="1671789634">
    <w:abstractNumId w:val="3"/>
  </w:num>
  <w:num w:numId="8" w16cid:durableId="610360008">
    <w:abstractNumId w:val="0"/>
  </w:num>
  <w:num w:numId="9" w16cid:durableId="719019132">
    <w:abstractNumId w:val="2"/>
  </w:num>
  <w:num w:numId="10" w16cid:durableId="12417143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934"/>
    <w:rsid w:val="00001E4A"/>
    <w:rsid w:val="00016014"/>
    <w:rsid w:val="000464ED"/>
    <w:rsid w:val="00086CA2"/>
    <w:rsid w:val="000B0D2F"/>
    <w:rsid w:val="000B0E46"/>
    <w:rsid w:val="000C780A"/>
    <w:rsid w:val="000D51D9"/>
    <w:rsid w:val="000D57BB"/>
    <w:rsid w:val="000E24F7"/>
    <w:rsid w:val="001007C6"/>
    <w:rsid w:val="0011070F"/>
    <w:rsid w:val="001132BD"/>
    <w:rsid w:val="001156B8"/>
    <w:rsid w:val="00116E9C"/>
    <w:rsid w:val="00121F7E"/>
    <w:rsid w:val="00132BCC"/>
    <w:rsid w:val="00141ABA"/>
    <w:rsid w:val="0016409E"/>
    <w:rsid w:val="001656FA"/>
    <w:rsid w:val="00176DD9"/>
    <w:rsid w:val="00190D54"/>
    <w:rsid w:val="00190DEA"/>
    <w:rsid w:val="00197C64"/>
    <w:rsid w:val="001B18CD"/>
    <w:rsid w:val="001C38C3"/>
    <w:rsid w:val="001C5C7D"/>
    <w:rsid w:val="001E1024"/>
    <w:rsid w:val="00200272"/>
    <w:rsid w:val="00205D3D"/>
    <w:rsid w:val="00213CBF"/>
    <w:rsid w:val="00216FA8"/>
    <w:rsid w:val="002426E4"/>
    <w:rsid w:val="002705A8"/>
    <w:rsid w:val="00277491"/>
    <w:rsid w:val="002B3E2C"/>
    <w:rsid w:val="002C2837"/>
    <w:rsid w:val="002C6498"/>
    <w:rsid w:val="002C7BAA"/>
    <w:rsid w:val="002D2411"/>
    <w:rsid w:val="002D69BB"/>
    <w:rsid w:val="00325F62"/>
    <w:rsid w:val="00334C2D"/>
    <w:rsid w:val="003761D0"/>
    <w:rsid w:val="00376C90"/>
    <w:rsid w:val="003772DE"/>
    <w:rsid w:val="00385EBD"/>
    <w:rsid w:val="003865C9"/>
    <w:rsid w:val="003A1E98"/>
    <w:rsid w:val="003A297D"/>
    <w:rsid w:val="003B086B"/>
    <w:rsid w:val="003B7B01"/>
    <w:rsid w:val="003D5C8A"/>
    <w:rsid w:val="003F04F6"/>
    <w:rsid w:val="003F22BC"/>
    <w:rsid w:val="00400FE5"/>
    <w:rsid w:val="004055E0"/>
    <w:rsid w:val="00420330"/>
    <w:rsid w:val="00430464"/>
    <w:rsid w:val="00467F12"/>
    <w:rsid w:val="004749E5"/>
    <w:rsid w:val="00480586"/>
    <w:rsid w:val="00483031"/>
    <w:rsid w:val="00485669"/>
    <w:rsid w:val="00493A1D"/>
    <w:rsid w:val="0049629F"/>
    <w:rsid w:val="004A29AB"/>
    <w:rsid w:val="004B3760"/>
    <w:rsid w:val="004D0178"/>
    <w:rsid w:val="004D436D"/>
    <w:rsid w:val="004D6F94"/>
    <w:rsid w:val="004E76A9"/>
    <w:rsid w:val="004F321E"/>
    <w:rsid w:val="004F4F5B"/>
    <w:rsid w:val="005221B1"/>
    <w:rsid w:val="00526AB4"/>
    <w:rsid w:val="00532831"/>
    <w:rsid w:val="00583735"/>
    <w:rsid w:val="005A1F17"/>
    <w:rsid w:val="005D225C"/>
    <w:rsid w:val="005D3088"/>
    <w:rsid w:val="005F2A16"/>
    <w:rsid w:val="00602EF2"/>
    <w:rsid w:val="00604648"/>
    <w:rsid w:val="0061440D"/>
    <w:rsid w:val="00666CAC"/>
    <w:rsid w:val="00671E20"/>
    <w:rsid w:val="00677448"/>
    <w:rsid w:val="00696275"/>
    <w:rsid w:val="006C74AE"/>
    <w:rsid w:val="006E4A75"/>
    <w:rsid w:val="00702C2E"/>
    <w:rsid w:val="00714B6C"/>
    <w:rsid w:val="0072457D"/>
    <w:rsid w:val="00727FBF"/>
    <w:rsid w:val="00745BAF"/>
    <w:rsid w:val="007D4548"/>
    <w:rsid w:val="007F0B10"/>
    <w:rsid w:val="007F2C8C"/>
    <w:rsid w:val="007F6892"/>
    <w:rsid w:val="00803BEA"/>
    <w:rsid w:val="00810934"/>
    <w:rsid w:val="00812C55"/>
    <w:rsid w:val="0082222C"/>
    <w:rsid w:val="008223DD"/>
    <w:rsid w:val="00830192"/>
    <w:rsid w:val="00833AE6"/>
    <w:rsid w:val="00836646"/>
    <w:rsid w:val="0085434B"/>
    <w:rsid w:val="00882B8A"/>
    <w:rsid w:val="008B1A0E"/>
    <w:rsid w:val="008B3251"/>
    <w:rsid w:val="008C0329"/>
    <w:rsid w:val="008C0A50"/>
    <w:rsid w:val="008C2964"/>
    <w:rsid w:val="008F289E"/>
    <w:rsid w:val="00901704"/>
    <w:rsid w:val="00902C11"/>
    <w:rsid w:val="00917690"/>
    <w:rsid w:val="00931C32"/>
    <w:rsid w:val="00941F9C"/>
    <w:rsid w:val="009507BC"/>
    <w:rsid w:val="009756B2"/>
    <w:rsid w:val="009912DA"/>
    <w:rsid w:val="009A4DAB"/>
    <w:rsid w:val="009B2162"/>
    <w:rsid w:val="009F2D65"/>
    <w:rsid w:val="00A14757"/>
    <w:rsid w:val="00A17D56"/>
    <w:rsid w:val="00A3126C"/>
    <w:rsid w:val="00A44E65"/>
    <w:rsid w:val="00A55D3F"/>
    <w:rsid w:val="00A91372"/>
    <w:rsid w:val="00A9314E"/>
    <w:rsid w:val="00A97511"/>
    <w:rsid w:val="00AA10DF"/>
    <w:rsid w:val="00AA129A"/>
    <w:rsid w:val="00AB0A97"/>
    <w:rsid w:val="00AB259D"/>
    <w:rsid w:val="00AB2E3F"/>
    <w:rsid w:val="00AD2A65"/>
    <w:rsid w:val="00B00EF5"/>
    <w:rsid w:val="00B103B5"/>
    <w:rsid w:val="00B10F74"/>
    <w:rsid w:val="00B158E3"/>
    <w:rsid w:val="00B6737D"/>
    <w:rsid w:val="00B92F58"/>
    <w:rsid w:val="00B96090"/>
    <w:rsid w:val="00B97AB9"/>
    <w:rsid w:val="00BA1432"/>
    <w:rsid w:val="00BB1B9C"/>
    <w:rsid w:val="00BC125C"/>
    <w:rsid w:val="00C30BE8"/>
    <w:rsid w:val="00C64078"/>
    <w:rsid w:val="00C64C7F"/>
    <w:rsid w:val="00C67C47"/>
    <w:rsid w:val="00C71166"/>
    <w:rsid w:val="00C72F35"/>
    <w:rsid w:val="00C87CBA"/>
    <w:rsid w:val="00CA0EFE"/>
    <w:rsid w:val="00CA6515"/>
    <w:rsid w:val="00CC7663"/>
    <w:rsid w:val="00CE212C"/>
    <w:rsid w:val="00CE7BAC"/>
    <w:rsid w:val="00CF356E"/>
    <w:rsid w:val="00CF4706"/>
    <w:rsid w:val="00D02F1A"/>
    <w:rsid w:val="00D131E6"/>
    <w:rsid w:val="00D169E7"/>
    <w:rsid w:val="00D33B6E"/>
    <w:rsid w:val="00D54BA0"/>
    <w:rsid w:val="00D73EB3"/>
    <w:rsid w:val="00DB0893"/>
    <w:rsid w:val="00DD3DC4"/>
    <w:rsid w:val="00DD75A4"/>
    <w:rsid w:val="00DE4DF5"/>
    <w:rsid w:val="00DF32CF"/>
    <w:rsid w:val="00DF600F"/>
    <w:rsid w:val="00E051B9"/>
    <w:rsid w:val="00E15CA9"/>
    <w:rsid w:val="00E304B9"/>
    <w:rsid w:val="00E34AB3"/>
    <w:rsid w:val="00E466A9"/>
    <w:rsid w:val="00E56C16"/>
    <w:rsid w:val="00E673DB"/>
    <w:rsid w:val="00E67CDB"/>
    <w:rsid w:val="00E72AAD"/>
    <w:rsid w:val="00E864B2"/>
    <w:rsid w:val="00E932BC"/>
    <w:rsid w:val="00E9603E"/>
    <w:rsid w:val="00E9688E"/>
    <w:rsid w:val="00EA3F0D"/>
    <w:rsid w:val="00EB5C5F"/>
    <w:rsid w:val="00EC1441"/>
    <w:rsid w:val="00EE4695"/>
    <w:rsid w:val="00EF29BE"/>
    <w:rsid w:val="00EF7FBC"/>
    <w:rsid w:val="00F21051"/>
    <w:rsid w:val="00F22FAA"/>
    <w:rsid w:val="00F269F4"/>
    <w:rsid w:val="00F36FBD"/>
    <w:rsid w:val="00F74FF4"/>
    <w:rsid w:val="00F84562"/>
    <w:rsid w:val="00FC7426"/>
    <w:rsid w:val="00FD5B9D"/>
    <w:rsid w:val="00FE69FA"/>
    <w:rsid w:val="00FF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8FB687"/>
  <w15:chartTrackingRefBased/>
  <w15:docId w15:val="{552BDCED-8399-4B6D-BAEB-F1266F856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26C"/>
    <w:rPr>
      <w:rFonts w:ascii="Century Gothic" w:hAnsi="Century Gothi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6CAC"/>
    <w:pPr>
      <w:ind w:left="720"/>
      <w:contextualSpacing/>
    </w:pPr>
  </w:style>
  <w:style w:type="table" w:styleId="TableGrid">
    <w:name w:val="Table Grid"/>
    <w:basedOn w:val="TableNormal"/>
    <w:uiPriority w:val="39"/>
    <w:rsid w:val="00213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3CB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SetupSheetText">
    <w:name w:val="Setup Sheet Text"/>
    <w:basedOn w:val="DefaultParagraphFont"/>
    <w:uiPriority w:val="99"/>
    <w:rsid w:val="00213CBF"/>
    <w:rPr>
      <w:rFonts w:ascii="Roboto" w:hAnsi="Roboto" w:cs="Roboto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15CA9"/>
    <w:rPr>
      <w:color w:val="808080"/>
    </w:rPr>
  </w:style>
  <w:style w:type="table" w:customStyle="1" w:styleId="Calendar3">
    <w:name w:val="Calendar 3"/>
    <w:basedOn w:val="TableNormal"/>
    <w:uiPriority w:val="99"/>
    <w:qFormat/>
    <w:rsid w:val="009507BC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customStyle="1" w:styleId="SetupSheetEntry">
    <w:name w:val="Setup Sheet Entry"/>
    <w:basedOn w:val="DefaultParagraphFont"/>
    <w:uiPriority w:val="1"/>
    <w:rsid w:val="00B10F74"/>
    <w:rPr>
      <w:rFonts w:asciiTheme="minorHAnsi" w:hAnsiTheme="minorHAnsi"/>
      <w:b/>
      <w:color w:val="auto"/>
      <w:sz w:val="24"/>
    </w:rPr>
  </w:style>
  <w:style w:type="paragraph" w:styleId="Header">
    <w:name w:val="header"/>
    <w:basedOn w:val="Normal"/>
    <w:link w:val="Head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BCC"/>
  </w:style>
  <w:style w:type="paragraph" w:styleId="Footer">
    <w:name w:val="footer"/>
    <w:basedOn w:val="Normal"/>
    <w:link w:val="Foot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BCC"/>
  </w:style>
  <w:style w:type="character" w:styleId="Hyperlink">
    <w:name w:val="Hyperlink"/>
    <w:basedOn w:val="DefaultParagraphFont"/>
    <w:uiPriority w:val="99"/>
    <w:unhideWhenUsed/>
    <w:rsid w:val="00132B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BCC"/>
    <w:rPr>
      <w:color w:val="605E5C"/>
      <w:shd w:val="clear" w:color="auto" w:fill="E1DFDD"/>
    </w:rPr>
  </w:style>
  <w:style w:type="table" w:styleId="ListTable1Light-Accent3">
    <w:name w:val="List Table 1 Light Accent 3"/>
    <w:basedOn w:val="TableNormal"/>
    <w:uiPriority w:val="46"/>
    <w:rsid w:val="00A44E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E864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E76A9"/>
    <w:pPr>
      <w:spacing w:after="0" w:line="240" w:lineRule="auto"/>
    </w:pPr>
  </w:style>
  <w:style w:type="paragraph" w:customStyle="1" w:styleId="BodyText1">
    <w:name w:val="Body Text1"/>
    <w:basedOn w:val="Normal"/>
    <w:link w:val="BodytextChar"/>
    <w:qFormat/>
    <w:rsid w:val="0085434B"/>
    <w:pPr>
      <w:spacing w:before="80" w:after="80" w:line="276" w:lineRule="auto"/>
    </w:pPr>
    <w:rPr>
      <w:rFonts w:cstheme="majorHAnsi"/>
      <w:szCs w:val="20"/>
    </w:rPr>
  </w:style>
  <w:style w:type="character" w:customStyle="1" w:styleId="BodytextChar">
    <w:name w:val="Body text Char"/>
    <w:basedOn w:val="DefaultParagraphFont"/>
    <w:link w:val="BodyText1"/>
    <w:rsid w:val="0085434B"/>
    <w:rPr>
      <w:rFonts w:ascii="Century Gothic" w:hAnsi="Century Gothic" w:cstheme="majorHAnsi"/>
      <w:szCs w:val="20"/>
    </w:rPr>
  </w:style>
  <w:style w:type="paragraph" w:customStyle="1" w:styleId="PurpleHeader">
    <w:name w:val="Purple Header"/>
    <w:basedOn w:val="Normal"/>
    <w:link w:val="PurpleHeaderChar"/>
    <w:qFormat/>
    <w:rsid w:val="00B96090"/>
    <w:pPr>
      <w:spacing w:before="80" w:after="80" w:line="276" w:lineRule="auto"/>
    </w:pPr>
    <w:rPr>
      <w:rFonts w:cstheme="majorHAnsi"/>
      <w:b/>
      <w:caps/>
      <w:color w:val="32195B"/>
      <w:szCs w:val="20"/>
    </w:rPr>
  </w:style>
  <w:style w:type="character" w:customStyle="1" w:styleId="PurpleHeaderChar">
    <w:name w:val="Purple Header Char"/>
    <w:basedOn w:val="DefaultParagraphFont"/>
    <w:link w:val="PurpleHeader"/>
    <w:rsid w:val="00B96090"/>
    <w:rPr>
      <w:rFonts w:ascii="Century Gothic" w:hAnsi="Century Gothic" w:cstheme="majorHAnsi"/>
      <w:b/>
      <w:caps/>
      <w:color w:val="32195B"/>
      <w:sz w:val="20"/>
      <w:szCs w:val="20"/>
    </w:rPr>
  </w:style>
  <w:style w:type="paragraph" w:customStyle="1" w:styleId="TitleSetupSheets">
    <w:name w:val="Title Setup Sheets"/>
    <w:basedOn w:val="NoSpacing"/>
    <w:link w:val="TitleSetupSheetsChar"/>
    <w:qFormat/>
    <w:rsid w:val="00810934"/>
    <w:pPr>
      <w:spacing w:line="276" w:lineRule="auto"/>
    </w:pPr>
    <w:rPr>
      <w:rFonts w:ascii="Century Gothic" w:hAnsi="Century Gothic"/>
      <w:b/>
      <w:bCs/>
      <w:color w:val="31215B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810934"/>
  </w:style>
  <w:style w:type="character" w:customStyle="1" w:styleId="TitleSetupSheetsChar">
    <w:name w:val="Title Setup Sheets Char"/>
    <w:basedOn w:val="NoSpacingChar"/>
    <w:link w:val="TitleSetupSheets"/>
    <w:rsid w:val="00810934"/>
    <w:rPr>
      <w:rFonts w:ascii="Century Gothic" w:hAnsi="Century Gothic"/>
      <w:b/>
      <w:bCs/>
      <w:color w:val="31215B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Qmedical.com" TargetMode="External"/><Relationship Id="rId2" Type="http://schemas.openxmlformats.org/officeDocument/2006/relationships/image" Target="media/image30.png"/><Relationship Id="rId1" Type="http://schemas.openxmlformats.org/officeDocument/2006/relationships/image" Target="media/image9.png"/><Relationship Id="rId4" Type="http://schemas.openxmlformats.org/officeDocument/2006/relationships/hyperlink" Target="http://www.cqmedica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erred\Documents\Custom%20Office%20Templates\CQ_SetupSheet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E1D03-16C0-42F4-BF9D-C1A06EA872AB}"/>
      </w:docPartPr>
      <w:docPartBody>
        <w:p w:rsidR="00331499" w:rsidRDefault="00331499">
          <w:r w:rsidRPr="009C7786">
            <w:rPr>
              <w:rStyle w:val="PlaceholderText"/>
            </w:rPr>
            <w:t>Choose an item.</w:t>
          </w:r>
        </w:p>
      </w:docPartBody>
    </w:docPart>
    <w:docPart>
      <w:docPartPr>
        <w:name w:val="C749A77D1C0443A89E75D737CF8C6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C4356-7CB4-45AB-9CA7-D30CFA901E2A}"/>
      </w:docPartPr>
      <w:docPartBody>
        <w:p w:rsidR="00331499" w:rsidRDefault="00331499" w:rsidP="00331499">
          <w:pPr>
            <w:pStyle w:val="C749A77D1C0443A89E75D737CF8C6ECC"/>
          </w:pPr>
          <w:r w:rsidRPr="009C7786">
            <w:rPr>
              <w:rStyle w:val="PlaceholderText"/>
            </w:rPr>
            <w:t>Choose an item.</w:t>
          </w:r>
        </w:p>
      </w:docPartBody>
    </w:docPart>
    <w:docPart>
      <w:docPartPr>
        <w:name w:val="D37489F24489466B87A9F4226D204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3255D-E026-41E6-A00B-B2A2B59E0A61}"/>
      </w:docPartPr>
      <w:docPartBody>
        <w:p w:rsidR="00331499" w:rsidRDefault="00331499" w:rsidP="00331499">
          <w:pPr>
            <w:pStyle w:val="D37489F24489466B87A9F4226D204449"/>
          </w:pPr>
          <w:r w:rsidRPr="009C7786">
            <w:rPr>
              <w:rStyle w:val="PlaceholderText"/>
            </w:rPr>
            <w:t>Choose an item.</w:t>
          </w:r>
        </w:p>
      </w:docPartBody>
    </w:docPart>
    <w:docPart>
      <w:docPartPr>
        <w:name w:val="6F142A928E1F4C69B18EC31D0DB6B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CFD41-E87A-4A93-8998-AA7CD61DF039}"/>
      </w:docPartPr>
      <w:docPartBody>
        <w:p w:rsidR="00331499" w:rsidRDefault="00331499" w:rsidP="00331499">
          <w:pPr>
            <w:pStyle w:val="6F142A928E1F4C69B18EC31D0DB6BFD2"/>
          </w:pPr>
          <w:r w:rsidRPr="009C7786">
            <w:rPr>
              <w:rStyle w:val="PlaceholderText"/>
            </w:rPr>
            <w:t>Choose an item.</w:t>
          </w:r>
        </w:p>
      </w:docPartBody>
    </w:docPart>
    <w:docPart>
      <w:docPartPr>
        <w:name w:val="FC06558CC6E444D5B1AF097A12028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AC3E1-525C-42A7-8280-4BE43C4BE6B7}"/>
      </w:docPartPr>
      <w:docPartBody>
        <w:p w:rsidR="00331499" w:rsidRDefault="00331499" w:rsidP="00331499">
          <w:pPr>
            <w:pStyle w:val="FC06558CC6E444D5B1AF097A12028FB3"/>
          </w:pPr>
          <w:r w:rsidRPr="009C7786">
            <w:rPr>
              <w:rStyle w:val="PlaceholderText"/>
            </w:rPr>
            <w:t>Choose an item.</w:t>
          </w:r>
        </w:p>
      </w:docPartBody>
    </w:docPart>
    <w:docPart>
      <w:docPartPr>
        <w:name w:val="C10F6C78449E40E7B8ECACB110F1F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F6B35-EB06-40DE-9AA5-5D2CE0930115}"/>
      </w:docPartPr>
      <w:docPartBody>
        <w:p w:rsidR="00331499" w:rsidRDefault="00331499" w:rsidP="00331499">
          <w:pPr>
            <w:pStyle w:val="C10F6C78449E40E7B8ECACB110F1F5BF"/>
          </w:pPr>
          <w:r w:rsidRPr="009C778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 (Headings)">
    <w:panose1 w:val="00000000000000000000"/>
    <w:charset w:val="00"/>
    <w:family w:val="roman"/>
    <w:notTrueType/>
    <w:pitch w:val="default"/>
  </w:font>
  <w:font w:name="Times New Roman (Body CS)">
    <w:charset w:val="00"/>
    <w:family w:val="roman"/>
    <w:pitch w:val="default"/>
  </w:font>
  <w:font w:name="Helvetica Neue">
    <w:panose1 w:val="02000403000000020004"/>
    <w:charset w:val="00"/>
    <w:family w:val="auto"/>
    <w:pitch w:val="variable"/>
    <w:sig w:usb0="E50002FF" w:usb1="500079DB" w:usb2="00000012" w:usb3="00000000" w:csb0="000000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499"/>
    <w:rsid w:val="0033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31499"/>
    <w:rPr>
      <w:color w:val="808080"/>
    </w:rPr>
  </w:style>
  <w:style w:type="paragraph" w:customStyle="1" w:styleId="C749A77D1C0443A89E75D737CF8C6ECC">
    <w:name w:val="C749A77D1C0443A89E75D737CF8C6ECC"/>
    <w:rsid w:val="00331499"/>
  </w:style>
  <w:style w:type="paragraph" w:customStyle="1" w:styleId="D37489F24489466B87A9F4226D204449">
    <w:name w:val="D37489F24489466B87A9F4226D204449"/>
    <w:rsid w:val="00331499"/>
  </w:style>
  <w:style w:type="paragraph" w:customStyle="1" w:styleId="6F142A928E1F4C69B18EC31D0DB6BFD2">
    <w:name w:val="6F142A928E1F4C69B18EC31D0DB6BFD2"/>
    <w:rsid w:val="00331499"/>
  </w:style>
  <w:style w:type="paragraph" w:customStyle="1" w:styleId="FC06558CC6E444D5B1AF097A12028FB3">
    <w:name w:val="FC06558CC6E444D5B1AF097A12028FB3"/>
    <w:rsid w:val="00331499"/>
  </w:style>
  <w:style w:type="paragraph" w:customStyle="1" w:styleId="C10F6C78449E40E7B8ECACB110F1F5BF">
    <w:name w:val="C10F6C78449E40E7B8ECACB110F1F5BF"/>
    <w:rsid w:val="003314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F6F8E-0215-4B36-AEF4-5FFFE74B7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CQ_SetupSheet_TEMPLATE.dotx</Template>
  <TotalTime>39</TotalTime>
  <Pages>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Jerred</dc:creator>
  <cp:keywords/>
  <dc:description/>
  <cp:lastModifiedBy>Anne Jerred</cp:lastModifiedBy>
  <cp:revision>7</cp:revision>
  <dcterms:created xsi:type="dcterms:W3CDTF">2024-04-30T19:24:00Z</dcterms:created>
  <dcterms:modified xsi:type="dcterms:W3CDTF">2024-05-02T16:25:00Z</dcterms:modified>
</cp:coreProperties>
</file>